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072D56" w14:textId="5BD1BAB0" w:rsidR="00476CDA" w:rsidRDefault="00075DFD" w:rsidP="00476CDA">
      <w:pPr>
        <w:tabs>
          <w:tab w:val="left" w:pos="1440"/>
        </w:tabs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52CCFDF" wp14:editId="02B76D9D">
                <wp:simplePos x="0" y="0"/>
                <wp:positionH relativeFrom="column">
                  <wp:posOffset>5374005</wp:posOffset>
                </wp:positionH>
                <wp:positionV relativeFrom="paragraph">
                  <wp:posOffset>-222794</wp:posOffset>
                </wp:positionV>
                <wp:extent cx="1533525" cy="882015"/>
                <wp:effectExtent l="0" t="0" r="0" b="0"/>
                <wp:wrapNone/>
                <wp:docPr id="1" name="Text Box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533525" cy="882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339966"/>
                              </a:solidFill>
                              <a:prstDash val="dash"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D650EAD" w14:textId="77777777" w:rsidR="00476CDA" w:rsidRPr="006A1730" w:rsidRDefault="00476CDA" w:rsidP="00476CDA">
                            <w:pPr>
                              <w:pStyle w:val="Default"/>
                              <w:rPr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sz w:val="8"/>
                                <w:szCs w:val="8"/>
                              </w:rPr>
                              <w:t xml:space="preserve"> </w:t>
                            </w:r>
                          </w:p>
                          <w:p w14:paraId="48F0C8D5" w14:textId="77777777" w:rsidR="00476CDA" w:rsidRPr="00B95C72" w:rsidRDefault="00476CDA" w:rsidP="00476CDA">
                            <w:pPr>
                              <w:pStyle w:val="Default"/>
                              <w:rPr>
                                <w:b/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  <w:r w:rsidRPr="00B95C72">
                              <w:rPr>
                                <w:b/>
                                <w:color w:val="FFFFFF" w:themeColor="background1"/>
                                <w:sz w:val="14"/>
                                <w:szCs w:val="14"/>
                              </w:rPr>
                              <w:t xml:space="preserve">P.O. BOX 20165 </w:t>
                            </w:r>
                          </w:p>
                          <w:p w14:paraId="58555FE1" w14:textId="77777777" w:rsidR="00476CDA" w:rsidRPr="00B95C72" w:rsidRDefault="00476CDA" w:rsidP="00476CDA">
                            <w:pPr>
                              <w:pStyle w:val="Default"/>
                              <w:rPr>
                                <w:b/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  <w:r w:rsidRPr="00B95C72">
                              <w:rPr>
                                <w:b/>
                                <w:color w:val="FFFFFF" w:themeColor="background1"/>
                                <w:sz w:val="14"/>
                                <w:szCs w:val="14"/>
                              </w:rPr>
                              <w:t xml:space="preserve">Lehigh Valley, PA 18002-0165 </w:t>
                            </w:r>
                          </w:p>
                          <w:p w14:paraId="5E4C2609" w14:textId="77777777" w:rsidR="00476CDA" w:rsidRPr="00B95C72" w:rsidRDefault="00476CDA" w:rsidP="00476CDA">
                            <w:pPr>
                              <w:pStyle w:val="Default"/>
                              <w:rPr>
                                <w:b/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</w:p>
                          <w:p w14:paraId="2A5C054E" w14:textId="77777777" w:rsidR="00476CDA" w:rsidRPr="00B95C72" w:rsidRDefault="00476CDA" w:rsidP="00476CDA">
                            <w:pPr>
                              <w:pStyle w:val="Default"/>
                              <w:rPr>
                                <w:b/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14"/>
                                <w:szCs w:val="14"/>
                              </w:rPr>
                              <w:t>484-767-0501</w:t>
                            </w:r>
                            <w:r w:rsidRPr="00B95C72">
                              <w:rPr>
                                <w:b/>
                                <w:color w:val="FFFFFF" w:themeColor="background1"/>
                                <w:sz w:val="14"/>
                                <w:szCs w:val="14"/>
                              </w:rPr>
                              <w:t xml:space="preserve"> (</w:t>
                            </w:r>
                            <w:r>
                              <w:rPr>
                                <w:b/>
                                <w:color w:val="FFFFFF" w:themeColor="background1"/>
                                <w:sz w:val="14"/>
                                <w:szCs w:val="14"/>
                              </w:rPr>
                              <w:t>Hannah</w:t>
                            </w:r>
                            <w:r w:rsidRPr="00B95C72">
                              <w:rPr>
                                <w:b/>
                                <w:color w:val="FFFFFF" w:themeColor="background1"/>
                                <w:sz w:val="14"/>
                                <w:szCs w:val="14"/>
                              </w:rPr>
                              <w:t xml:space="preserve">’s cell) </w:t>
                            </w:r>
                          </w:p>
                          <w:p w14:paraId="2744599A" w14:textId="77777777" w:rsidR="00476CDA" w:rsidRPr="00B95C72" w:rsidRDefault="000D00C1" w:rsidP="00476CDA">
                            <w:pPr>
                              <w:pStyle w:val="Default"/>
                              <w:rPr>
                                <w:b/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14"/>
                                <w:szCs w:val="14"/>
                              </w:rPr>
                              <w:t>h</w:t>
                            </w:r>
                            <w:r w:rsidR="00476CDA">
                              <w:rPr>
                                <w:b/>
                                <w:color w:val="FFFFFF" w:themeColor="background1"/>
                                <w:sz w:val="14"/>
                                <w:szCs w:val="14"/>
                              </w:rPr>
                              <w:t>ajobo1998@gmail.com</w:t>
                            </w:r>
                          </w:p>
                          <w:p w14:paraId="042E41BD" w14:textId="77777777" w:rsidR="00476CDA" w:rsidRPr="00B95C72" w:rsidRDefault="00476CDA" w:rsidP="00476CDA">
                            <w:pPr>
                              <w:rPr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B95C72">
                              <w:rPr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www.yfclv.org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2CCFDF" id="_x0000_t202" coordsize="21600,21600" o:spt="202" path="m,l,21600r21600,l21600,xe">
                <v:stroke joinstyle="miter"/>
                <v:path gradientshapeok="t" o:connecttype="rect"/>
              </v:shapetype>
              <v:shape id="Text Box 252" o:spid="_x0000_s1026" type="#_x0000_t202" style="position:absolute;margin-left:423.15pt;margin-top:-17.55pt;width:120.75pt;height:69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" filled="f" fillcolor="white [3201]" stroked="f" strokecolor="#396" strokeweight="1pt">
                <v:stroke dashstyle="dash"/>
                <v:path arrowok="t"/>
                <v:textbox>
                  <w:txbxContent>
                    <w:p w14:paraId="1D650EAD" w14:textId="77777777" w:rsidR="00476CDA" w:rsidRPr="006A1730" w:rsidRDefault="00476CDA" w:rsidP="00476CDA">
                      <w:pPr>
                        <w:pStyle w:val="Default"/>
                        <w:rPr>
                          <w:sz w:val="8"/>
                          <w:szCs w:val="8"/>
                        </w:rPr>
                      </w:pPr>
                      <w:r>
                        <w:rPr>
                          <w:sz w:val="8"/>
                          <w:szCs w:val="8"/>
                        </w:rPr>
                        <w:t xml:space="preserve"> </w:t>
                      </w:r>
                    </w:p>
                    <w:p w14:paraId="48F0C8D5" w14:textId="77777777" w:rsidR="00476CDA" w:rsidRPr="00B95C72" w:rsidRDefault="00476CDA" w:rsidP="00476CDA">
                      <w:pPr>
                        <w:pStyle w:val="Default"/>
                        <w:rPr>
                          <w:b/>
                          <w:color w:val="FFFFFF" w:themeColor="background1"/>
                          <w:sz w:val="14"/>
                          <w:szCs w:val="14"/>
                        </w:rPr>
                      </w:pPr>
                      <w:r w:rsidRPr="00B95C72">
                        <w:rPr>
                          <w:b/>
                          <w:color w:val="FFFFFF" w:themeColor="background1"/>
                          <w:sz w:val="14"/>
                          <w:szCs w:val="14"/>
                        </w:rPr>
                        <w:t xml:space="preserve">P.O. BOX 20165 </w:t>
                      </w:r>
                    </w:p>
                    <w:p w14:paraId="58555FE1" w14:textId="77777777" w:rsidR="00476CDA" w:rsidRPr="00B95C72" w:rsidRDefault="00476CDA" w:rsidP="00476CDA">
                      <w:pPr>
                        <w:pStyle w:val="Default"/>
                        <w:rPr>
                          <w:b/>
                          <w:color w:val="FFFFFF" w:themeColor="background1"/>
                          <w:sz w:val="14"/>
                          <w:szCs w:val="14"/>
                        </w:rPr>
                      </w:pPr>
                      <w:r w:rsidRPr="00B95C72">
                        <w:rPr>
                          <w:b/>
                          <w:color w:val="FFFFFF" w:themeColor="background1"/>
                          <w:sz w:val="14"/>
                          <w:szCs w:val="14"/>
                        </w:rPr>
                        <w:t xml:space="preserve">Lehigh Valley, PA 18002-0165 </w:t>
                      </w:r>
                    </w:p>
                    <w:p w14:paraId="5E4C2609" w14:textId="77777777" w:rsidR="00476CDA" w:rsidRPr="00B95C72" w:rsidRDefault="00476CDA" w:rsidP="00476CDA">
                      <w:pPr>
                        <w:pStyle w:val="Default"/>
                        <w:rPr>
                          <w:b/>
                          <w:color w:val="FFFFFF" w:themeColor="background1"/>
                          <w:sz w:val="14"/>
                          <w:szCs w:val="14"/>
                        </w:rPr>
                      </w:pPr>
                    </w:p>
                    <w:p w14:paraId="2A5C054E" w14:textId="77777777" w:rsidR="00476CDA" w:rsidRPr="00B95C72" w:rsidRDefault="00476CDA" w:rsidP="00476CDA">
                      <w:pPr>
                        <w:pStyle w:val="Default"/>
                        <w:rPr>
                          <w:b/>
                          <w:color w:val="FFFFFF" w:themeColor="background1"/>
                          <w:sz w:val="14"/>
                          <w:szCs w:val="14"/>
                        </w:rPr>
                      </w:pPr>
                      <w:r>
                        <w:rPr>
                          <w:b/>
                          <w:color w:val="FFFFFF" w:themeColor="background1"/>
                          <w:sz w:val="14"/>
                          <w:szCs w:val="14"/>
                        </w:rPr>
                        <w:t>484-767-0501</w:t>
                      </w:r>
                      <w:r w:rsidRPr="00B95C72">
                        <w:rPr>
                          <w:b/>
                          <w:color w:val="FFFFFF" w:themeColor="background1"/>
                          <w:sz w:val="14"/>
                          <w:szCs w:val="14"/>
                        </w:rPr>
                        <w:t xml:space="preserve"> (</w:t>
                      </w:r>
                      <w:r>
                        <w:rPr>
                          <w:b/>
                          <w:color w:val="FFFFFF" w:themeColor="background1"/>
                          <w:sz w:val="14"/>
                          <w:szCs w:val="14"/>
                        </w:rPr>
                        <w:t>Hannah</w:t>
                      </w:r>
                      <w:r w:rsidRPr="00B95C72">
                        <w:rPr>
                          <w:b/>
                          <w:color w:val="FFFFFF" w:themeColor="background1"/>
                          <w:sz w:val="14"/>
                          <w:szCs w:val="14"/>
                        </w:rPr>
                        <w:t xml:space="preserve">’s cell) </w:t>
                      </w:r>
                    </w:p>
                    <w:p w14:paraId="2744599A" w14:textId="77777777" w:rsidR="00476CDA" w:rsidRPr="00B95C72" w:rsidRDefault="000D00C1" w:rsidP="00476CDA">
                      <w:pPr>
                        <w:pStyle w:val="Default"/>
                        <w:rPr>
                          <w:b/>
                          <w:color w:val="FFFFFF" w:themeColor="background1"/>
                          <w:sz w:val="14"/>
                          <w:szCs w:val="14"/>
                        </w:rPr>
                      </w:pPr>
                      <w:r>
                        <w:rPr>
                          <w:b/>
                          <w:color w:val="FFFFFF" w:themeColor="background1"/>
                          <w:sz w:val="14"/>
                          <w:szCs w:val="14"/>
                        </w:rPr>
                        <w:t>h</w:t>
                      </w:r>
                      <w:r w:rsidR="00476CDA">
                        <w:rPr>
                          <w:b/>
                          <w:color w:val="FFFFFF" w:themeColor="background1"/>
                          <w:sz w:val="14"/>
                          <w:szCs w:val="14"/>
                        </w:rPr>
                        <w:t>ajobo1998@gmail.com</w:t>
                      </w:r>
                    </w:p>
                    <w:p w14:paraId="042E41BD" w14:textId="77777777" w:rsidR="00476CDA" w:rsidRPr="00B95C72" w:rsidRDefault="00476CDA" w:rsidP="00476CDA">
                      <w:pPr>
                        <w:rPr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 w:rsidRPr="00B95C72">
                        <w:rPr>
                          <w:b/>
                          <w:color w:val="FFFFFF" w:themeColor="background1"/>
                          <w:sz w:val="16"/>
                          <w:szCs w:val="16"/>
                        </w:rPr>
                        <w:t>www.yfclv.org</w:t>
                      </w:r>
                    </w:p>
                  </w:txbxContent>
                </v:textbox>
              </v:shape>
            </w:pict>
          </mc:Fallback>
        </mc:AlternateContent>
      </w:r>
      <w:r w:rsidR="00476CDA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40D5ED" wp14:editId="355BCD66">
                <wp:simplePos x="0" y="0"/>
                <wp:positionH relativeFrom="column">
                  <wp:posOffset>5149850</wp:posOffset>
                </wp:positionH>
                <wp:positionV relativeFrom="paragraph">
                  <wp:posOffset>-563693</wp:posOffset>
                </wp:positionV>
                <wp:extent cx="1533525" cy="882015"/>
                <wp:effectExtent l="0" t="0" r="0" b="0"/>
                <wp:wrapNone/>
                <wp:docPr id="17" name="Text Box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533525" cy="882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339966"/>
                              </a:solidFill>
                              <a:prstDash val="dash"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E929738" w14:textId="77777777" w:rsidR="00476CDA" w:rsidRPr="006A1730" w:rsidRDefault="00476CDA" w:rsidP="00476CDA">
                            <w:pPr>
                              <w:pStyle w:val="Default"/>
                              <w:rPr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sz w:val="8"/>
                                <w:szCs w:val="8"/>
                              </w:rPr>
                              <w:t xml:space="preserve"> </w:t>
                            </w:r>
                          </w:p>
                          <w:p w14:paraId="58C02EC3" w14:textId="77777777" w:rsidR="00476CDA" w:rsidRPr="00B95C72" w:rsidRDefault="00476CDA" w:rsidP="00476CDA">
                            <w:pPr>
                              <w:pStyle w:val="Default"/>
                              <w:rPr>
                                <w:b/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  <w:r w:rsidRPr="00B95C72">
                              <w:rPr>
                                <w:b/>
                                <w:color w:val="FFFFFF" w:themeColor="background1"/>
                                <w:sz w:val="14"/>
                                <w:szCs w:val="14"/>
                              </w:rPr>
                              <w:t xml:space="preserve">P.O. BOX 20165 </w:t>
                            </w:r>
                          </w:p>
                          <w:p w14:paraId="5FCECC93" w14:textId="77777777" w:rsidR="00476CDA" w:rsidRPr="00B95C72" w:rsidRDefault="00476CDA" w:rsidP="00476CDA">
                            <w:pPr>
                              <w:pStyle w:val="Default"/>
                              <w:rPr>
                                <w:b/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  <w:r w:rsidRPr="00B95C72">
                              <w:rPr>
                                <w:b/>
                                <w:color w:val="FFFFFF" w:themeColor="background1"/>
                                <w:sz w:val="14"/>
                                <w:szCs w:val="14"/>
                              </w:rPr>
                              <w:t xml:space="preserve">Lehigh Valley, PA 18002-0165 </w:t>
                            </w:r>
                          </w:p>
                          <w:p w14:paraId="1B8B0629" w14:textId="77777777" w:rsidR="00476CDA" w:rsidRPr="00B95C72" w:rsidRDefault="00476CDA" w:rsidP="00476CDA">
                            <w:pPr>
                              <w:pStyle w:val="Default"/>
                              <w:rPr>
                                <w:b/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</w:p>
                          <w:p w14:paraId="3F7815CE" w14:textId="77777777" w:rsidR="00476CDA" w:rsidRPr="00B95C72" w:rsidRDefault="00476CDA" w:rsidP="00476CDA">
                            <w:pPr>
                              <w:pStyle w:val="Default"/>
                              <w:rPr>
                                <w:b/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14"/>
                                <w:szCs w:val="14"/>
                              </w:rPr>
                              <w:t>484-767-0501</w:t>
                            </w:r>
                            <w:r w:rsidRPr="00B95C72">
                              <w:rPr>
                                <w:b/>
                                <w:color w:val="FFFFFF" w:themeColor="background1"/>
                                <w:sz w:val="14"/>
                                <w:szCs w:val="14"/>
                              </w:rPr>
                              <w:t xml:space="preserve"> (</w:t>
                            </w:r>
                            <w:r>
                              <w:rPr>
                                <w:b/>
                                <w:color w:val="FFFFFF" w:themeColor="background1"/>
                                <w:sz w:val="14"/>
                                <w:szCs w:val="14"/>
                              </w:rPr>
                              <w:t>Hannah</w:t>
                            </w:r>
                            <w:r w:rsidRPr="00B95C72">
                              <w:rPr>
                                <w:b/>
                                <w:color w:val="FFFFFF" w:themeColor="background1"/>
                                <w:sz w:val="14"/>
                                <w:szCs w:val="14"/>
                              </w:rPr>
                              <w:t xml:space="preserve">’s cell) </w:t>
                            </w:r>
                          </w:p>
                          <w:p w14:paraId="7CE9618A" w14:textId="77777777" w:rsidR="00476CDA" w:rsidRPr="00B95C72" w:rsidRDefault="00476CDA" w:rsidP="00476CDA">
                            <w:pPr>
                              <w:pStyle w:val="Default"/>
                              <w:rPr>
                                <w:b/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14"/>
                                <w:szCs w:val="14"/>
                              </w:rPr>
                              <w:t>Hajobo1998@gmail.com</w:t>
                            </w:r>
                          </w:p>
                          <w:p w14:paraId="204FE5F1" w14:textId="77777777" w:rsidR="00476CDA" w:rsidRPr="00B95C72" w:rsidRDefault="00476CDA" w:rsidP="00476CDA">
                            <w:pPr>
                              <w:rPr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B95C72">
                              <w:rPr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www.yfclv.org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40D5ED" id="_x0000_s1027" type="#_x0000_t202" style="position:absolute;margin-left:405.5pt;margin-top:-44.4pt;width:120.75pt;height:69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" filled="f" fillcolor="white [3201]" stroked="f" strokecolor="#396" strokeweight="1pt">
                <v:stroke dashstyle="dash"/>
                <v:path arrowok="t"/>
                <v:textbox>
                  <w:txbxContent>
                    <w:p w14:paraId="7E929738" w14:textId="77777777" w:rsidR="00476CDA" w:rsidRPr="006A1730" w:rsidRDefault="00476CDA" w:rsidP="00476CDA">
                      <w:pPr>
                        <w:pStyle w:val="Default"/>
                        <w:rPr>
                          <w:sz w:val="8"/>
                          <w:szCs w:val="8"/>
                        </w:rPr>
                      </w:pPr>
                      <w:r>
                        <w:rPr>
                          <w:sz w:val="8"/>
                          <w:szCs w:val="8"/>
                        </w:rPr>
                        <w:t xml:space="preserve"> </w:t>
                      </w:r>
                    </w:p>
                    <w:p w14:paraId="58C02EC3" w14:textId="77777777" w:rsidR="00476CDA" w:rsidRPr="00B95C72" w:rsidRDefault="00476CDA" w:rsidP="00476CDA">
                      <w:pPr>
                        <w:pStyle w:val="Default"/>
                        <w:rPr>
                          <w:b/>
                          <w:color w:val="FFFFFF" w:themeColor="background1"/>
                          <w:sz w:val="14"/>
                          <w:szCs w:val="14"/>
                        </w:rPr>
                      </w:pPr>
                      <w:r w:rsidRPr="00B95C72">
                        <w:rPr>
                          <w:b/>
                          <w:color w:val="FFFFFF" w:themeColor="background1"/>
                          <w:sz w:val="14"/>
                          <w:szCs w:val="14"/>
                        </w:rPr>
                        <w:t xml:space="preserve">P.O. BOX 20165 </w:t>
                      </w:r>
                    </w:p>
                    <w:p w14:paraId="5FCECC93" w14:textId="77777777" w:rsidR="00476CDA" w:rsidRPr="00B95C72" w:rsidRDefault="00476CDA" w:rsidP="00476CDA">
                      <w:pPr>
                        <w:pStyle w:val="Default"/>
                        <w:rPr>
                          <w:b/>
                          <w:color w:val="FFFFFF" w:themeColor="background1"/>
                          <w:sz w:val="14"/>
                          <w:szCs w:val="14"/>
                        </w:rPr>
                      </w:pPr>
                      <w:r w:rsidRPr="00B95C72">
                        <w:rPr>
                          <w:b/>
                          <w:color w:val="FFFFFF" w:themeColor="background1"/>
                          <w:sz w:val="14"/>
                          <w:szCs w:val="14"/>
                        </w:rPr>
                        <w:t xml:space="preserve">Lehigh Valley, PA 18002-0165 </w:t>
                      </w:r>
                    </w:p>
                    <w:p w14:paraId="1B8B0629" w14:textId="77777777" w:rsidR="00476CDA" w:rsidRPr="00B95C72" w:rsidRDefault="00476CDA" w:rsidP="00476CDA">
                      <w:pPr>
                        <w:pStyle w:val="Default"/>
                        <w:rPr>
                          <w:b/>
                          <w:color w:val="FFFFFF" w:themeColor="background1"/>
                          <w:sz w:val="14"/>
                          <w:szCs w:val="14"/>
                        </w:rPr>
                      </w:pPr>
                    </w:p>
                    <w:p w14:paraId="3F7815CE" w14:textId="77777777" w:rsidR="00476CDA" w:rsidRPr="00B95C72" w:rsidRDefault="00476CDA" w:rsidP="00476CDA">
                      <w:pPr>
                        <w:pStyle w:val="Default"/>
                        <w:rPr>
                          <w:b/>
                          <w:color w:val="FFFFFF" w:themeColor="background1"/>
                          <w:sz w:val="14"/>
                          <w:szCs w:val="14"/>
                        </w:rPr>
                      </w:pPr>
                      <w:r>
                        <w:rPr>
                          <w:b/>
                          <w:color w:val="FFFFFF" w:themeColor="background1"/>
                          <w:sz w:val="14"/>
                          <w:szCs w:val="14"/>
                        </w:rPr>
                        <w:t>484-767-0501</w:t>
                      </w:r>
                      <w:r w:rsidRPr="00B95C72">
                        <w:rPr>
                          <w:b/>
                          <w:color w:val="FFFFFF" w:themeColor="background1"/>
                          <w:sz w:val="14"/>
                          <w:szCs w:val="14"/>
                        </w:rPr>
                        <w:t xml:space="preserve"> (</w:t>
                      </w:r>
                      <w:r>
                        <w:rPr>
                          <w:b/>
                          <w:color w:val="FFFFFF" w:themeColor="background1"/>
                          <w:sz w:val="14"/>
                          <w:szCs w:val="14"/>
                        </w:rPr>
                        <w:t>Hannah</w:t>
                      </w:r>
                      <w:r w:rsidRPr="00B95C72">
                        <w:rPr>
                          <w:b/>
                          <w:color w:val="FFFFFF" w:themeColor="background1"/>
                          <w:sz w:val="14"/>
                          <w:szCs w:val="14"/>
                        </w:rPr>
                        <w:t xml:space="preserve">’s cell) </w:t>
                      </w:r>
                    </w:p>
                    <w:p w14:paraId="7CE9618A" w14:textId="77777777" w:rsidR="00476CDA" w:rsidRPr="00B95C72" w:rsidRDefault="00476CDA" w:rsidP="00476CDA">
                      <w:pPr>
                        <w:pStyle w:val="Default"/>
                        <w:rPr>
                          <w:b/>
                          <w:color w:val="FFFFFF" w:themeColor="background1"/>
                          <w:sz w:val="14"/>
                          <w:szCs w:val="14"/>
                        </w:rPr>
                      </w:pPr>
                      <w:r>
                        <w:rPr>
                          <w:b/>
                          <w:color w:val="FFFFFF" w:themeColor="background1"/>
                          <w:sz w:val="14"/>
                          <w:szCs w:val="14"/>
                        </w:rPr>
                        <w:t>Hajobo1998@gmail.com</w:t>
                      </w:r>
                    </w:p>
                    <w:p w14:paraId="204FE5F1" w14:textId="77777777" w:rsidR="00476CDA" w:rsidRPr="00B95C72" w:rsidRDefault="00476CDA" w:rsidP="00476CDA">
                      <w:pPr>
                        <w:rPr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 w:rsidRPr="00B95C72">
                        <w:rPr>
                          <w:b/>
                          <w:color w:val="FFFFFF" w:themeColor="background1"/>
                          <w:sz w:val="16"/>
                          <w:szCs w:val="16"/>
                        </w:rPr>
                        <w:t>www.yfclv.org</w:t>
                      </w:r>
                    </w:p>
                  </w:txbxContent>
                </v:textbox>
              </v:shape>
            </w:pict>
          </mc:Fallback>
        </mc:AlternateContent>
      </w:r>
      <w:r w:rsidR="00476CDA"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1DE395E7" wp14:editId="3EFA7C3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8001000" cy="1943100"/>
                <wp:effectExtent l="0" t="0" r="0" b="0"/>
                <wp:wrapNone/>
                <wp:docPr id="2" name="Group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001000" cy="1943100"/>
                          <a:chOff x="0" y="0"/>
                          <a:chExt cx="12600" cy="3060"/>
                        </a:xfrm>
                      </wpg:grpSpPr>
                      <pic:pic xmlns:pic="http://schemas.openxmlformats.org/drawingml/2006/picture">
                        <pic:nvPicPr>
                          <pic:cNvPr id="3" name="Picture 239"/>
                          <pic:cNvPicPr>
                            <a:picLocks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00" cy="306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240"/>
                          <pic:cNvPicPr>
                            <a:picLocks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0" y="938"/>
                            <a:ext cx="2789" cy="139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5" name="Group 241"/>
                        <wpg:cNvGrpSpPr>
                          <a:grpSpLocks/>
                        </wpg:cNvGrpSpPr>
                        <wpg:grpSpPr bwMode="auto">
                          <a:xfrm>
                            <a:off x="3241" y="1129"/>
                            <a:ext cx="2" cy="130"/>
                            <a:chOff x="3241" y="1129"/>
                            <a:chExt cx="2" cy="130"/>
                          </a:xfrm>
                        </wpg:grpSpPr>
                        <wps:wsp>
                          <wps:cNvPr id="6" name="Freeform 242"/>
                          <wps:cNvSpPr>
                            <a:spLocks/>
                          </wps:cNvSpPr>
                          <wps:spPr bwMode="auto">
                            <a:xfrm>
                              <a:off x="3241" y="1129"/>
                              <a:ext cx="2" cy="130"/>
                            </a:xfrm>
                            <a:custGeom>
                              <a:avLst/>
                              <a:gdLst>
                                <a:gd name="T0" fmla="+- 0 1129 1129"/>
                                <a:gd name="T1" fmla="*/ 1129 h 130"/>
                                <a:gd name="T2" fmla="+- 0 1259 1129"/>
                                <a:gd name="T3" fmla="*/ 1259 h 13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30">
                                  <a:moveTo>
                                    <a:pt x="0" y="0"/>
                                  </a:moveTo>
                                  <a:lnTo>
                                    <a:pt x="0" y="130"/>
                                  </a:lnTo>
                                </a:path>
                              </a:pathLst>
                            </a:custGeom>
                            <a:noFill/>
                            <a:ln w="4927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" name="Group 243"/>
                        <wpg:cNvGrpSpPr>
                          <a:grpSpLocks/>
                        </wpg:cNvGrpSpPr>
                        <wpg:grpSpPr bwMode="auto">
                          <a:xfrm>
                            <a:off x="3203" y="1097"/>
                            <a:ext cx="274" cy="2"/>
                            <a:chOff x="3203" y="1097"/>
                            <a:chExt cx="274" cy="2"/>
                          </a:xfrm>
                        </wpg:grpSpPr>
                        <wps:wsp>
                          <wps:cNvPr id="8" name="Freeform 244"/>
                          <wps:cNvSpPr>
                            <a:spLocks/>
                          </wps:cNvSpPr>
                          <wps:spPr bwMode="auto">
                            <a:xfrm>
                              <a:off x="3203" y="1097"/>
                              <a:ext cx="274" cy="2"/>
                            </a:xfrm>
                            <a:custGeom>
                              <a:avLst/>
                              <a:gdLst>
                                <a:gd name="T0" fmla="+- 0 3203 3203"/>
                                <a:gd name="T1" fmla="*/ T0 w 274"/>
                                <a:gd name="T2" fmla="+- 0 3476 3203"/>
                                <a:gd name="T3" fmla="*/ T2 w 2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74">
                                  <a:moveTo>
                                    <a:pt x="0" y="0"/>
                                  </a:moveTo>
                                  <a:lnTo>
                                    <a:pt x="273" y="0"/>
                                  </a:lnTo>
                                </a:path>
                              </a:pathLst>
                            </a:custGeom>
                            <a:noFill/>
                            <a:ln w="4191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" name="Group 245"/>
                        <wpg:cNvGrpSpPr>
                          <a:grpSpLocks/>
                        </wpg:cNvGrpSpPr>
                        <wpg:grpSpPr bwMode="auto">
                          <a:xfrm>
                            <a:off x="3241" y="945"/>
                            <a:ext cx="2" cy="120"/>
                            <a:chOff x="3241" y="945"/>
                            <a:chExt cx="2" cy="120"/>
                          </a:xfrm>
                        </wpg:grpSpPr>
                        <wps:wsp>
                          <wps:cNvPr id="11" name="Freeform 246"/>
                          <wps:cNvSpPr>
                            <a:spLocks/>
                          </wps:cNvSpPr>
                          <wps:spPr bwMode="auto">
                            <a:xfrm>
                              <a:off x="3241" y="945"/>
                              <a:ext cx="2" cy="120"/>
                            </a:xfrm>
                            <a:custGeom>
                              <a:avLst/>
                              <a:gdLst>
                                <a:gd name="T0" fmla="+- 0 945 945"/>
                                <a:gd name="T1" fmla="*/ 945 h 120"/>
                                <a:gd name="T2" fmla="+- 0 1065 945"/>
                                <a:gd name="T3" fmla="*/ 1065 h 12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20">
                                  <a:moveTo>
                                    <a:pt x="0" y="0"/>
                                  </a:moveTo>
                                  <a:lnTo>
                                    <a:pt x="0" y="120"/>
                                  </a:lnTo>
                                </a:path>
                              </a:pathLst>
                            </a:custGeom>
                            <a:noFill/>
                            <a:ln w="4927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" name="Group 247"/>
                        <wpg:cNvGrpSpPr>
                          <a:grpSpLocks/>
                        </wpg:cNvGrpSpPr>
                        <wpg:grpSpPr bwMode="auto">
                          <a:xfrm>
                            <a:off x="3438" y="1128"/>
                            <a:ext cx="2" cy="131"/>
                            <a:chOff x="3438" y="1128"/>
                            <a:chExt cx="2" cy="131"/>
                          </a:xfrm>
                        </wpg:grpSpPr>
                        <wps:wsp>
                          <wps:cNvPr id="13" name="Freeform 248"/>
                          <wps:cNvSpPr>
                            <a:spLocks/>
                          </wps:cNvSpPr>
                          <wps:spPr bwMode="auto">
                            <a:xfrm>
                              <a:off x="3438" y="1128"/>
                              <a:ext cx="2" cy="131"/>
                            </a:xfrm>
                            <a:custGeom>
                              <a:avLst/>
                              <a:gdLst>
                                <a:gd name="T0" fmla="+- 0 1128 1128"/>
                                <a:gd name="T1" fmla="*/ 1128 h 131"/>
                                <a:gd name="T2" fmla="+- 0 1259 1128"/>
                                <a:gd name="T3" fmla="*/ 1259 h 1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31">
                                  <a:moveTo>
                                    <a:pt x="0" y="0"/>
                                  </a:moveTo>
                                  <a:lnTo>
                                    <a:pt x="0" y="131"/>
                                  </a:lnTo>
                                </a:path>
                              </a:pathLst>
                            </a:custGeom>
                            <a:noFill/>
                            <a:ln w="49288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Group 249"/>
                        <wpg:cNvGrpSpPr>
                          <a:grpSpLocks/>
                        </wpg:cNvGrpSpPr>
                        <wpg:grpSpPr bwMode="auto">
                          <a:xfrm>
                            <a:off x="3438" y="946"/>
                            <a:ext cx="2" cy="119"/>
                            <a:chOff x="3438" y="946"/>
                            <a:chExt cx="2" cy="119"/>
                          </a:xfrm>
                        </wpg:grpSpPr>
                        <wps:wsp>
                          <wps:cNvPr id="15" name="Freeform 250"/>
                          <wps:cNvSpPr>
                            <a:spLocks/>
                          </wps:cNvSpPr>
                          <wps:spPr bwMode="auto">
                            <a:xfrm>
                              <a:off x="3438" y="946"/>
                              <a:ext cx="2" cy="119"/>
                            </a:xfrm>
                            <a:custGeom>
                              <a:avLst/>
                              <a:gdLst>
                                <a:gd name="T0" fmla="+- 0 946 946"/>
                                <a:gd name="T1" fmla="*/ 946 h 119"/>
                                <a:gd name="T2" fmla="+- 0 1064 946"/>
                                <a:gd name="T3" fmla="*/ 1064 h 11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9">
                                  <a:moveTo>
                                    <a:pt x="0" y="0"/>
                                  </a:moveTo>
                                  <a:lnTo>
                                    <a:pt x="0" y="118"/>
                                  </a:lnTo>
                                </a:path>
                              </a:pathLst>
                            </a:custGeom>
                            <a:noFill/>
                            <a:ln w="49288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" name="Text Box 251"/>
                          <wps:cNvSpPr txBox="1">
                            <a:spLocks/>
                          </wps:cNvSpPr>
                          <wps:spPr bwMode="auto">
                            <a:xfrm>
                              <a:off x="2970" y="1390"/>
                              <a:ext cx="1100" cy="2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4B1E923" w14:textId="77777777" w:rsidR="00476CDA" w:rsidRDefault="00476CDA" w:rsidP="00476CDA">
                                <w:pPr>
                                  <w:spacing w:line="265" w:lineRule="exact"/>
                                  <w:rPr>
                                    <w:rFonts w:ascii="Tahoma" w:eastAsia="Tahoma" w:hAnsi="Tahoma" w:cs="Tahoma"/>
                                    <w:sz w:val="26"/>
                                    <w:szCs w:val="26"/>
                                  </w:rPr>
                                </w:pPr>
                                <w:r>
                                  <w:rPr>
                                    <w:rFonts w:ascii="Tahoma"/>
                                    <w:color w:val="FFFFFF"/>
                                    <w:spacing w:val="8"/>
                                    <w:w w:val="50"/>
                                    <w:sz w:val="26"/>
                                  </w:rPr>
                                  <w:t>LEHIGH</w:t>
                                </w:r>
                                <w:r>
                                  <w:rPr>
                                    <w:rFonts w:ascii="Tahoma"/>
                                    <w:color w:val="FFFFFF"/>
                                    <w:spacing w:val="60"/>
                                    <w:w w:val="50"/>
                                    <w:sz w:val="2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ahoma"/>
                                    <w:color w:val="FFFFFF"/>
                                    <w:spacing w:val="7"/>
                                    <w:w w:val="50"/>
                                    <w:sz w:val="26"/>
                                  </w:rPr>
                                  <w:t>VALLEY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E395E7" id="Group 238" o:spid="_x0000_s1028" style="position:absolute;margin-left:0;margin-top:0;width:630pt;height:153pt;z-index:251664384;mso-position-horizontal-relative:page;mso-position-vertical-relative:page" coordsize="12600,3060" o:gfxdata="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39" o:spid="_x0000_s1029" type="#_x0000_t75" style="position:absolute;width:12600;height:306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">
                  <v:imagedata r:id="rId8" o:title=""/>
                  <o:lock v:ext="edit" aspectratio="f"/>
                </v:shape>
                <v:shape id="Picture 240" o:spid="_x0000_s1030" type="#_x0000_t75" style="position:absolute;left:900;top:938;width:2789;height:139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">
                  <v:imagedata r:id="rId9" o:title=""/>
                  <o:lock v:ext="edit" aspectratio="f"/>
                </v:shape>
                <v:group id="Group 241" o:spid="_x0000_s1031" style="position:absolute;left:3241;top:1129;width:2;height:130" coordorigin="3241,1129" coordsize="2,1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">
                  <v:shape id="Freeform 242" o:spid="_x0000_s1032" style="position:absolute;left:3241;top:1129;width:2;height:130;visibility:visible;mso-wrap-style:square;v-text-anchor:top" coordsize="2,1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" path="m,l,130e" filled="f" strokecolor="white" strokeweight="3.88pt">
                    <v:path arrowok="t" o:connecttype="custom" o:connectlocs="0,1129;0,1259" o:connectangles="0,0"/>
                  </v:shape>
                </v:group>
                <v:group id="Group 243" o:spid="_x0000_s1033" style="position:absolute;left:3203;top:1097;width:274;height:2" coordorigin="3203,1097" coordsize="274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">
                  <v:shape id="Freeform 244" o:spid="_x0000_s1034" style="position:absolute;left:3203;top:1097;width:274;height:2;visibility:visible;mso-wrap-style:square;v-text-anchor:top" coordsize="274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" path="m,l273,e" filled="f" strokecolor="white" strokeweight="3.3pt">
                    <v:path arrowok="t" o:connecttype="custom" o:connectlocs="0,0;273,0" o:connectangles="0,0"/>
                  </v:shape>
                </v:group>
                <v:group id="Group 245" o:spid="_x0000_s1035" style="position:absolute;left:3241;top:945;width:2;height:120" coordorigin="3241,945" coordsize="2,1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">
                  <v:shape id="Freeform 246" o:spid="_x0000_s1036" style="position:absolute;left:3241;top:945;width:2;height:120;visibility:visible;mso-wrap-style:square;v-text-anchor:top" coordsize="2,1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" path="m,l,120e" filled="f" strokecolor="white" strokeweight="3.88pt">
                    <v:path arrowok="t" o:connecttype="custom" o:connectlocs="0,945;0,1065" o:connectangles="0,0"/>
                  </v:shape>
                </v:group>
                <v:group id="Group 247" o:spid="_x0000_s1037" style="position:absolute;left:3438;top:1128;width:2;height:131" coordorigin="3438,1128" coordsize="2,13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">
                  <v:shape id="Freeform 248" o:spid="_x0000_s1038" style="position:absolute;left:3438;top:1128;width:2;height:131;visibility:visible;mso-wrap-style:square;v-text-anchor:top" coordsize="2,13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" path="m,l,131e" filled="f" strokecolor="white" strokeweight="1.3691mm">
                    <v:path arrowok="t" o:connecttype="custom" o:connectlocs="0,1128;0,1259" o:connectangles="0,0"/>
                  </v:shape>
                </v:group>
                <v:group id="Group 249" o:spid="_x0000_s1039" style="position:absolute;left:3438;top:946;width:2;height:119" coordorigin="3438,946" coordsize="2,11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">
                  <v:shape id="Freeform 250" o:spid="_x0000_s1040" style="position:absolute;left:3438;top:946;width:2;height:119;visibility:visible;mso-wrap-style:square;v-text-anchor:top" coordsize="2,11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" path="m,l,118e" filled="f" strokecolor="white" strokeweight="1.3691mm">
                    <v:path arrowok="t" o:connecttype="custom" o:connectlocs="0,946;0,1064" o:connectangles="0,0"/>
                  </v:shape>
                  <v:shape id="Text Box 251" o:spid="_x0000_s1041" type="#_x0000_t202" style="position:absolute;left:2970;top:1390;width:1100;height:26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" filled="f" stroked="f">
                    <v:path arrowok="t"/>
                    <v:textbox inset="0,0,0,0">
                      <w:txbxContent>
                        <w:p w14:paraId="74B1E923" w14:textId="77777777" w:rsidR="00476CDA" w:rsidRDefault="00476CDA" w:rsidP="00476CDA">
                          <w:pPr>
                            <w:spacing w:line="265" w:lineRule="exact"/>
                            <w:rPr>
                              <w:rFonts w:ascii="Tahoma" w:eastAsia="Tahoma" w:hAnsi="Tahoma" w:cs="Tahoma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Tahoma"/>
                              <w:color w:val="FFFFFF"/>
                              <w:spacing w:val="8"/>
                              <w:w w:val="50"/>
                              <w:sz w:val="26"/>
                            </w:rPr>
                            <w:t>LEHIGH</w:t>
                          </w:r>
                          <w:r>
                            <w:rPr>
                              <w:rFonts w:ascii="Tahoma"/>
                              <w:color w:val="FFFFFF"/>
                              <w:spacing w:val="60"/>
                              <w:w w:val="50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FFFFFF"/>
                              <w:spacing w:val="7"/>
                              <w:w w:val="50"/>
                              <w:sz w:val="26"/>
                            </w:rPr>
                            <w:t>VALLEY</w:t>
                          </w:r>
                        </w:p>
                      </w:txbxContent>
                    </v:textbox>
                  </v:shape>
                </v:group>
                <w10:wrap anchorx="page" anchory="page"/>
              </v:group>
            </w:pict>
          </mc:Fallback>
        </mc:AlternateContent>
      </w:r>
      <w:r w:rsidR="00476CDA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A7BED6C" wp14:editId="6F501ED9">
                <wp:simplePos x="0" y="0"/>
                <wp:positionH relativeFrom="column">
                  <wp:posOffset>4883150</wp:posOffset>
                </wp:positionH>
                <wp:positionV relativeFrom="paragraph">
                  <wp:posOffset>-419100</wp:posOffset>
                </wp:positionV>
                <wp:extent cx="1533525" cy="882015"/>
                <wp:effectExtent l="0" t="0" r="0" b="0"/>
                <wp:wrapNone/>
                <wp:docPr id="9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533525" cy="882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339966"/>
                              </a:solidFill>
                              <a:prstDash val="dash"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512C79E" w14:textId="77777777" w:rsidR="00476CDA" w:rsidRPr="006A1730" w:rsidRDefault="00476CDA" w:rsidP="00476CDA">
                            <w:pPr>
                              <w:pStyle w:val="Default"/>
                              <w:rPr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sz w:val="8"/>
                                <w:szCs w:val="8"/>
                              </w:rPr>
                              <w:t xml:space="preserve"> </w:t>
                            </w:r>
                          </w:p>
                          <w:p w14:paraId="6C80E198" w14:textId="77777777" w:rsidR="00476CDA" w:rsidRPr="00B95C72" w:rsidRDefault="00476CDA" w:rsidP="00476CDA">
                            <w:pPr>
                              <w:pStyle w:val="Default"/>
                              <w:rPr>
                                <w:b/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  <w:r w:rsidRPr="00B95C72">
                              <w:rPr>
                                <w:b/>
                                <w:color w:val="FFFFFF" w:themeColor="background1"/>
                                <w:sz w:val="14"/>
                                <w:szCs w:val="14"/>
                              </w:rPr>
                              <w:t xml:space="preserve">P.O. BOX 20165 </w:t>
                            </w:r>
                          </w:p>
                          <w:p w14:paraId="275B8552" w14:textId="77777777" w:rsidR="00476CDA" w:rsidRPr="00B95C72" w:rsidRDefault="00476CDA" w:rsidP="00476CDA">
                            <w:pPr>
                              <w:pStyle w:val="Default"/>
                              <w:rPr>
                                <w:b/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  <w:r w:rsidRPr="00B95C72">
                              <w:rPr>
                                <w:b/>
                                <w:color w:val="FFFFFF" w:themeColor="background1"/>
                                <w:sz w:val="14"/>
                                <w:szCs w:val="14"/>
                              </w:rPr>
                              <w:t xml:space="preserve">Lehigh Valley, PA 18002-0165 </w:t>
                            </w:r>
                          </w:p>
                          <w:p w14:paraId="7D16736D" w14:textId="77777777" w:rsidR="00476CDA" w:rsidRPr="00B95C72" w:rsidRDefault="00476CDA" w:rsidP="00476CDA">
                            <w:pPr>
                              <w:pStyle w:val="Default"/>
                              <w:rPr>
                                <w:b/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</w:p>
                          <w:p w14:paraId="6157183A" w14:textId="77777777" w:rsidR="00476CDA" w:rsidRPr="00B95C72" w:rsidRDefault="00476CDA" w:rsidP="00476CDA">
                            <w:pPr>
                              <w:pStyle w:val="Default"/>
                              <w:rPr>
                                <w:b/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  <w:r w:rsidRPr="00B95C72">
                              <w:rPr>
                                <w:b/>
                                <w:color w:val="FFFFFF" w:themeColor="background1"/>
                                <w:sz w:val="14"/>
                                <w:szCs w:val="14"/>
                              </w:rPr>
                              <w:t xml:space="preserve">484-221-5886 (John’s cell) </w:t>
                            </w:r>
                          </w:p>
                          <w:p w14:paraId="65495E2E" w14:textId="77777777" w:rsidR="00476CDA" w:rsidRPr="00B95C72" w:rsidRDefault="00476CDA" w:rsidP="00476CDA">
                            <w:pPr>
                              <w:pStyle w:val="Default"/>
                              <w:rPr>
                                <w:b/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  <w:r w:rsidRPr="00B95C72">
                              <w:rPr>
                                <w:b/>
                                <w:color w:val="FFFFFF" w:themeColor="background1"/>
                                <w:sz w:val="14"/>
                                <w:szCs w:val="14"/>
                              </w:rPr>
                              <w:t xml:space="preserve">campuslifelv@aol.com </w:t>
                            </w:r>
                          </w:p>
                          <w:p w14:paraId="4AAF073E" w14:textId="77777777" w:rsidR="00476CDA" w:rsidRPr="00B95C72" w:rsidRDefault="00476CDA" w:rsidP="00476CDA">
                            <w:pPr>
                              <w:rPr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B95C72">
                              <w:rPr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www.yfclv.org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7BED6C" id="Text Box 62" o:spid="_x0000_s1042" type="#_x0000_t202" style="position:absolute;margin-left:384.5pt;margin-top:-33pt;width:120.75pt;height:69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" filled="f" fillcolor="white [3201]" stroked="f" strokecolor="#396" strokeweight="1pt">
                <v:stroke dashstyle="dash"/>
                <v:path arrowok="t"/>
                <v:textbox>
                  <w:txbxContent>
                    <w:p w14:paraId="7512C79E" w14:textId="77777777" w:rsidR="00476CDA" w:rsidRPr="006A1730" w:rsidRDefault="00476CDA" w:rsidP="00476CDA">
                      <w:pPr>
                        <w:pStyle w:val="Default"/>
                        <w:rPr>
                          <w:sz w:val="8"/>
                          <w:szCs w:val="8"/>
                        </w:rPr>
                      </w:pPr>
                      <w:r>
                        <w:rPr>
                          <w:sz w:val="8"/>
                          <w:szCs w:val="8"/>
                        </w:rPr>
                        <w:t xml:space="preserve"> </w:t>
                      </w:r>
                    </w:p>
                    <w:p w14:paraId="6C80E198" w14:textId="77777777" w:rsidR="00476CDA" w:rsidRPr="00B95C72" w:rsidRDefault="00476CDA" w:rsidP="00476CDA">
                      <w:pPr>
                        <w:pStyle w:val="Default"/>
                        <w:rPr>
                          <w:b/>
                          <w:color w:val="FFFFFF" w:themeColor="background1"/>
                          <w:sz w:val="14"/>
                          <w:szCs w:val="14"/>
                        </w:rPr>
                      </w:pPr>
                      <w:r w:rsidRPr="00B95C72">
                        <w:rPr>
                          <w:b/>
                          <w:color w:val="FFFFFF" w:themeColor="background1"/>
                          <w:sz w:val="14"/>
                          <w:szCs w:val="14"/>
                        </w:rPr>
                        <w:t xml:space="preserve">P.O. BOX 20165 </w:t>
                      </w:r>
                    </w:p>
                    <w:p w14:paraId="275B8552" w14:textId="77777777" w:rsidR="00476CDA" w:rsidRPr="00B95C72" w:rsidRDefault="00476CDA" w:rsidP="00476CDA">
                      <w:pPr>
                        <w:pStyle w:val="Default"/>
                        <w:rPr>
                          <w:b/>
                          <w:color w:val="FFFFFF" w:themeColor="background1"/>
                          <w:sz w:val="14"/>
                          <w:szCs w:val="14"/>
                        </w:rPr>
                      </w:pPr>
                      <w:r w:rsidRPr="00B95C72">
                        <w:rPr>
                          <w:b/>
                          <w:color w:val="FFFFFF" w:themeColor="background1"/>
                          <w:sz w:val="14"/>
                          <w:szCs w:val="14"/>
                        </w:rPr>
                        <w:t xml:space="preserve">Lehigh Valley, PA 18002-0165 </w:t>
                      </w:r>
                    </w:p>
                    <w:p w14:paraId="7D16736D" w14:textId="77777777" w:rsidR="00476CDA" w:rsidRPr="00B95C72" w:rsidRDefault="00476CDA" w:rsidP="00476CDA">
                      <w:pPr>
                        <w:pStyle w:val="Default"/>
                        <w:rPr>
                          <w:b/>
                          <w:color w:val="FFFFFF" w:themeColor="background1"/>
                          <w:sz w:val="14"/>
                          <w:szCs w:val="14"/>
                        </w:rPr>
                      </w:pPr>
                    </w:p>
                    <w:p w14:paraId="6157183A" w14:textId="77777777" w:rsidR="00476CDA" w:rsidRPr="00B95C72" w:rsidRDefault="00476CDA" w:rsidP="00476CDA">
                      <w:pPr>
                        <w:pStyle w:val="Default"/>
                        <w:rPr>
                          <w:b/>
                          <w:color w:val="FFFFFF" w:themeColor="background1"/>
                          <w:sz w:val="14"/>
                          <w:szCs w:val="14"/>
                        </w:rPr>
                      </w:pPr>
                      <w:r w:rsidRPr="00B95C72">
                        <w:rPr>
                          <w:b/>
                          <w:color w:val="FFFFFF" w:themeColor="background1"/>
                          <w:sz w:val="14"/>
                          <w:szCs w:val="14"/>
                        </w:rPr>
                        <w:t xml:space="preserve">484-221-5886 (John’s cell) </w:t>
                      </w:r>
                    </w:p>
                    <w:p w14:paraId="65495E2E" w14:textId="77777777" w:rsidR="00476CDA" w:rsidRPr="00B95C72" w:rsidRDefault="00476CDA" w:rsidP="00476CDA">
                      <w:pPr>
                        <w:pStyle w:val="Default"/>
                        <w:rPr>
                          <w:b/>
                          <w:color w:val="FFFFFF" w:themeColor="background1"/>
                          <w:sz w:val="14"/>
                          <w:szCs w:val="14"/>
                        </w:rPr>
                      </w:pPr>
                      <w:r w:rsidRPr="00B95C72">
                        <w:rPr>
                          <w:b/>
                          <w:color w:val="FFFFFF" w:themeColor="background1"/>
                          <w:sz w:val="14"/>
                          <w:szCs w:val="14"/>
                        </w:rPr>
                        <w:t xml:space="preserve">campuslifelv@aol.com </w:t>
                      </w:r>
                    </w:p>
                    <w:p w14:paraId="4AAF073E" w14:textId="77777777" w:rsidR="00476CDA" w:rsidRPr="00B95C72" w:rsidRDefault="00476CDA" w:rsidP="00476CDA">
                      <w:pPr>
                        <w:rPr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 w:rsidRPr="00B95C72">
                        <w:rPr>
                          <w:b/>
                          <w:color w:val="FFFFFF" w:themeColor="background1"/>
                          <w:sz w:val="16"/>
                          <w:szCs w:val="16"/>
                        </w:rPr>
                        <w:t>www.yfclv.org</w:t>
                      </w:r>
                    </w:p>
                  </w:txbxContent>
                </v:textbox>
              </v:shape>
            </w:pict>
          </mc:Fallback>
        </mc:AlternateContent>
      </w:r>
    </w:p>
    <w:p w14:paraId="336320DF" w14:textId="77777777" w:rsidR="00476CDA" w:rsidRDefault="00476CDA" w:rsidP="00476CD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CF0E2AD" w14:textId="77777777" w:rsidR="00476CDA" w:rsidRDefault="00476CDA" w:rsidP="00476CD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034F49E" w14:textId="6FE4381C" w:rsidR="00476CDA" w:rsidRDefault="00476CDA" w:rsidP="00476CD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A992F49" w14:textId="77777777" w:rsidR="00476CDA" w:rsidRDefault="00476CDA" w:rsidP="00476CD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1B7CDD8" w14:textId="77777777" w:rsidR="00476CDA" w:rsidRDefault="00476CDA" w:rsidP="00476CD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360DEDE" w14:textId="77777777" w:rsidR="00476CDA" w:rsidRDefault="00476CDA" w:rsidP="00476CD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652A6D1" w14:textId="77777777" w:rsidR="00476CDA" w:rsidRDefault="00476CDA" w:rsidP="00476CDA">
      <w:pPr>
        <w:pStyle w:val="NormalWeb"/>
        <w:tabs>
          <w:tab w:val="left" w:pos="1440"/>
        </w:tabs>
        <w:ind w:left="-180" w:right="-180"/>
        <w:jc w:val="both"/>
        <w:rPr>
          <w:rFonts w:ascii="Arial" w:hAnsi="Arial" w:cs="Arial"/>
          <w:color w:val="070700"/>
          <w:sz w:val="16"/>
          <w:szCs w:val="16"/>
        </w:rPr>
      </w:pPr>
    </w:p>
    <w:p w14:paraId="4BD6744B" w14:textId="77777777" w:rsidR="00476CDA" w:rsidRPr="00854B4B" w:rsidRDefault="00476CDA" w:rsidP="00476CDA">
      <w:pPr>
        <w:tabs>
          <w:tab w:val="left" w:pos="1440"/>
        </w:tabs>
        <w:ind w:left="-360" w:right="-270"/>
        <w:rPr>
          <w:rFonts w:ascii="Arial" w:hAnsi="Arial" w:cs="Arial"/>
          <w:sz w:val="16"/>
          <w:szCs w:val="16"/>
        </w:rPr>
      </w:pPr>
      <w:r w:rsidRPr="009776E9">
        <w:rPr>
          <w:rFonts w:ascii="Arial" w:hAnsi="Arial" w:cs="Arial"/>
          <w:sz w:val="20"/>
          <w:szCs w:val="20"/>
        </w:rPr>
        <w:t xml:space="preserve">      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                      </w:t>
      </w:r>
      <w:r w:rsidRPr="009776E9">
        <w:rPr>
          <w:rFonts w:ascii="Arial" w:hAnsi="Arial" w:cs="Arial"/>
          <w:sz w:val="20"/>
          <w:szCs w:val="20"/>
        </w:rPr>
        <w:t xml:space="preserve">               </w:t>
      </w:r>
      <w:r>
        <w:rPr>
          <w:rFonts w:ascii="Arial" w:hAnsi="Arial" w:cs="Arial"/>
          <w:sz w:val="20"/>
          <w:szCs w:val="20"/>
        </w:rPr>
        <w:t xml:space="preserve">                           </w:t>
      </w:r>
      <w:r w:rsidRPr="009776E9">
        <w:rPr>
          <w:rFonts w:ascii="Arial" w:hAnsi="Arial" w:cs="Arial"/>
          <w:sz w:val="20"/>
          <w:szCs w:val="20"/>
        </w:rPr>
        <w:t xml:space="preserve">           </w:t>
      </w:r>
      <w:r>
        <w:rPr>
          <w:rFonts w:ascii="Arial" w:hAnsi="Arial" w:cs="Arial"/>
          <w:sz w:val="20"/>
          <w:szCs w:val="20"/>
        </w:rPr>
        <w:t xml:space="preserve"> </w:t>
      </w:r>
      <w:r w:rsidRPr="009776E9">
        <w:rPr>
          <w:rFonts w:ascii="Arial" w:hAnsi="Arial" w:cs="Arial"/>
          <w:sz w:val="20"/>
          <w:szCs w:val="20"/>
        </w:rPr>
        <w:t xml:space="preserve">      </w:t>
      </w:r>
      <w:r>
        <w:rPr>
          <w:rFonts w:ascii="Arial" w:hAnsi="Arial" w:cs="Arial"/>
          <w:sz w:val="20"/>
          <w:szCs w:val="20"/>
        </w:rPr>
        <w:t xml:space="preserve">           </w:t>
      </w:r>
    </w:p>
    <w:p w14:paraId="7D384F50" w14:textId="77777777" w:rsidR="00476CDA" w:rsidRPr="00C705E3" w:rsidRDefault="00476CDA" w:rsidP="00476CDA">
      <w:pPr>
        <w:tabs>
          <w:tab w:val="left" w:pos="1440"/>
        </w:tabs>
        <w:ind w:left="-360" w:right="-27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Pr="00270D10">
        <w:rPr>
          <w:rFonts w:ascii="Arial" w:hAnsi="Arial" w:cs="Arial"/>
          <w:sz w:val="20"/>
          <w:szCs w:val="20"/>
        </w:rPr>
        <w:t xml:space="preserve">                                                                  </w:t>
      </w:r>
    </w:p>
    <w:p w14:paraId="7447A9BE" w14:textId="77777777" w:rsidR="00476CDA" w:rsidRDefault="00476CDA" w:rsidP="00476CDA">
      <w:pPr>
        <w:jc w:val="both"/>
        <w:rPr>
          <w:rFonts w:ascii="Arial" w:hAnsi="Arial" w:cs="Arial"/>
          <w:sz w:val="20"/>
          <w:szCs w:val="20"/>
        </w:rPr>
      </w:pPr>
      <w:r w:rsidRPr="003600F1">
        <w:rPr>
          <w:rFonts w:ascii="Arial" w:hAnsi="Arial" w:cs="Arial"/>
          <w:sz w:val="20"/>
          <w:szCs w:val="20"/>
        </w:rPr>
        <w:t xml:space="preserve">         </w:t>
      </w:r>
    </w:p>
    <w:p w14:paraId="7C47DD9F" w14:textId="4CEF724F" w:rsidR="00476CDA" w:rsidRPr="00B217F8" w:rsidRDefault="00075DFD" w:rsidP="00B217F8">
      <w:pPr>
        <w:jc w:val="right"/>
        <w:rPr>
          <w:rFonts w:ascii="Arial" w:hAnsi="Arial" w:cs="Arial"/>
          <w:sz w:val="20"/>
          <w:szCs w:val="20"/>
        </w:rPr>
      </w:pPr>
      <w:r w:rsidRPr="00B217F8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</w:t>
      </w:r>
      <w:r w:rsidR="000D3341">
        <w:rPr>
          <w:rFonts w:ascii="Arial" w:hAnsi="Arial" w:cs="Arial"/>
          <w:sz w:val="24"/>
          <w:szCs w:val="24"/>
        </w:rPr>
        <w:t>August</w:t>
      </w:r>
      <w:r w:rsidR="00476CDA" w:rsidRPr="00B217F8">
        <w:rPr>
          <w:rFonts w:ascii="Arial" w:hAnsi="Arial" w:cs="Arial"/>
          <w:sz w:val="24"/>
          <w:szCs w:val="24"/>
        </w:rPr>
        <w:t xml:space="preserve"> 202</w:t>
      </w:r>
      <w:r w:rsidR="000D3341">
        <w:rPr>
          <w:rFonts w:ascii="Arial" w:hAnsi="Arial" w:cs="Arial"/>
          <w:sz w:val="24"/>
          <w:szCs w:val="24"/>
        </w:rPr>
        <w:t>6</w:t>
      </w:r>
    </w:p>
    <w:p w14:paraId="6C0E29D9" w14:textId="77777777" w:rsidR="00476CDA" w:rsidRPr="00075DFD" w:rsidRDefault="00476CDA" w:rsidP="00476CDA">
      <w:pPr>
        <w:ind w:right="-90"/>
        <w:jc w:val="both"/>
        <w:rPr>
          <w:rFonts w:ascii="Arial" w:hAnsi="Arial" w:cs="Arial"/>
          <w:sz w:val="20"/>
          <w:szCs w:val="20"/>
        </w:rPr>
      </w:pPr>
    </w:p>
    <w:p w14:paraId="10C32220" w14:textId="6AC5010C" w:rsidR="000D3341" w:rsidRPr="000D3341" w:rsidRDefault="00476CDA" w:rsidP="000D3341">
      <w:pPr>
        <w:ind w:right="-90"/>
        <w:jc w:val="both"/>
        <w:rPr>
          <w:rFonts w:ascii="Arial" w:hAnsi="Arial" w:cs="Arial"/>
          <w:sz w:val="24"/>
          <w:szCs w:val="24"/>
        </w:rPr>
      </w:pPr>
      <w:r w:rsidRPr="00B217F8">
        <w:rPr>
          <w:rFonts w:ascii="Arial" w:hAnsi="Arial" w:cs="Arial"/>
          <w:sz w:val="24"/>
          <w:szCs w:val="24"/>
        </w:rPr>
        <w:t>Dear,</w:t>
      </w:r>
    </w:p>
    <w:p w14:paraId="2900E53E" w14:textId="400A6BB6" w:rsidR="000D3341" w:rsidRPr="000D3341" w:rsidRDefault="000D3341" w:rsidP="000D3341">
      <w:pPr>
        <w:ind w:right="-90"/>
        <w:jc w:val="both"/>
        <w:rPr>
          <w:rFonts w:ascii="Arial" w:hAnsi="Arial" w:cs="Arial"/>
          <w:sz w:val="24"/>
          <w:szCs w:val="24"/>
        </w:rPr>
      </w:pPr>
    </w:p>
    <w:p w14:paraId="2267372B" w14:textId="31DF50AF" w:rsidR="000D3341" w:rsidRPr="000D3341" w:rsidRDefault="000D3341" w:rsidP="000D3341">
      <w:pPr>
        <w:ind w:right="-9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1" wp14:anchorId="4B963093" wp14:editId="0C0671C4">
            <wp:simplePos x="0" y="0"/>
            <wp:positionH relativeFrom="margin">
              <wp:posOffset>5255986</wp:posOffset>
            </wp:positionH>
            <wp:positionV relativeFrom="margin">
              <wp:posOffset>2469515</wp:posOffset>
            </wp:positionV>
            <wp:extent cx="1610179" cy="1509625"/>
            <wp:effectExtent l="0" t="0" r="3175" b="1905"/>
            <wp:wrapSquare wrapText="bothSides"/>
            <wp:docPr id="914904398" name="Picture 1" descr="A group of people in a poo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4904398" name="Picture 1" descr="A group of people in a pool&#10;&#10;Description automatically generated"/>
                    <pic:cNvPicPr/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73" t="28748" r="13692" b="16979"/>
                    <a:stretch/>
                  </pic:blipFill>
                  <pic:spPr bwMode="auto">
                    <a:xfrm>
                      <a:off x="0" y="0"/>
                      <a:ext cx="1610179" cy="1509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D3341">
        <w:rPr>
          <w:rFonts w:ascii="Arial" w:hAnsi="Arial" w:cs="Arial"/>
          <w:sz w:val="24"/>
          <w:szCs w:val="24"/>
        </w:rPr>
        <w:t>Greetings friends and family! I hope you</w:t>
      </w:r>
      <w:r>
        <w:rPr>
          <w:rFonts w:ascii="Arial" w:hAnsi="Arial" w:cs="Arial"/>
          <w:sz w:val="24"/>
          <w:szCs w:val="24"/>
        </w:rPr>
        <w:t xml:space="preserve">’ve had a wonderful summer filled with </w:t>
      </w:r>
      <w:r w:rsidRPr="000D3341">
        <w:rPr>
          <w:rFonts w:ascii="Arial" w:hAnsi="Arial" w:cs="Arial"/>
          <w:b/>
          <w:bCs/>
          <w:sz w:val="24"/>
          <w:szCs w:val="24"/>
        </w:rPr>
        <w:t>rest</w:t>
      </w:r>
      <w:r>
        <w:rPr>
          <w:rFonts w:ascii="Arial" w:hAnsi="Arial" w:cs="Arial"/>
          <w:sz w:val="24"/>
          <w:szCs w:val="24"/>
        </w:rPr>
        <w:t xml:space="preserve"> and </w:t>
      </w:r>
      <w:r w:rsidRPr="000D3341">
        <w:rPr>
          <w:rFonts w:ascii="Arial" w:hAnsi="Arial" w:cs="Arial"/>
          <w:b/>
          <w:bCs/>
          <w:sz w:val="24"/>
          <w:szCs w:val="24"/>
        </w:rPr>
        <w:t>air conditioning</w:t>
      </w:r>
      <w:r w:rsidRPr="000D3341">
        <w:rPr>
          <w:rFonts w:ascii="Arial" w:hAnsi="Arial" w:cs="Arial"/>
          <w:sz w:val="24"/>
          <w:szCs w:val="24"/>
        </w:rPr>
        <w:t xml:space="preserve">. Those of us who work in the educational world are </w:t>
      </w:r>
      <w:r>
        <w:rPr>
          <w:rFonts w:ascii="Arial" w:hAnsi="Arial" w:cs="Arial"/>
          <w:sz w:val="24"/>
          <w:szCs w:val="24"/>
        </w:rPr>
        <w:t>fighting the inevitable</w:t>
      </w:r>
      <w:r w:rsidRPr="000D3341">
        <w:rPr>
          <w:rFonts w:ascii="Arial" w:hAnsi="Arial" w:cs="Arial"/>
          <w:sz w:val="24"/>
          <w:szCs w:val="24"/>
        </w:rPr>
        <w:t xml:space="preserve"> as we ease back into the school year</w:t>
      </w:r>
      <w:r>
        <w:rPr>
          <w:rFonts w:ascii="Arial" w:hAnsi="Arial" w:cs="Arial"/>
          <w:sz w:val="24"/>
          <w:szCs w:val="24"/>
        </w:rPr>
        <w:t xml:space="preserve"> (</w:t>
      </w:r>
      <w:r w:rsidRPr="000D3341">
        <w:rPr>
          <w:rFonts w:ascii="Arial" w:hAnsi="Arial" w:cs="Arial"/>
          <w:i/>
          <w:iCs/>
          <w:sz w:val="24"/>
          <w:szCs w:val="24"/>
        </w:rPr>
        <w:t xml:space="preserve">at least we still have Labor Day weekend!). </w:t>
      </w:r>
      <w:r>
        <w:rPr>
          <w:rFonts w:ascii="Arial" w:hAnsi="Arial" w:cs="Arial"/>
          <w:sz w:val="24"/>
          <w:szCs w:val="24"/>
        </w:rPr>
        <w:t>We at Campus Life are gearing up for next week’s first club meeting (</w:t>
      </w:r>
      <w:r w:rsidRPr="000D3341">
        <w:rPr>
          <w:rFonts w:ascii="Arial" w:hAnsi="Arial" w:cs="Arial"/>
          <w:b/>
          <w:bCs/>
          <w:i/>
          <w:iCs/>
          <w:sz w:val="24"/>
          <w:szCs w:val="24"/>
        </w:rPr>
        <w:t>pray for us!</w:t>
      </w:r>
      <w:r>
        <w:rPr>
          <w:rFonts w:ascii="Arial" w:hAnsi="Arial" w:cs="Arial"/>
          <w:sz w:val="24"/>
          <w:szCs w:val="24"/>
        </w:rPr>
        <w:t>).</w:t>
      </w:r>
    </w:p>
    <w:p w14:paraId="0B8689F6" w14:textId="7E8D861A" w:rsidR="000D3341" w:rsidRPr="000D3341" w:rsidRDefault="000D3341" w:rsidP="000D3341">
      <w:pPr>
        <w:ind w:right="-90" w:firstLine="720"/>
        <w:jc w:val="both"/>
        <w:rPr>
          <w:rFonts w:ascii="Arial" w:hAnsi="Arial" w:cs="Arial"/>
          <w:i/>
          <w:iCs/>
          <w:sz w:val="24"/>
          <w:szCs w:val="24"/>
          <w:u w:val="single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1" wp14:anchorId="7D37AD70" wp14:editId="1D1A10E2">
            <wp:simplePos x="0" y="0"/>
            <wp:positionH relativeFrom="margin">
              <wp:posOffset>15875</wp:posOffset>
            </wp:positionH>
            <wp:positionV relativeFrom="margin">
              <wp:posOffset>3747044</wp:posOffset>
            </wp:positionV>
            <wp:extent cx="2374900" cy="1588770"/>
            <wp:effectExtent l="0" t="0" r="0" b="0"/>
            <wp:wrapSquare wrapText="bothSides"/>
            <wp:docPr id="116372130" name="Picture 2" descr="A group of people sitting at a table eating foo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372130" name="Picture 2" descr="A group of people sitting at a table eating food&#10;&#10;Description automatically generated"/>
                    <pic:cNvPicPr/>
                  </pic:nvPicPr>
                  <pic:blipFill rotWithShape="1"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37" r="5851"/>
                    <a:stretch/>
                  </pic:blipFill>
                  <pic:spPr bwMode="auto">
                    <a:xfrm>
                      <a:off x="0" y="0"/>
                      <a:ext cx="2374900" cy="1588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szCs w:val="24"/>
        </w:rPr>
        <w:t>For</w:t>
      </w:r>
      <w:r w:rsidRPr="000D3341">
        <w:rPr>
          <w:rFonts w:ascii="Arial" w:hAnsi="Arial" w:cs="Arial"/>
          <w:sz w:val="24"/>
          <w:szCs w:val="24"/>
        </w:rPr>
        <w:t xml:space="preserve"> our final summer event, we hosted a </w:t>
      </w:r>
      <w:r w:rsidRPr="000D3341">
        <w:rPr>
          <w:rFonts w:ascii="Arial" w:hAnsi="Arial" w:cs="Arial"/>
          <w:b/>
          <w:bCs/>
          <w:i/>
          <w:iCs/>
          <w:sz w:val="24"/>
          <w:szCs w:val="24"/>
        </w:rPr>
        <w:t>“Make-Your-Own-Stromboli”</w:t>
      </w:r>
      <w:r w:rsidRPr="000D3341">
        <w:rPr>
          <w:rFonts w:ascii="Arial" w:hAnsi="Arial" w:cs="Arial"/>
          <w:sz w:val="24"/>
          <w:szCs w:val="24"/>
        </w:rPr>
        <w:t xml:space="preserve"> day. I vastly overestimated how much dough would be needed per kid, </w:t>
      </w:r>
      <w:r w:rsidRPr="000D3341">
        <w:rPr>
          <w:rFonts w:ascii="Arial" w:hAnsi="Arial" w:cs="Arial"/>
          <w:sz w:val="24"/>
          <w:szCs w:val="24"/>
          <w:u w:val="single"/>
        </w:rPr>
        <w:t>resulting in each student having a 10</w:t>
      </w:r>
      <w:r>
        <w:rPr>
          <w:rFonts w:ascii="Arial" w:hAnsi="Arial" w:cs="Arial"/>
          <w:sz w:val="24"/>
          <w:szCs w:val="24"/>
          <w:u w:val="single"/>
        </w:rPr>
        <w:t>-pound</w:t>
      </w:r>
      <w:r w:rsidRPr="000D3341">
        <w:rPr>
          <w:rFonts w:ascii="Arial" w:hAnsi="Arial" w:cs="Arial"/>
          <w:sz w:val="24"/>
          <w:szCs w:val="24"/>
          <w:u w:val="single"/>
        </w:rPr>
        <w:t xml:space="preserve"> Stromboli by the end of it all</w:t>
      </w:r>
      <w:r w:rsidRPr="000D3341">
        <w:rPr>
          <w:rFonts w:ascii="Arial" w:hAnsi="Arial" w:cs="Arial"/>
          <w:sz w:val="24"/>
          <w:szCs w:val="24"/>
        </w:rPr>
        <w:t xml:space="preserve"> (</w:t>
      </w:r>
      <w:r w:rsidRPr="000D3341">
        <w:rPr>
          <w:rFonts w:ascii="Arial" w:hAnsi="Arial" w:cs="Arial"/>
          <w:i/>
          <w:iCs/>
          <w:sz w:val="24"/>
          <w:szCs w:val="24"/>
        </w:rPr>
        <w:t>to-go boxes were provided for everyone</w:t>
      </w:r>
      <w:r w:rsidRPr="000D3341">
        <w:rPr>
          <w:rFonts w:ascii="Arial" w:hAnsi="Arial" w:cs="Arial"/>
          <w:sz w:val="24"/>
          <w:szCs w:val="24"/>
        </w:rPr>
        <w:t xml:space="preserve">). The smoke alarms may have gone off once or twice, </w:t>
      </w:r>
      <w:r w:rsidRPr="000D3341">
        <w:rPr>
          <w:rFonts w:ascii="Arial" w:hAnsi="Arial" w:cs="Arial"/>
          <w:i/>
          <w:iCs/>
          <w:sz w:val="24"/>
          <w:szCs w:val="24"/>
          <w:u w:val="single"/>
        </w:rPr>
        <w:t xml:space="preserve">but thankfully no firemen </w:t>
      </w:r>
      <w:r w:rsidRPr="000D3341">
        <w:rPr>
          <w:rFonts w:ascii="Arial" w:hAnsi="Arial" w:cs="Arial"/>
          <w:i/>
          <w:iCs/>
          <w:sz w:val="24"/>
          <w:szCs w:val="24"/>
          <w:u w:val="single"/>
        </w:rPr>
        <w:t>were needed.</w:t>
      </w:r>
    </w:p>
    <w:p w14:paraId="6CFC20A8" w14:textId="667E1CD6" w:rsidR="000D3341" w:rsidRPr="000D3341" w:rsidRDefault="000D3341" w:rsidP="000D3341">
      <w:pPr>
        <w:ind w:right="-90" w:firstLine="720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This past month, I was blessed to experience a full-circle moment with one of our Campus Life Alumni</w:t>
      </w:r>
      <w:r w:rsidRPr="000D3341">
        <w:rPr>
          <w:rFonts w:ascii="Arial" w:hAnsi="Arial" w:cs="Arial"/>
          <w:sz w:val="24"/>
          <w:szCs w:val="24"/>
        </w:rPr>
        <w:t xml:space="preserve">. </w:t>
      </w:r>
      <w:r w:rsidRPr="000D3341">
        <w:rPr>
          <w:rFonts w:ascii="Arial" w:hAnsi="Arial" w:cs="Arial"/>
          <w:b/>
          <w:bCs/>
          <w:sz w:val="24"/>
          <w:szCs w:val="24"/>
        </w:rPr>
        <w:t>“April”</w:t>
      </w:r>
      <w:r w:rsidRPr="000D3341">
        <w:rPr>
          <w:rFonts w:ascii="Arial" w:hAnsi="Arial" w:cs="Arial"/>
          <w:sz w:val="24"/>
          <w:szCs w:val="24"/>
        </w:rPr>
        <w:t xml:space="preserve"> came to Christ through Campus Life and has been attending church with me for the past few years ever since graduating from CL.</w:t>
      </w:r>
      <w:r>
        <w:rPr>
          <w:rFonts w:ascii="Arial" w:hAnsi="Arial" w:cs="Arial"/>
          <w:sz w:val="24"/>
          <w:szCs w:val="24"/>
        </w:rPr>
        <w:t xml:space="preserve"> </w:t>
      </w:r>
      <w:r w:rsidRPr="000D3341">
        <w:rPr>
          <w:rFonts w:ascii="Arial" w:hAnsi="Arial" w:cs="Arial"/>
          <w:i/>
          <w:iCs/>
          <w:sz w:val="24"/>
          <w:szCs w:val="24"/>
          <w:u w:val="single"/>
        </w:rPr>
        <w:t>This month, April</w:t>
      </w:r>
      <w:r w:rsidRPr="000D3341">
        <w:rPr>
          <w:rFonts w:ascii="Arial" w:hAnsi="Arial" w:cs="Arial"/>
          <w:i/>
          <w:iCs/>
          <w:sz w:val="24"/>
          <w:szCs w:val="24"/>
          <w:u w:val="single"/>
        </w:rPr>
        <w:t xml:space="preserve"> signed</w:t>
      </w:r>
      <w:r w:rsidRPr="000D3341">
        <w:rPr>
          <w:rFonts w:ascii="Arial" w:hAnsi="Arial" w:cs="Arial"/>
          <w:i/>
          <w:iCs/>
          <w:sz w:val="24"/>
          <w:szCs w:val="24"/>
          <w:u w:val="single"/>
        </w:rPr>
        <w:t xml:space="preserve"> up</w:t>
      </w:r>
      <w:r w:rsidRPr="000D3341">
        <w:rPr>
          <w:rFonts w:ascii="Arial" w:hAnsi="Arial" w:cs="Arial"/>
          <w:i/>
          <w:iCs/>
          <w:sz w:val="24"/>
          <w:szCs w:val="24"/>
          <w:u w:val="single"/>
        </w:rPr>
        <w:t xml:space="preserve"> </w:t>
      </w:r>
      <w:r w:rsidRPr="000D3341">
        <w:rPr>
          <w:rFonts w:ascii="Arial" w:hAnsi="Arial" w:cs="Arial"/>
          <w:i/>
          <w:iCs/>
          <w:sz w:val="24"/>
          <w:szCs w:val="24"/>
          <w:u w:val="single"/>
        </w:rPr>
        <w:t>for baptism</w:t>
      </w:r>
      <w:r w:rsidRPr="000D3341">
        <w:rPr>
          <w:rFonts w:ascii="Arial" w:hAnsi="Arial" w:cs="Arial"/>
          <w:i/>
          <w:iCs/>
          <w:sz w:val="24"/>
          <w:szCs w:val="24"/>
          <w:u w:val="single"/>
        </w:rPr>
        <w:t xml:space="preserve"> and she asked me to be the one to baptize her.</w:t>
      </w:r>
      <w:r w:rsidRPr="000D3341">
        <w:rPr>
          <w:rFonts w:ascii="Arial" w:hAnsi="Arial" w:cs="Arial"/>
          <w:sz w:val="24"/>
          <w:szCs w:val="24"/>
        </w:rPr>
        <w:t xml:space="preserve"> </w:t>
      </w:r>
      <w:r w:rsidRPr="000D3341">
        <w:rPr>
          <w:rFonts w:ascii="Arial" w:hAnsi="Arial" w:cs="Arial"/>
          <w:b/>
          <w:bCs/>
          <w:i/>
          <w:iCs/>
          <w:sz w:val="24"/>
          <w:szCs w:val="24"/>
        </w:rPr>
        <w:t>All glory to the one that seeks after the lost!</w:t>
      </w:r>
    </w:p>
    <w:p w14:paraId="20A624A0" w14:textId="6E34E37E" w:rsidR="000D3341" w:rsidRDefault="000D3341" w:rsidP="000D3341">
      <w:pPr>
        <w:ind w:right="-90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8480" behindDoc="0" locked="0" layoutInCell="1" allowOverlap="1" wp14:anchorId="4C6CD5FD" wp14:editId="7E083D06">
            <wp:simplePos x="0" y="0"/>
            <wp:positionH relativeFrom="margin">
              <wp:posOffset>4744085</wp:posOffset>
            </wp:positionH>
            <wp:positionV relativeFrom="margin">
              <wp:posOffset>5972901</wp:posOffset>
            </wp:positionV>
            <wp:extent cx="2174875" cy="1664970"/>
            <wp:effectExtent l="0" t="0" r="0" b="0"/>
            <wp:wrapSquare wrapText="bothSides"/>
            <wp:docPr id="1054927231" name="Picture 4" descr="A group of people standing in front of a build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4927231" name="Picture 4" descr="A group of people standing in front of a building&#10;&#10;Description automatically generated"/>
                    <pic:cNvPicPr/>
                  </pic:nvPicPr>
                  <pic:blipFill rotWithShape="1"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73" t="20009" r="30245" b="18851"/>
                    <a:stretch/>
                  </pic:blipFill>
                  <pic:spPr bwMode="auto">
                    <a:xfrm>
                      <a:off x="0" y="0"/>
                      <a:ext cx="2174875" cy="16649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D3341">
        <w:rPr>
          <w:rFonts w:ascii="Arial" w:hAnsi="Arial" w:cs="Arial"/>
          <w:sz w:val="24"/>
          <w:szCs w:val="24"/>
        </w:rPr>
        <w:t xml:space="preserve">As we enter into the school year, I ask that you </w:t>
      </w:r>
      <w:proofErr w:type="gramStart"/>
      <w:r w:rsidRPr="000D3341">
        <w:rPr>
          <w:rFonts w:ascii="Arial" w:hAnsi="Arial" w:cs="Arial"/>
          <w:sz w:val="24"/>
          <w:szCs w:val="24"/>
        </w:rPr>
        <w:t>would keep</w:t>
      </w:r>
      <w:proofErr w:type="gramEnd"/>
      <w:r w:rsidRPr="000D3341">
        <w:rPr>
          <w:rFonts w:ascii="Arial" w:hAnsi="Arial" w:cs="Arial"/>
          <w:sz w:val="24"/>
          <w:szCs w:val="24"/>
        </w:rPr>
        <w:t xml:space="preserve"> our youth in prayer. </w:t>
      </w:r>
      <w:r w:rsidRPr="000D3341">
        <w:rPr>
          <w:rFonts w:ascii="Arial" w:hAnsi="Arial" w:cs="Arial"/>
          <w:i/>
          <w:iCs/>
          <w:sz w:val="24"/>
          <w:szCs w:val="24"/>
        </w:rPr>
        <w:t>Pray that God will continue growing the seeds that have been planted.</w:t>
      </w:r>
      <w:r w:rsidRPr="000D3341">
        <w:rPr>
          <w:rFonts w:ascii="Arial" w:hAnsi="Arial" w:cs="Arial"/>
          <w:sz w:val="24"/>
          <w:szCs w:val="24"/>
        </w:rPr>
        <w:t xml:space="preserve"> </w:t>
      </w:r>
      <w:r w:rsidRPr="000D3341">
        <w:rPr>
          <w:rFonts w:ascii="Arial" w:hAnsi="Arial" w:cs="Arial"/>
          <w:sz w:val="24"/>
          <w:szCs w:val="24"/>
          <w:u w:val="single"/>
        </w:rPr>
        <w:t>Pray for the students who have made the step of committing their life to Christ, that we would have wisdom in discipling them in this season.</w:t>
      </w:r>
      <w:r w:rsidRPr="000D3341">
        <w:rPr>
          <w:rFonts w:ascii="Arial" w:hAnsi="Arial" w:cs="Arial"/>
          <w:sz w:val="24"/>
          <w:szCs w:val="24"/>
        </w:rPr>
        <w:t xml:space="preserve"> </w:t>
      </w:r>
      <w:r w:rsidRPr="000D3341">
        <w:rPr>
          <w:rFonts w:ascii="Arial" w:hAnsi="Arial" w:cs="Arial"/>
          <w:b/>
          <w:bCs/>
          <w:sz w:val="24"/>
          <w:szCs w:val="24"/>
        </w:rPr>
        <w:t>We will be officially starting up our weekly Campus Life meetings on</w:t>
      </w:r>
      <w:r w:rsidRPr="000D3341">
        <w:rPr>
          <w:rFonts w:ascii="Arial" w:hAnsi="Arial" w:cs="Arial"/>
          <w:sz w:val="24"/>
          <w:szCs w:val="24"/>
        </w:rPr>
        <w:t xml:space="preserve"> </w:t>
      </w:r>
      <w:r w:rsidRPr="000D3341">
        <w:rPr>
          <w:rFonts w:ascii="Arial" w:hAnsi="Arial" w:cs="Arial"/>
          <w:b/>
          <w:bCs/>
          <w:sz w:val="24"/>
          <w:szCs w:val="24"/>
          <w:u w:val="single"/>
        </w:rPr>
        <w:t xml:space="preserve">Thursday, </w:t>
      </w:r>
      <w:r w:rsidRPr="000D3341">
        <w:rPr>
          <w:rFonts w:ascii="Arial" w:hAnsi="Arial" w:cs="Arial"/>
          <w:b/>
          <w:bCs/>
          <w:sz w:val="24"/>
          <w:szCs w:val="24"/>
          <w:u w:val="single"/>
        </w:rPr>
        <w:t>September 10</w:t>
      </w:r>
      <w:r w:rsidRPr="000D3341">
        <w:rPr>
          <w:rFonts w:ascii="Arial" w:hAnsi="Arial" w:cs="Arial"/>
          <w:b/>
          <w:bCs/>
          <w:sz w:val="24"/>
          <w:szCs w:val="24"/>
          <w:u w:val="single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, </w:t>
      </w:r>
      <w:r w:rsidRPr="000D3341">
        <w:rPr>
          <w:rFonts w:ascii="Arial" w:hAnsi="Arial" w:cs="Arial"/>
          <w:b/>
          <w:bCs/>
          <w:sz w:val="24"/>
          <w:szCs w:val="24"/>
        </w:rPr>
        <w:t xml:space="preserve">if you would </w:t>
      </w:r>
      <w:r>
        <w:rPr>
          <w:rFonts w:ascii="Arial" w:hAnsi="Arial" w:cs="Arial"/>
          <w:b/>
          <w:bCs/>
          <w:sz w:val="24"/>
          <w:szCs w:val="24"/>
        </w:rPr>
        <w:t>commit</w:t>
      </w:r>
      <w:r w:rsidRPr="000D3341">
        <w:rPr>
          <w:rFonts w:ascii="Arial" w:hAnsi="Arial" w:cs="Arial"/>
          <w:b/>
          <w:bCs/>
          <w:sz w:val="24"/>
          <w:szCs w:val="24"/>
        </w:rPr>
        <w:t xml:space="preserve"> to pray</w:t>
      </w:r>
      <w:r>
        <w:rPr>
          <w:rFonts w:ascii="Arial" w:hAnsi="Arial" w:cs="Arial"/>
          <w:b/>
          <w:bCs/>
          <w:sz w:val="24"/>
          <w:szCs w:val="24"/>
        </w:rPr>
        <w:t>ing</w:t>
      </w:r>
      <w:r w:rsidRPr="000D3341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with</w:t>
      </w:r>
      <w:r w:rsidRPr="000D3341">
        <w:rPr>
          <w:rFonts w:ascii="Arial" w:hAnsi="Arial" w:cs="Arial"/>
          <w:b/>
          <w:bCs/>
          <w:sz w:val="24"/>
          <w:szCs w:val="24"/>
        </w:rPr>
        <w:t xml:space="preserve"> us on this date</w:t>
      </w:r>
      <w:r w:rsidRPr="000D3341">
        <w:rPr>
          <w:rFonts w:ascii="Arial" w:hAnsi="Arial" w:cs="Arial"/>
          <w:b/>
          <w:bCs/>
          <w:i/>
          <w:iCs/>
          <w:sz w:val="24"/>
          <w:szCs w:val="24"/>
        </w:rPr>
        <w:t>.</w:t>
      </w:r>
      <w:r w:rsidRPr="000D3341">
        <w:rPr>
          <w:rFonts w:ascii="Arial" w:hAnsi="Arial" w:cs="Arial"/>
          <w:i/>
          <w:iCs/>
          <w:sz w:val="24"/>
          <w:szCs w:val="24"/>
        </w:rPr>
        <w:t xml:space="preserve"> This year will look a little different</w:t>
      </w:r>
      <w:r w:rsidRPr="000D3341">
        <w:rPr>
          <w:rFonts w:ascii="Arial" w:hAnsi="Arial" w:cs="Arial"/>
          <w:i/>
          <w:iCs/>
          <w:sz w:val="24"/>
          <w:szCs w:val="24"/>
        </w:rPr>
        <w:t xml:space="preserve"> starting out with less volunteers</w:t>
      </w:r>
      <w:r w:rsidRPr="000D3341">
        <w:rPr>
          <w:rFonts w:ascii="Arial" w:hAnsi="Arial" w:cs="Arial"/>
          <w:i/>
          <w:iCs/>
          <w:sz w:val="24"/>
          <w:szCs w:val="24"/>
        </w:rPr>
        <w:t>, so please be in prayer for more workers for the field.</w:t>
      </w:r>
      <w:r>
        <w:rPr>
          <w:rFonts w:ascii="Arial" w:hAnsi="Arial" w:cs="Arial"/>
          <w:sz w:val="24"/>
          <w:szCs w:val="24"/>
        </w:rPr>
        <w:t xml:space="preserve"> </w:t>
      </w:r>
      <w:r w:rsidRPr="000D3341">
        <w:rPr>
          <w:rFonts w:ascii="Arial" w:hAnsi="Arial" w:cs="Arial"/>
          <w:sz w:val="24"/>
          <w:szCs w:val="24"/>
          <w:u w:val="single"/>
        </w:rPr>
        <w:t>Pray that we would be able to reach more lost and searching youth for Christ this year.</w:t>
      </w:r>
      <w:r>
        <w:rPr>
          <w:rFonts w:ascii="Arial" w:hAnsi="Arial" w:cs="Arial"/>
          <w:sz w:val="24"/>
          <w:szCs w:val="24"/>
        </w:rPr>
        <w:t xml:space="preserve"> </w:t>
      </w:r>
      <w:r w:rsidRPr="000D3341">
        <w:rPr>
          <w:rFonts w:ascii="Arial" w:hAnsi="Arial" w:cs="Arial"/>
          <w:i/>
          <w:iCs/>
          <w:sz w:val="24"/>
          <w:szCs w:val="24"/>
        </w:rPr>
        <w:t>As always, thank you for your partnership in continual prayers and financial gifts.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37851090" w14:textId="6E3FCCF1" w:rsidR="000D3341" w:rsidRPr="000D3341" w:rsidRDefault="000D3341" w:rsidP="000D3341">
      <w:pPr>
        <w:ind w:right="-90"/>
        <w:jc w:val="both"/>
        <w:rPr>
          <w:rFonts w:ascii="Arial" w:hAnsi="Arial" w:cs="Arial"/>
          <w:b/>
          <w:bCs/>
          <w:i/>
          <w:iCs/>
          <w:sz w:val="24"/>
          <w:szCs w:val="24"/>
          <w:u w:val="single"/>
        </w:rPr>
      </w:pPr>
      <w:r w:rsidRPr="000D3341">
        <w:rPr>
          <w:rFonts w:ascii="Arial" w:hAnsi="Arial" w:cs="Arial"/>
          <w:b/>
          <w:bCs/>
          <w:i/>
          <w:iCs/>
          <w:sz w:val="24"/>
          <w:szCs w:val="24"/>
          <w:u w:val="single"/>
        </w:rPr>
        <w:t xml:space="preserve">May </w:t>
      </w:r>
      <w:r>
        <w:rPr>
          <w:rFonts w:ascii="Arial" w:hAnsi="Arial" w:cs="Arial"/>
          <w:b/>
          <w:bCs/>
          <w:i/>
          <w:iCs/>
          <w:sz w:val="24"/>
          <w:szCs w:val="24"/>
          <w:u w:val="single"/>
        </w:rPr>
        <w:t>Christ</w:t>
      </w:r>
      <w:r w:rsidRPr="000D3341">
        <w:rPr>
          <w:rFonts w:ascii="Arial" w:hAnsi="Arial" w:cs="Arial"/>
          <w:b/>
          <w:bCs/>
          <w:i/>
          <w:iCs/>
          <w:sz w:val="24"/>
          <w:szCs w:val="24"/>
          <w:u w:val="single"/>
        </w:rPr>
        <w:t xml:space="preserve"> bless you and keep you and your family in the coming weeks. </w:t>
      </w:r>
    </w:p>
    <w:p w14:paraId="06D937A3" w14:textId="77777777" w:rsidR="000D3341" w:rsidRPr="000D3341" w:rsidRDefault="000D3341" w:rsidP="000D3341">
      <w:pPr>
        <w:ind w:right="-90"/>
        <w:jc w:val="both"/>
        <w:rPr>
          <w:rFonts w:ascii="Arial" w:hAnsi="Arial" w:cs="Arial"/>
          <w:sz w:val="24"/>
          <w:szCs w:val="24"/>
        </w:rPr>
      </w:pPr>
    </w:p>
    <w:p w14:paraId="5AD40CC2" w14:textId="77777777" w:rsidR="000D3341" w:rsidRPr="00B217F8" w:rsidRDefault="000D3341" w:rsidP="00476CDA">
      <w:pPr>
        <w:ind w:right="-90"/>
        <w:jc w:val="both"/>
        <w:rPr>
          <w:rFonts w:ascii="Arial" w:hAnsi="Arial" w:cs="Arial"/>
          <w:sz w:val="24"/>
          <w:szCs w:val="24"/>
        </w:rPr>
      </w:pPr>
    </w:p>
    <w:p w14:paraId="1238F124" w14:textId="0A42DD76" w:rsidR="0080700A" w:rsidRPr="00B217F8" w:rsidRDefault="0080700A" w:rsidP="00476CDA">
      <w:pPr>
        <w:ind w:right="-90"/>
        <w:jc w:val="both"/>
        <w:rPr>
          <w:rFonts w:ascii="Arial" w:hAnsi="Arial" w:cs="Arial"/>
          <w:sz w:val="24"/>
          <w:szCs w:val="24"/>
        </w:rPr>
      </w:pPr>
    </w:p>
    <w:p w14:paraId="2D87A2C8" w14:textId="77777777" w:rsidR="00000000" w:rsidRPr="00B217F8" w:rsidRDefault="00476CDA" w:rsidP="00476CDA">
      <w:pPr>
        <w:ind w:right="-90"/>
        <w:jc w:val="both"/>
        <w:rPr>
          <w:rFonts w:ascii="Arial" w:hAnsi="Arial" w:cs="Arial"/>
          <w:sz w:val="24"/>
          <w:szCs w:val="24"/>
        </w:rPr>
      </w:pPr>
      <w:r w:rsidRPr="00B217F8">
        <w:rPr>
          <w:rFonts w:ascii="Arial" w:hAnsi="Arial" w:cs="Arial"/>
          <w:sz w:val="24"/>
          <w:szCs w:val="24"/>
        </w:rPr>
        <w:t>Hannah Bovard</w:t>
      </w:r>
    </w:p>
    <w:p w14:paraId="477CAF0B" w14:textId="77777777" w:rsidR="00075DFD" w:rsidRPr="00B217F8" w:rsidRDefault="00075DFD" w:rsidP="00075DFD">
      <w:pPr>
        <w:ind w:right="-90"/>
        <w:jc w:val="both"/>
        <w:rPr>
          <w:rFonts w:ascii="Arial" w:hAnsi="Arial" w:cs="Arial"/>
          <w:sz w:val="24"/>
          <w:szCs w:val="24"/>
        </w:rPr>
      </w:pPr>
      <w:r w:rsidRPr="00B217F8">
        <w:rPr>
          <w:rFonts w:ascii="Arial" w:hAnsi="Arial" w:cs="Arial"/>
          <w:sz w:val="24"/>
          <w:szCs w:val="24"/>
        </w:rPr>
        <w:t>Campus Life Director</w:t>
      </w:r>
    </w:p>
    <w:p w14:paraId="1554116A" w14:textId="10C3A2E2" w:rsidR="0080700A" w:rsidRPr="00B217F8" w:rsidRDefault="00075DFD" w:rsidP="00476CDA">
      <w:pPr>
        <w:ind w:right="-90"/>
        <w:jc w:val="both"/>
        <w:rPr>
          <w:rFonts w:ascii="Arial" w:hAnsi="Arial" w:cs="Arial"/>
          <w:sz w:val="24"/>
          <w:szCs w:val="24"/>
        </w:rPr>
      </w:pPr>
      <w:r w:rsidRPr="00B217F8">
        <w:rPr>
          <w:rFonts w:ascii="Arial" w:hAnsi="Arial" w:cs="Arial"/>
          <w:sz w:val="24"/>
          <w:szCs w:val="24"/>
        </w:rPr>
        <w:t>484-767-0501</w:t>
      </w:r>
    </w:p>
    <w:sectPr w:rsidR="0080700A" w:rsidRPr="00B217F8" w:rsidSect="00476CDA">
      <w:footerReference w:type="default" r:id="rId1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296F0D" w14:textId="77777777" w:rsidR="0013066D" w:rsidRDefault="0013066D" w:rsidP="00476CDA">
      <w:r>
        <w:separator/>
      </w:r>
    </w:p>
  </w:endnote>
  <w:endnote w:type="continuationSeparator" w:id="0">
    <w:p w14:paraId="65D2AE28" w14:textId="77777777" w:rsidR="0013066D" w:rsidRDefault="0013066D" w:rsidP="00476C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F3ACD4" w14:textId="77777777" w:rsidR="00476CDA" w:rsidRPr="0080700A" w:rsidRDefault="0080700A" w:rsidP="0080700A">
    <w:pPr>
      <w:pStyle w:val="BodyText"/>
      <w:ind w:left="-180"/>
      <w:jc w:val="center"/>
      <w:rPr>
        <w:rFonts w:cs="Arial"/>
        <w:sz w:val="20"/>
        <w:szCs w:val="20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0EB8542B" wp14:editId="5081AE1E">
          <wp:simplePos x="0" y="0"/>
          <wp:positionH relativeFrom="margin">
            <wp:posOffset>4675505</wp:posOffset>
          </wp:positionH>
          <wp:positionV relativeFrom="margin">
            <wp:posOffset>9055898</wp:posOffset>
          </wp:positionV>
          <wp:extent cx="90170" cy="90170"/>
          <wp:effectExtent l="0" t="0" r="0" b="0"/>
          <wp:wrapNone/>
          <wp:docPr id="20" name="Picture 20" descr="Free Social Media Icons (The Ones You're Actually Allowed to 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ree Social Media Icons (The Ones You're Actually Allowed to ..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90170" cy="90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76CDA" w:rsidRPr="00A24367">
      <w:rPr>
        <w:spacing w:val="-10"/>
      </w:rPr>
      <w:t>P</w:t>
    </w:r>
    <w:r w:rsidR="00476CDA" w:rsidRPr="00A24367">
      <w:rPr>
        <w:spacing w:val="-9"/>
      </w:rPr>
      <w:t>.</w:t>
    </w:r>
    <w:r w:rsidR="00476CDA" w:rsidRPr="00A24367">
      <w:rPr>
        <w:spacing w:val="-8"/>
      </w:rPr>
      <w:t>O</w:t>
    </w:r>
    <w:r w:rsidR="00476CDA" w:rsidRPr="00A24367">
      <w:rPr>
        <w:spacing w:val="-9"/>
      </w:rPr>
      <w:t>.</w:t>
    </w:r>
    <w:r w:rsidR="00476CDA" w:rsidRPr="00A24367">
      <w:rPr>
        <w:spacing w:val="-6"/>
      </w:rPr>
      <w:t xml:space="preserve"> </w:t>
    </w:r>
    <w:r w:rsidR="00476CDA" w:rsidRPr="00A24367">
      <w:rPr>
        <w:spacing w:val="-1"/>
      </w:rPr>
      <w:t>Bo</w:t>
    </w:r>
    <w:r w:rsidR="00476CDA" w:rsidRPr="00A24367">
      <w:rPr>
        <w:spacing w:val="-2"/>
      </w:rPr>
      <w:t>x</w:t>
    </w:r>
    <w:r w:rsidR="00476CDA" w:rsidRPr="00A24367">
      <w:t xml:space="preserve"> 21065 </w:t>
    </w:r>
    <w:r w:rsidR="00476CDA" w:rsidRPr="00A24367">
      <w:rPr>
        <w:spacing w:val="1"/>
      </w:rPr>
      <w:t xml:space="preserve">| </w:t>
    </w:r>
    <w:r w:rsidR="00476CDA" w:rsidRPr="00A24367">
      <w:rPr>
        <w:spacing w:val="-2"/>
      </w:rPr>
      <w:t>L</w:t>
    </w:r>
    <w:r w:rsidR="00476CDA" w:rsidRPr="00A24367">
      <w:rPr>
        <w:spacing w:val="-1"/>
      </w:rPr>
      <w:t>ehigh</w:t>
    </w:r>
    <w:r w:rsidR="00476CDA" w:rsidRPr="00A24367">
      <w:rPr>
        <w:spacing w:val="-4"/>
      </w:rPr>
      <w:t xml:space="preserve"> </w:t>
    </w:r>
    <w:r w:rsidR="00476CDA" w:rsidRPr="00A24367">
      <w:rPr>
        <w:spacing w:val="-3"/>
      </w:rPr>
      <w:t>V</w:t>
    </w:r>
    <w:r w:rsidR="00476CDA" w:rsidRPr="00A24367">
      <w:rPr>
        <w:spacing w:val="-2"/>
      </w:rPr>
      <w:t>alley</w:t>
    </w:r>
    <w:r w:rsidR="00476CDA" w:rsidRPr="00A24367">
      <w:rPr>
        <w:spacing w:val="-3"/>
      </w:rPr>
      <w:t>,</w:t>
    </w:r>
    <w:r w:rsidR="00476CDA" w:rsidRPr="00A24367">
      <w:rPr>
        <w:spacing w:val="-5"/>
      </w:rPr>
      <w:t xml:space="preserve"> </w:t>
    </w:r>
    <w:r w:rsidR="00476CDA" w:rsidRPr="00A24367">
      <w:rPr>
        <w:spacing w:val="-6"/>
      </w:rPr>
      <w:t>P</w:t>
    </w:r>
    <w:r w:rsidR="00476CDA" w:rsidRPr="00A24367">
      <w:rPr>
        <w:spacing w:val="-5"/>
      </w:rPr>
      <w:t>A</w:t>
    </w:r>
    <w:r w:rsidR="00476CDA" w:rsidRPr="00A24367">
      <w:rPr>
        <w:spacing w:val="-3"/>
      </w:rPr>
      <w:t xml:space="preserve"> </w:t>
    </w:r>
    <w:r w:rsidR="00476CDA" w:rsidRPr="00A24367">
      <w:t xml:space="preserve">18002 </w:t>
    </w:r>
    <w:r w:rsidR="00476CDA" w:rsidRPr="00A24367">
      <w:rPr>
        <w:spacing w:val="1"/>
      </w:rPr>
      <w:t>|</w:t>
    </w:r>
    <w:r w:rsidR="00476CDA" w:rsidRPr="00A24367">
      <w:t xml:space="preserve"> </w:t>
    </w:r>
    <w:r>
      <w:rPr>
        <w:spacing w:val="1"/>
      </w:rPr>
      <w:t xml:space="preserve">484-767-0501 </w:t>
    </w:r>
    <w:r w:rsidR="00476CDA" w:rsidRPr="00A24367">
      <w:rPr>
        <w:spacing w:val="2"/>
      </w:rPr>
      <w:t>|</w:t>
    </w:r>
    <w:r w:rsidR="00476CDA" w:rsidRPr="00A24367">
      <w:t xml:space="preserve"> </w:t>
    </w:r>
    <w:hyperlink r:id="rId2">
      <w:r w:rsidR="00476CDA" w:rsidRPr="00A24367">
        <w:rPr>
          <w:spacing w:val="-2"/>
        </w:rPr>
        <w:t>www.yfclv.org</w:t>
      </w:r>
    </w:hyperlink>
    <w:r w:rsidR="00476CDA" w:rsidRPr="00A24367">
      <w:rPr>
        <w:rFonts w:cs="Arial"/>
        <w:noProof/>
        <w:sz w:val="20"/>
        <w:szCs w:val="20"/>
      </w:rPr>
      <w:drawing>
        <wp:anchor distT="36576" distB="36576" distL="36576" distR="36576" simplePos="0" relativeHeight="251659264" behindDoc="0" locked="0" layoutInCell="1" allowOverlap="1" wp14:anchorId="1A018D17" wp14:editId="488E7D2D">
          <wp:simplePos x="0" y="0"/>
          <wp:positionH relativeFrom="column">
            <wp:posOffset>7772400</wp:posOffset>
          </wp:positionH>
          <wp:positionV relativeFrom="paragraph">
            <wp:posOffset>1600200</wp:posOffset>
          </wp:positionV>
          <wp:extent cx="1497330" cy="1122680"/>
          <wp:effectExtent l="19050" t="19050" r="26670" b="20320"/>
          <wp:wrapNone/>
          <wp:docPr id="19" name="Picture 62" descr="IMG_15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2" descr="IMG_1566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lum bright="12000" contrast="6000"/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7330" cy="1122680"/>
                  </a:xfrm>
                  <a:prstGeom prst="rect">
                    <a:avLst/>
                  </a:prstGeom>
                  <a:noFill/>
                  <a:ln w="9525" algn="in">
                    <a:solidFill>
                      <a:srgbClr val="999999"/>
                    </a:solidFill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  <w:r w:rsidR="00476CDA" w:rsidRPr="00A24367">
      <w:t xml:space="preserve"> |</w:t>
    </w:r>
    <w:r>
      <w:t xml:space="preserve">     @lvcampuslife</w:t>
    </w:r>
    <w:r>
      <w:fldChar w:fldCharType="begin"/>
    </w:r>
    <w:r>
      <w:instrText xml:space="preserve"> INCLUDEPICTURE "https://blog-assets.hootsuite.com/wp-content/uploads/2018/09/glyph-logo_May2016-150x150.png" \* MERGEFORMATINET </w:instrText>
    </w:r>
    <w:r>
      <w:fldChar w:fldCharType="separate"/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70792E" w14:textId="77777777" w:rsidR="0013066D" w:rsidRDefault="0013066D" w:rsidP="00476CDA">
      <w:r>
        <w:separator/>
      </w:r>
    </w:p>
  </w:footnote>
  <w:footnote w:type="continuationSeparator" w:id="0">
    <w:p w14:paraId="6B5D70FC" w14:textId="77777777" w:rsidR="0013066D" w:rsidRDefault="0013066D" w:rsidP="00476C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7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341"/>
    <w:rsid w:val="00033E44"/>
    <w:rsid w:val="00075DFD"/>
    <w:rsid w:val="00076261"/>
    <w:rsid w:val="000D00C1"/>
    <w:rsid w:val="000D3341"/>
    <w:rsid w:val="000D4928"/>
    <w:rsid w:val="0013066D"/>
    <w:rsid w:val="00132699"/>
    <w:rsid w:val="00145CB4"/>
    <w:rsid w:val="00227C3F"/>
    <w:rsid w:val="0027030F"/>
    <w:rsid w:val="00270FE2"/>
    <w:rsid w:val="00377E0E"/>
    <w:rsid w:val="00452EFA"/>
    <w:rsid w:val="0045701A"/>
    <w:rsid w:val="00476CDA"/>
    <w:rsid w:val="004F2642"/>
    <w:rsid w:val="00524152"/>
    <w:rsid w:val="005A1FF2"/>
    <w:rsid w:val="006151EA"/>
    <w:rsid w:val="006B5F88"/>
    <w:rsid w:val="00721979"/>
    <w:rsid w:val="00790039"/>
    <w:rsid w:val="007E4879"/>
    <w:rsid w:val="0080700A"/>
    <w:rsid w:val="00820C04"/>
    <w:rsid w:val="009E396A"/>
    <w:rsid w:val="00A3284E"/>
    <w:rsid w:val="00A66592"/>
    <w:rsid w:val="00B060DB"/>
    <w:rsid w:val="00B06445"/>
    <w:rsid w:val="00B217F8"/>
    <w:rsid w:val="00B56B64"/>
    <w:rsid w:val="00C72C64"/>
    <w:rsid w:val="00E6709B"/>
    <w:rsid w:val="00F1531C"/>
    <w:rsid w:val="00F94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1724A9"/>
  <w15:chartTrackingRefBased/>
  <w15:docId w15:val="{A2F670AA-A78D-164B-8559-9320368C4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476CDA"/>
    <w:pPr>
      <w:widowControl w:val="0"/>
    </w:pPr>
    <w:rPr>
      <w:rFonts w:ascii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76CDA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NormalWeb">
    <w:name w:val="Normal (Web)"/>
    <w:basedOn w:val="Normal"/>
    <w:uiPriority w:val="99"/>
    <w:rsid w:val="00476CDA"/>
    <w:pPr>
      <w:widowControl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76CD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6CDA"/>
    <w:rPr>
      <w:rFonts w:asciiTheme="minorHAnsi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476CD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6CDA"/>
    <w:rPr>
      <w:rFonts w:asciiTheme="minorHAnsi" w:hAnsiTheme="minorHAnsi" w:cstheme="minorBidi"/>
      <w:sz w:val="22"/>
      <w:szCs w:val="22"/>
    </w:rPr>
  </w:style>
  <w:style w:type="paragraph" w:styleId="BodyText">
    <w:name w:val="Body Text"/>
    <w:basedOn w:val="Normal"/>
    <w:link w:val="BodyTextChar"/>
    <w:uiPriority w:val="1"/>
    <w:qFormat/>
    <w:rsid w:val="00476CDA"/>
    <w:pPr>
      <w:spacing w:before="68"/>
      <w:ind w:left="900"/>
    </w:pPr>
    <w:rPr>
      <w:rFonts w:ascii="Arial" w:eastAsia="Arial" w:hAnsi="Arial"/>
      <w:sz w:val="16"/>
      <w:szCs w:val="16"/>
    </w:rPr>
  </w:style>
  <w:style w:type="character" w:customStyle="1" w:styleId="BodyTextChar">
    <w:name w:val="Body Text Char"/>
    <w:basedOn w:val="DefaultParagraphFont"/>
    <w:link w:val="BodyText"/>
    <w:uiPriority w:val="1"/>
    <w:rsid w:val="00476CDA"/>
    <w:rPr>
      <w:rFonts w:ascii="Arial" w:eastAsia="Arial" w:hAnsi="Arial" w:cstheme="minorBidi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2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microsoft.com/office/2007/relationships/hdphoto" Target="media/hdphoto2.wdp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microsoft.com/office/2007/relationships/hdphoto" Target="media/hdphoto1.wdp"/><Relationship Id="rId5" Type="http://schemas.openxmlformats.org/officeDocument/2006/relationships/endnotes" Target="endnotes.xml"/><Relationship Id="rId15" Type="http://schemas.microsoft.com/office/2007/relationships/hdphoto" Target="media/hdphoto3.wdp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7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9.jpeg"/><Relationship Id="rId2" Type="http://schemas.openxmlformats.org/officeDocument/2006/relationships/hyperlink" Target="http://www.yfclv.org/" TargetMode="External"/><Relationship Id="rId1" Type="http://schemas.openxmlformats.org/officeDocument/2006/relationships/image" Target="media/image8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hannahbovard/Library/Group%20Containers/UBF8T346G9.Office/User%20Content.localized/Templates.localized/YFCLetter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YFCLetterTemplate.dotx</Template>
  <TotalTime>36</TotalTime>
  <Pages>1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Hannah Bovard</cp:lastModifiedBy>
  <cp:revision>1</cp:revision>
  <dcterms:created xsi:type="dcterms:W3CDTF">2026-09-03T13:58:00Z</dcterms:created>
  <dcterms:modified xsi:type="dcterms:W3CDTF">2026-09-03T14:41:00Z</dcterms:modified>
</cp:coreProperties>
</file>