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36E3A" w14:textId="2E76B74D" w:rsidR="003F7591" w:rsidRDefault="00022F1C" w:rsidP="00A40BC8">
      <w:pPr>
        <w:pStyle w:val="LessonPara4"/>
      </w:pPr>
      <w:bookmarkStart w:id="0" w:name="_Hlk533860878"/>
      <w:r>
        <w:rPr>
          <w:b/>
          <w:bCs/>
        </w:rPr>
        <w:t>First Step</w:t>
      </w:r>
      <w:r w:rsidR="00B17D5A">
        <w:rPr>
          <w:b/>
          <w:bCs/>
        </w:rPr>
        <w:t xml:space="preserve"> – Teacher’s Guide</w:t>
      </w:r>
      <w:r w:rsidR="003F7591">
        <w:t xml:space="preserve">  </w:t>
      </w:r>
    </w:p>
    <w:p w14:paraId="44886137" w14:textId="77777777" w:rsidR="003F7591" w:rsidRPr="00506421" w:rsidRDefault="003F7591" w:rsidP="003F7591">
      <w:pPr>
        <w:pStyle w:val="Style2"/>
        <w:rPr>
          <w:sz w:val="28"/>
          <w:szCs w:val="28"/>
        </w:rPr>
      </w:pPr>
      <w:r w:rsidRPr="00506421">
        <w:rPr>
          <w:sz w:val="28"/>
          <w:szCs w:val="28"/>
        </w:rPr>
        <w:t>May the people raise you, O God. Then the earth will yield its harvests.</w:t>
      </w:r>
    </w:p>
    <w:p w14:paraId="34CEBB29" w14:textId="6072DBBB" w:rsidR="003F7591" w:rsidRPr="00061356" w:rsidRDefault="008738F1" w:rsidP="003F7591">
      <w:pPr>
        <w:pStyle w:val="LessonTitle"/>
        <w:rPr>
          <w:sz w:val="28"/>
          <w:szCs w:val="28"/>
        </w:rPr>
      </w:pPr>
      <w:r w:rsidRPr="00506421">
        <w:rPr>
          <w:sz w:val="28"/>
          <w:szCs w:val="28"/>
        </w:rPr>
        <w:t>Who is Jesus</w:t>
      </w:r>
      <w:r w:rsidR="007A1922">
        <w:rPr>
          <w:sz w:val="28"/>
          <w:szCs w:val="28"/>
        </w:rPr>
        <w:t>?</w:t>
      </w:r>
    </w:p>
    <w:p w14:paraId="0D65A5BF" w14:textId="77777777" w:rsidR="00F83FB9" w:rsidRDefault="00F83FB9" w:rsidP="00E74238">
      <w:pPr>
        <w:pStyle w:val="LessonPara2"/>
        <w:ind w:left="0" w:firstLine="0"/>
      </w:pPr>
    </w:p>
    <w:p w14:paraId="0581EEC3" w14:textId="11179CD1" w:rsidR="000C0D58" w:rsidRPr="00D844B7" w:rsidRDefault="00F83FB9" w:rsidP="00D844B7">
      <w:pPr>
        <w:pStyle w:val="LessonVerse"/>
        <w:shd w:val="clear" w:color="auto" w:fill="B8CCE4" w:themeFill="accent1" w:themeFillTint="66"/>
      </w:pPr>
      <w:r>
        <w:t xml:space="preserve">A journey to </w:t>
      </w:r>
      <w:r w:rsidRPr="00F5774F">
        <w:rPr>
          <w:b/>
          <w:u w:val="single"/>
        </w:rPr>
        <w:t>discover</w:t>
      </w:r>
      <w:r>
        <w:t xml:space="preserve"> </w:t>
      </w:r>
      <w:r w:rsidRPr="00F5774F">
        <w:rPr>
          <w:b/>
          <w:u w:val="single"/>
        </w:rPr>
        <w:t>who</w:t>
      </w:r>
      <w:r>
        <w:t xml:space="preserve"> Jesus is</w:t>
      </w:r>
      <w:r w:rsidR="007F3245">
        <w:t>.</w:t>
      </w:r>
      <w:r w:rsidR="00293249">
        <w:t xml:space="preserve"> What the Bible says about Him</w:t>
      </w:r>
      <w:r w:rsidR="00920D6E">
        <w:t xml:space="preserve"> and what He has done for us.</w:t>
      </w:r>
    </w:p>
    <w:p w14:paraId="04D62670" w14:textId="41595F6B" w:rsidR="000C0D58" w:rsidRDefault="000C0D58" w:rsidP="007A55B7">
      <w:pPr>
        <w:pStyle w:val="LessonVerse"/>
      </w:pPr>
    </w:p>
    <w:p w14:paraId="69C005F1" w14:textId="41090CFB" w:rsidR="00D21816" w:rsidRPr="001E07B9" w:rsidRDefault="00800785" w:rsidP="00D21816">
      <w:pPr>
        <w:pStyle w:val="LessonPara2"/>
        <w:rPr>
          <w:b/>
          <w:bCs/>
          <w:color w:val="000000" w:themeColor="text1"/>
          <w:u w:val="single"/>
        </w:rPr>
      </w:pPr>
      <w:r w:rsidRPr="001E07B9">
        <w:rPr>
          <w:b/>
          <w:bCs/>
          <w:color w:val="000000" w:themeColor="text1"/>
          <w:u w:val="single"/>
        </w:rPr>
        <w:t>To Prepare:</w:t>
      </w:r>
    </w:p>
    <w:p w14:paraId="231BFD7C" w14:textId="398A870A" w:rsidR="004618AB" w:rsidRPr="007A3BF5" w:rsidRDefault="004618AB" w:rsidP="00D21816">
      <w:pPr>
        <w:pStyle w:val="LessonPara2"/>
        <w:rPr>
          <w:b/>
          <w:bCs/>
          <w:color w:val="000000" w:themeColor="text1"/>
        </w:rPr>
      </w:pPr>
      <w:r w:rsidRPr="007A3BF5">
        <w:rPr>
          <w:b/>
          <w:bCs/>
          <w:color w:val="000000" w:themeColor="text1"/>
        </w:rPr>
        <w:t>1</w:t>
      </w:r>
      <w:r w:rsidRPr="007A3BF5">
        <w:rPr>
          <w:b/>
          <w:bCs/>
          <w:color w:val="000000" w:themeColor="text1"/>
          <w:vertAlign w:val="superscript"/>
        </w:rPr>
        <w:t>st</w:t>
      </w:r>
      <w:r w:rsidRPr="007A3BF5">
        <w:rPr>
          <w:b/>
          <w:bCs/>
          <w:color w:val="000000" w:themeColor="text1"/>
        </w:rPr>
        <w:t xml:space="preserve"> Step Notes</w:t>
      </w:r>
    </w:p>
    <w:p w14:paraId="24FC6DFA" w14:textId="77B38E34" w:rsidR="004D458F" w:rsidRPr="007A3BF5" w:rsidRDefault="004618AB" w:rsidP="00ED31E2">
      <w:pPr>
        <w:pStyle w:val="LessonPara2"/>
        <w:rPr>
          <w:b/>
          <w:bCs/>
          <w:color w:val="000000" w:themeColor="text1"/>
        </w:rPr>
      </w:pPr>
      <w:r w:rsidRPr="007A3BF5">
        <w:rPr>
          <w:b/>
          <w:bCs/>
          <w:color w:val="000000" w:themeColor="text1"/>
        </w:rPr>
        <w:t>7 Miracles of Jesus</w:t>
      </w:r>
    </w:p>
    <w:p w14:paraId="0AE91944" w14:textId="621B5972" w:rsidR="007A3BF5" w:rsidRPr="007A3BF5" w:rsidRDefault="007A3BF5" w:rsidP="00ED31E2">
      <w:pPr>
        <w:pStyle w:val="LessonPara2"/>
        <w:rPr>
          <w:b/>
          <w:bCs/>
          <w:color w:val="000000" w:themeColor="text1"/>
        </w:rPr>
      </w:pPr>
      <w:r w:rsidRPr="007A3BF5">
        <w:rPr>
          <w:b/>
          <w:bCs/>
          <w:color w:val="000000" w:themeColor="text1"/>
        </w:rPr>
        <w:t>Progress Chart</w:t>
      </w:r>
    </w:p>
    <w:p w14:paraId="0D25628E" w14:textId="77777777" w:rsidR="00FB75D5" w:rsidRDefault="00FB75D5" w:rsidP="00D21816">
      <w:pPr>
        <w:pStyle w:val="LessonPara2"/>
      </w:pPr>
    </w:p>
    <w:p w14:paraId="1CAE675C" w14:textId="55BD8F86" w:rsidR="00D21816" w:rsidRPr="00D21816" w:rsidRDefault="00D21816" w:rsidP="00D21816">
      <w:pPr>
        <w:pStyle w:val="LessonPara2"/>
        <w:rPr>
          <w:b/>
          <w:bCs/>
          <w:color w:val="000000" w:themeColor="text1"/>
        </w:rPr>
      </w:pPr>
      <w:r>
        <w:rPr>
          <w:b/>
          <w:bCs/>
          <w:highlight w:val="yellow"/>
        </w:rPr>
        <w:t>Welcome</w:t>
      </w:r>
      <w:r w:rsidRPr="00703D64">
        <w:rPr>
          <w:b/>
          <w:bCs/>
          <w:highlight w:val="yellow"/>
        </w:rPr>
        <w:t>:</w:t>
      </w:r>
    </w:p>
    <w:p w14:paraId="20648AE2" w14:textId="6029D68C" w:rsidR="00EA3320" w:rsidRDefault="000A3E15" w:rsidP="00EA3320">
      <w:pPr>
        <w:pStyle w:val="LessonPara2"/>
      </w:pPr>
      <w:r>
        <w:t>A warm w</w:t>
      </w:r>
      <w:r w:rsidR="006D4DA9">
        <w:t xml:space="preserve">elcome </w:t>
      </w:r>
      <w:r w:rsidR="00DC39FE">
        <w:t xml:space="preserve">to each and </w:t>
      </w:r>
      <w:proofErr w:type="spellStart"/>
      <w:r w:rsidR="00DC39FE">
        <w:t>everyone</w:t>
      </w:r>
      <w:proofErr w:type="spellEnd"/>
      <w:r w:rsidR="00DC39FE">
        <w:t xml:space="preserve"> of you</w:t>
      </w:r>
      <w:r w:rsidR="003C7BCD">
        <w:t xml:space="preserve"> – how was the food?</w:t>
      </w:r>
    </w:p>
    <w:p w14:paraId="4E8AD75D" w14:textId="50BEB67F" w:rsidR="00273172" w:rsidRDefault="00273172" w:rsidP="00EA3320">
      <w:pPr>
        <w:pStyle w:val="LessonPara2"/>
      </w:pPr>
    </w:p>
    <w:p w14:paraId="46739267" w14:textId="77777777" w:rsidR="00676264" w:rsidRDefault="00273172" w:rsidP="00676264">
      <w:pPr>
        <w:pStyle w:val="LessonPara2"/>
      </w:pPr>
      <w:r w:rsidRPr="004A0313">
        <w:t xml:space="preserve">For those of you who are new here, we are happy you are with us. We look forward for the opportunity to know you better. </w:t>
      </w:r>
      <w:r w:rsidR="00676264" w:rsidRPr="009B2DA1">
        <w:t xml:space="preserve">The reason we are gathered today is so we can enjoy some tasty food, fellowship, and fun. We are confident </w:t>
      </w:r>
      <w:r w:rsidR="00676264" w:rsidRPr="009B2DA1">
        <w:t>that everyone will have an awesome tim</w:t>
      </w:r>
      <w:r w:rsidR="00676264">
        <w:t>e.</w:t>
      </w:r>
    </w:p>
    <w:p w14:paraId="7FF2C9D2" w14:textId="77777777" w:rsidR="00676264" w:rsidRDefault="00676264" w:rsidP="00273172">
      <w:pPr>
        <w:pStyle w:val="LessonPara2"/>
      </w:pPr>
    </w:p>
    <w:p w14:paraId="0B05F44D" w14:textId="035A7AF9" w:rsidR="00750DE5" w:rsidRDefault="00DE27A9" w:rsidP="00EA3320">
      <w:pPr>
        <w:pStyle w:val="LessonPara2"/>
      </w:pPr>
      <w:r>
        <w:t>And no</w:t>
      </w:r>
      <w:r w:rsidR="00962F1B">
        <w:t xml:space="preserve"> matter where you are from, God has good things in store for you</w:t>
      </w:r>
      <w:r w:rsidR="008F088B">
        <w:t>.</w:t>
      </w:r>
      <w:r w:rsidR="006A6BAA">
        <w:t xml:space="preserve"> </w:t>
      </w:r>
      <w:r w:rsidR="0080564C">
        <w:t>Your life is not an accident. The fact that you are here today is not a coincidence.</w:t>
      </w:r>
      <w:r w:rsidR="009C2686">
        <w:t xml:space="preserve"> I</w:t>
      </w:r>
      <w:r w:rsidR="0080564C">
        <w:t xml:space="preserve"> believe God has chosen you and </w:t>
      </w:r>
      <w:r w:rsidR="002A2CFD">
        <w:t>He</w:t>
      </w:r>
      <w:r w:rsidR="0080564C">
        <w:t xml:space="preserve"> has a good plan for you.</w:t>
      </w:r>
    </w:p>
    <w:p w14:paraId="25F05187" w14:textId="77777777" w:rsidR="00B60DE1" w:rsidRDefault="00B60DE1" w:rsidP="00B60DE1">
      <w:pPr>
        <w:pStyle w:val="LessonPara2"/>
      </w:pPr>
    </w:p>
    <w:p w14:paraId="625CDF8E" w14:textId="0A84DC66" w:rsidR="006E6BC0" w:rsidRDefault="006E6BC0" w:rsidP="006E6BC0">
      <w:pPr>
        <w:pStyle w:val="LessonPara2"/>
        <w:rPr>
          <w:b/>
          <w:bCs/>
        </w:rPr>
      </w:pPr>
      <w:r>
        <w:rPr>
          <w:b/>
          <w:bCs/>
          <w:highlight w:val="yellow"/>
        </w:rPr>
        <w:t>MAIN RULES</w:t>
      </w:r>
      <w:r w:rsidRPr="00703D64">
        <w:rPr>
          <w:b/>
          <w:bCs/>
          <w:highlight w:val="yellow"/>
        </w:rPr>
        <w:t>:</w:t>
      </w:r>
    </w:p>
    <w:p w14:paraId="6177A9BD" w14:textId="77777777" w:rsidR="00635979" w:rsidRDefault="006E6BC0" w:rsidP="00635979">
      <w:pPr>
        <w:pStyle w:val="LessonPara2"/>
        <w:rPr>
          <w:b/>
          <w:bCs/>
          <w:color w:val="FF0000"/>
        </w:rPr>
      </w:pPr>
      <w:r w:rsidRPr="006E6BC0">
        <w:rPr>
          <w:b/>
          <w:bCs/>
          <w:color w:val="FF0000"/>
        </w:rPr>
        <w:t xml:space="preserve">1. </w:t>
      </w:r>
      <w:r w:rsidR="00635979">
        <w:rPr>
          <w:b/>
          <w:bCs/>
          <w:color w:val="FF0000"/>
        </w:rPr>
        <w:t xml:space="preserve">Respect each other’s privacy </w:t>
      </w:r>
    </w:p>
    <w:p w14:paraId="59AE06F5" w14:textId="363319F5" w:rsidR="00635979" w:rsidRPr="006E6BC0" w:rsidRDefault="00635979" w:rsidP="00635979">
      <w:pPr>
        <w:pStyle w:val="LessonPara2"/>
        <w:rPr>
          <w:b/>
          <w:bCs/>
          <w:color w:val="FF0000"/>
        </w:rPr>
      </w:pPr>
      <w:r>
        <w:rPr>
          <w:b/>
          <w:bCs/>
          <w:color w:val="FF0000"/>
        </w:rPr>
        <w:t>(do not ask for contact number, no business transactions)</w:t>
      </w:r>
    </w:p>
    <w:p w14:paraId="0CABBDC9" w14:textId="77777777" w:rsidR="00635979" w:rsidRDefault="006E6BC0" w:rsidP="006E6BC0">
      <w:pPr>
        <w:pStyle w:val="LessonPara2"/>
        <w:rPr>
          <w:b/>
          <w:bCs/>
          <w:color w:val="FF0000"/>
        </w:rPr>
      </w:pPr>
      <w:r w:rsidRPr="006E6BC0">
        <w:rPr>
          <w:b/>
          <w:bCs/>
          <w:color w:val="FF0000"/>
        </w:rPr>
        <w:t xml:space="preserve">2. </w:t>
      </w:r>
      <w:r w:rsidR="00635979">
        <w:rPr>
          <w:b/>
          <w:bCs/>
          <w:color w:val="FF0000"/>
        </w:rPr>
        <w:t xml:space="preserve">Honor the vision of this church </w:t>
      </w:r>
    </w:p>
    <w:p w14:paraId="4386DD5A" w14:textId="46B79A6A" w:rsidR="006E6BC0" w:rsidRPr="006E6BC0" w:rsidRDefault="00635979" w:rsidP="006E6BC0">
      <w:pPr>
        <w:pStyle w:val="LessonPara2"/>
        <w:rPr>
          <w:b/>
          <w:bCs/>
          <w:color w:val="FF0000"/>
        </w:rPr>
      </w:pPr>
      <w:r>
        <w:rPr>
          <w:b/>
          <w:bCs/>
          <w:color w:val="FF0000"/>
        </w:rPr>
        <w:t>(do not promote or invite to other church events and programs)</w:t>
      </w:r>
    </w:p>
    <w:p w14:paraId="76B259FB" w14:textId="16CA3439" w:rsidR="006E6BC0" w:rsidRDefault="006E6BC0" w:rsidP="006E6BC0">
      <w:pPr>
        <w:pStyle w:val="LessonPara2"/>
        <w:rPr>
          <w:b/>
          <w:bCs/>
          <w:color w:val="FF0000"/>
        </w:rPr>
      </w:pPr>
      <w:r w:rsidRPr="006E6BC0">
        <w:rPr>
          <w:b/>
          <w:bCs/>
          <w:color w:val="FF0000"/>
        </w:rPr>
        <w:t xml:space="preserve">3. </w:t>
      </w:r>
      <w:r w:rsidR="00635979">
        <w:rPr>
          <w:b/>
          <w:bCs/>
          <w:color w:val="FF0000"/>
        </w:rPr>
        <w:t xml:space="preserve">Humility </w:t>
      </w:r>
      <w:r w:rsidR="00900BF8">
        <w:rPr>
          <w:b/>
          <w:bCs/>
          <w:color w:val="FF0000"/>
        </w:rPr>
        <w:t>and Order</w:t>
      </w:r>
    </w:p>
    <w:p w14:paraId="394448A1" w14:textId="5C1945C0" w:rsidR="00900BF8" w:rsidRPr="006E6BC0" w:rsidRDefault="00900BF8" w:rsidP="006E6BC0">
      <w:pPr>
        <w:pStyle w:val="LessonPara2"/>
        <w:rPr>
          <w:b/>
          <w:bCs/>
          <w:color w:val="FF0000"/>
        </w:rPr>
      </w:pPr>
      <w:r>
        <w:rPr>
          <w:b/>
          <w:bCs/>
          <w:color w:val="FF0000"/>
        </w:rPr>
        <w:t>(</w:t>
      </w:r>
      <w:proofErr w:type="gramStart"/>
      <w:r>
        <w:rPr>
          <w:b/>
          <w:bCs/>
          <w:color w:val="FF0000"/>
        </w:rPr>
        <w:t>humble</w:t>
      </w:r>
      <w:proofErr w:type="gramEnd"/>
      <w:r>
        <w:rPr>
          <w:b/>
          <w:bCs/>
          <w:color w:val="FF0000"/>
        </w:rPr>
        <w:t xml:space="preserve"> despite disagreements</w:t>
      </w:r>
      <w:r w:rsidR="00D86228">
        <w:rPr>
          <w:b/>
          <w:bCs/>
          <w:color w:val="FF0000"/>
        </w:rPr>
        <w:t>. Other questions can be discussed after the class)</w:t>
      </w:r>
    </w:p>
    <w:p w14:paraId="36156287" w14:textId="77777777" w:rsidR="006E6BC0" w:rsidRDefault="006E6BC0" w:rsidP="00B60DE1">
      <w:pPr>
        <w:pStyle w:val="LessonPara2"/>
      </w:pPr>
    </w:p>
    <w:p w14:paraId="521FB85B" w14:textId="0A4EE6AD" w:rsidR="00B60DE1" w:rsidRPr="00B60DE1" w:rsidRDefault="00E13C83" w:rsidP="00EA3320">
      <w:pPr>
        <w:pStyle w:val="LessonPara2"/>
        <w:rPr>
          <w:b/>
          <w:bCs/>
          <w:color w:val="000000" w:themeColor="text1"/>
        </w:rPr>
      </w:pPr>
      <w:r>
        <w:rPr>
          <w:b/>
          <w:bCs/>
          <w:highlight w:val="yellow"/>
        </w:rPr>
        <w:t>Introduction</w:t>
      </w:r>
      <w:r w:rsidR="00B60DE1" w:rsidRPr="00703D64">
        <w:rPr>
          <w:b/>
          <w:bCs/>
          <w:highlight w:val="yellow"/>
        </w:rPr>
        <w:t>:</w:t>
      </w:r>
    </w:p>
    <w:p w14:paraId="7FA0D4F7" w14:textId="77777777" w:rsidR="00B12C3B" w:rsidRDefault="00750DE5" w:rsidP="00EA3320">
      <w:pPr>
        <w:pStyle w:val="LessonPara2"/>
      </w:pPr>
      <w:r>
        <w:t xml:space="preserve">That’s </w:t>
      </w:r>
      <w:r w:rsidR="0035339C">
        <w:t>the beginning</w:t>
      </w:r>
      <w:r>
        <w:t>:</w:t>
      </w:r>
      <w:r w:rsidR="0027003E">
        <w:t xml:space="preserve"> C</w:t>
      </w:r>
      <w:r>
        <w:t xml:space="preserve">reation. </w:t>
      </w:r>
    </w:p>
    <w:p w14:paraId="60939978" w14:textId="0477B67F" w:rsidR="007A1962" w:rsidRDefault="00750DE5" w:rsidP="00EA3320">
      <w:pPr>
        <w:pStyle w:val="LessonPara2"/>
      </w:pPr>
      <w:r>
        <w:t xml:space="preserve">When God created the earth, </w:t>
      </w:r>
      <w:r w:rsidR="002E20B3">
        <w:t>He</w:t>
      </w:r>
      <w:r w:rsidR="000B4591">
        <w:t xml:space="preserve"> </w:t>
      </w:r>
      <w:r>
        <w:t>created humans and told them: “Be fruitful and multiply.”</w:t>
      </w:r>
      <w:r w:rsidR="005805BC">
        <w:t xml:space="preserve"> </w:t>
      </w:r>
      <w:r w:rsidR="007A1962">
        <w:t>We were meant to thrive and succeed and do well in our field.</w:t>
      </w:r>
    </w:p>
    <w:p w14:paraId="1A541E0E" w14:textId="2811B1AA" w:rsidR="007A1962" w:rsidRDefault="007A1962" w:rsidP="00EA3320">
      <w:pPr>
        <w:pStyle w:val="LessonPara2"/>
      </w:pPr>
    </w:p>
    <w:p w14:paraId="7BFF5C86" w14:textId="1D25FE3C" w:rsidR="0068341F" w:rsidRDefault="007A1962" w:rsidP="00CA673D">
      <w:pPr>
        <w:pStyle w:val="LessonPara2"/>
      </w:pPr>
      <w:r>
        <w:t>However</w:t>
      </w:r>
      <w:r w:rsidR="00D650FB">
        <w:t>,</w:t>
      </w:r>
      <w:r>
        <w:t xml:space="preserve"> the first Adam sinned and as a result, there was a barrier between man and God. </w:t>
      </w:r>
    </w:p>
    <w:p w14:paraId="2EFC3768" w14:textId="77777777" w:rsidR="00230E7F" w:rsidRDefault="00230E7F" w:rsidP="00230E7F">
      <w:pPr>
        <w:pStyle w:val="LessonPara2"/>
      </w:pPr>
    </w:p>
    <w:p w14:paraId="1509AB45" w14:textId="476901E0" w:rsidR="00230E7F" w:rsidRPr="00230E7F" w:rsidRDefault="00230E7F" w:rsidP="00CA673D">
      <w:pPr>
        <w:pStyle w:val="LessonPara2"/>
        <w:rPr>
          <w:b/>
          <w:bCs/>
          <w:color w:val="000000" w:themeColor="text1"/>
        </w:rPr>
      </w:pPr>
      <w:r>
        <w:rPr>
          <w:b/>
          <w:bCs/>
          <w:highlight w:val="yellow"/>
        </w:rPr>
        <w:t>Attempt</w:t>
      </w:r>
      <w:r w:rsidRPr="00703D64">
        <w:rPr>
          <w:b/>
          <w:bCs/>
          <w:highlight w:val="yellow"/>
        </w:rPr>
        <w:t>:</w:t>
      </w:r>
    </w:p>
    <w:p w14:paraId="261D6307" w14:textId="4EBA0984" w:rsidR="00D84844" w:rsidRDefault="006760B8" w:rsidP="00CA673D">
      <w:pPr>
        <w:pStyle w:val="LessonPara2"/>
        <w:rPr>
          <w:u w:val="single"/>
        </w:rPr>
      </w:pPr>
      <w:r w:rsidRPr="00A9263E">
        <w:rPr>
          <w:u w:val="single"/>
        </w:rPr>
        <w:t>As a result of sin</w:t>
      </w:r>
      <w:r w:rsidR="00AB42F5" w:rsidRPr="00A9263E">
        <w:rPr>
          <w:u w:val="single"/>
        </w:rPr>
        <w:t>, the world now had</w:t>
      </w:r>
      <w:r w:rsidR="001B33D7" w:rsidRPr="00A9263E">
        <w:rPr>
          <w:u w:val="single"/>
        </w:rPr>
        <w:t xml:space="preserve"> huge problems</w:t>
      </w:r>
      <w:r w:rsidR="0087129A" w:rsidRPr="00A9263E">
        <w:rPr>
          <w:u w:val="single"/>
        </w:rPr>
        <w:t xml:space="preserve"> to which we still face today</w:t>
      </w:r>
      <w:r w:rsidR="008E19A7" w:rsidRPr="00A9263E">
        <w:rPr>
          <w:u w:val="single"/>
        </w:rPr>
        <w:t xml:space="preserve"> </w:t>
      </w:r>
      <w:r w:rsidR="00E77ADF" w:rsidRPr="00A9263E">
        <w:rPr>
          <w:u w:val="single"/>
        </w:rPr>
        <w:t xml:space="preserve">using the acronym </w:t>
      </w:r>
      <w:r w:rsidR="008E19A7" w:rsidRPr="00A9263E">
        <w:rPr>
          <w:b/>
          <w:bCs/>
          <w:u w:val="single"/>
        </w:rPr>
        <w:t>SIN</w:t>
      </w:r>
      <w:r w:rsidRPr="00A9263E">
        <w:rPr>
          <w:u w:val="single"/>
        </w:rPr>
        <w:t>:</w:t>
      </w:r>
    </w:p>
    <w:p w14:paraId="520BE6DE" w14:textId="77777777" w:rsidR="00EF3E28" w:rsidRPr="00A9263E" w:rsidRDefault="00EF3E28" w:rsidP="00CA673D">
      <w:pPr>
        <w:pStyle w:val="LessonPara2"/>
        <w:rPr>
          <w:u w:val="single"/>
        </w:rPr>
      </w:pPr>
    </w:p>
    <w:p w14:paraId="1C1D0B4B" w14:textId="77777777" w:rsidR="00734932" w:rsidRDefault="00721164" w:rsidP="00D84844">
      <w:pPr>
        <w:pStyle w:val="LessonPara2"/>
      </w:pPr>
      <w:r>
        <w:t>1</w:t>
      </w:r>
      <w:r w:rsidR="00D84844">
        <w:t xml:space="preserve">. </w:t>
      </w:r>
      <w:r w:rsidR="00734932">
        <w:rPr>
          <w:b/>
          <w:bCs/>
        </w:rPr>
        <w:t>S</w:t>
      </w:r>
      <w:r w:rsidR="00734932">
        <w:t>eparation from God</w:t>
      </w:r>
    </w:p>
    <w:p w14:paraId="0C539AD4" w14:textId="77777777" w:rsidR="00734932" w:rsidRDefault="00734932" w:rsidP="00D84844">
      <w:pPr>
        <w:pStyle w:val="LessonPara2"/>
      </w:pPr>
      <w:r>
        <w:t xml:space="preserve">2. </w:t>
      </w:r>
      <w:r>
        <w:rPr>
          <w:b/>
          <w:bCs/>
        </w:rPr>
        <w:t>I</w:t>
      </w:r>
      <w:r>
        <w:t>ncompletion</w:t>
      </w:r>
    </w:p>
    <w:p w14:paraId="5B198158" w14:textId="5ABBC057" w:rsidR="000E3015" w:rsidRDefault="00734932" w:rsidP="00CA673D">
      <w:pPr>
        <w:pStyle w:val="LessonPara2"/>
      </w:pPr>
      <w:r>
        <w:t xml:space="preserve">3. </w:t>
      </w:r>
      <w:r w:rsidRPr="004B2148">
        <w:rPr>
          <w:b/>
          <w:bCs/>
        </w:rPr>
        <w:t>N</w:t>
      </w:r>
      <w:r>
        <w:t>eediness</w:t>
      </w:r>
      <w:r w:rsidR="00D84844">
        <w:t xml:space="preserve"> </w:t>
      </w:r>
    </w:p>
    <w:p w14:paraId="5E228EE2" w14:textId="35C897EB" w:rsidR="008671CB" w:rsidRDefault="00F859D1" w:rsidP="00CA673D">
      <w:pPr>
        <w:pStyle w:val="LessonPara2"/>
      </w:pPr>
      <w:r>
        <w:t>Or SELF</w:t>
      </w:r>
      <w:r w:rsidR="00170251">
        <w:t>-</w:t>
      </w:r>
      <w:r>
        <w:t>INFLICTED NONSENSE</w:t>
      </w:r>
    </w:p>
    <w:p w14:paraId="6727F089" w14:textId="77777777" w:rsidR="00966E9A" w:rsidRDefault="00966E9A" w:rsidP="00966E9A">
      <w:pPr>
        <w:pStyle w:val="LessonPara2"/>
      </w:pPr>
    </w:p>
    <w:p w14:paraId="5B159CA9" w14:textId="0FBBE18D" w:rsidR="00966E9A" w:rsidRPr="00966E9A" w:rsidRDefault="000B6F21" w:rsidP="00CA673D">
      <w:pPr>
        <w:pStyle w:val="LessonPara2"/>
        <w:rPr>
          <w:b/>
          <w:bCs/>
          <w:color w:val="000000" w:themeColor="text1"/>
        </w:rPr>
      </w:pPr>
      <w:r>
        <w:rPr>
          <w:b/>
          <w:bCs/>
          <w:highlight w:val="yellow"/>
        </w:rPr>
        <w:t>Failure</w:t>
      </w:r>
      <w:r w:rsidR="00966E9A" w:rsidRPr="00703D64">
        <w:rPr>
          <w:b/>
          <w:bCs/>
          <w:highlight w:val="yellow"/>
        </w:rPr>
        <w:t>:</w:t>
      </w:r>
    </w:p>
    <w:p w14:paraId="6B7F61C4" w14:textId="5FB4CC4E" w:rsidR="000E3015" w:rsidRDefault="008B2678" w:rsidP="00CA673D">
      <w:pPr>
        <w:pStyle w:val="LessonPara2"/>
      </w:pPr>
      <w:r>
        <w:t>Now how many of us have tried to fix problems in our life and it didn’t work?</w:t>
      </w:r>
    </w:p>
    <w:p w14:paraId="360EA62D" w14:textId="77777777" w:rsidR="00E9597D" w:rsidRDefault="00E9597D" w:rsidP="00CA673D">
      <w:pPr>
        <w:pStyle w:val="LessonPara2"/>
      </w:pPr>
    </w:p>
    <w:p w14:paraId="3F2F2ADE" w14:textId="430993D2" w:rsidR="00AB47FE" w:rsidRDefault="008B2678" w:rsidP="00CA673D">
      <w:pPr>
        <w:pStyle w:val="LessonPara2"/>
      </w:pPr>
      <w:r>
        <w:t>We</w:t>
      </w:r>
      <w:r w:rsidR="0083402F">
        <w:t xml:space="preserve"> used our human ways to</w:t>
      </w:r>
      <w:r>
        <w:t xml:space="preserve"> repair the relationship</w:t>
      </w:r>
      <w:r w:rsidR="00164376">
        <w:t xml:space="preserve">, </w:t>
      </w:r>
      <w:r w:rsidR="0014213F">
        <w:t>fix the business</w:t>
      </w:r>
      <w:r w:rsidR="001A6384">
        <w:t xml:space="preserve">, </w:t>
      </w:r>
      <w:r w:rsidR="00C8085E">
        <w:t>do everything and visit every doctor</w:t>
      </w:r>
    </w:p>
    <w:p w14:paraId="1EB485ED" w14:textId="60190A72" w:rsidR="00314BE2" w:rsidRDefault="00AB47FE" w:rsidP="00CA673D">
      <w:pPr>
        <w:pStyle w:val="LessonPara2"/>
      </w:pPr>
      <w:r>
        <w:t>We have all tried the many ways to make things work</w:t>
      </w:r>
      <w:r w:rsidR="00B84296">
        <w:t xml:space="preserve"> but sometimes we fall short</w:t>
      </w:r>
      <w:r w:rsidR="00F1128E">
        <w:t>. And our bad day</w:t>
      </w:r>
      <w:r w:rsidR="00EB204E">
        <w:t>s</w:t>
      </w:r>
      <w:r w:rsidR="00F1128E">
        <w:t xml:space="preserve"> have become a bad year.</w:t>
      </w:r>
    </w:p>
    <w:p w14:paraId="5AC40924" w14:textId="77777777" w:rsidR="00F47BD3" w:rsidRDefault="00F47BD3" w:rsidP="00F47BD3">
      <w:pPr>
        <w:pStyle w:val="LessonPara2"/>
      </w:pPr>
    </w:p>
    <w:p w14:paraId="4817F94E" w14:textId="6AE7F781" w:rsidR="00F47BD3" w:rsidRPr="00F47BD3" w:rsidRDefault="004543BE" w:rsidP="00CA673D">
      <w:pPr>
        <w:pStyle w:val="LessonPara2"/>
        <w:rPr>
          <w:b/>
          <w:bCs/>
          <w:color w:val="000000" w:themeColor="text1"/>
        </w:rPr>
      </w:pPr>
      <w:r>
        <w:rPr>
          <w:b/>
          <w:bCs/>
          <w:highlight w:val="yellow"/>
        </w:rPr>
        <w:t>Pivot</w:t>
      </w:r>
      <w:r w:rsidR="00F47BD3" w:rsidRPr="00703D64">
        <w:rPr>
          <w:b/>
          <w:bCs/>
          <w:highlight w:val="yellow"/>
        </w:rPr>
        <w:t>:</w:t>
      </w:r>
    </w:p>
    <w:p w14:paraId="446A42CA" w14:textId="4804C140" w:rsidR="00A453F2" w:rsidRDefault="00314BE2" w:rsidP="00CA673D">
      <w:pPr>
        <w:pStyle w:val="LessonPara2"/>
      </w:pPr>
      <w:r>
        <w:t xml:space="preserve">But God did not intend to leave </w:t>
      </w:r>
      <w:r w:rsidR="004E0223" w:rsidRPr="007354F6">
        <w:rPr>
          <w:b/>
          <w:bCs/>
        </w:rPr>
        <w:t>YOU</w:t>
      </w:r>
      <w:r>
        <w:t xml:space="preserve"> all alone by </w:t>
      </w:r>
      <w:r w:rsidR="00CC1032">
        <w:t>y</w:t>
      </w:r>
      <w:r>
        <w:t>ourselves.</w:t>
      </w:r>
    </w:p>
    <w:p w14:paraId="16FFA261" w14:textId="27C18017" w:rsidR="00CA673D" w:rsidRDefault="007A1962" w:rsidP="00CA673D">
      <w:pPr>
        <w:pStyle w:val="LessonPara2"/>
      </w:pPr>
      <w:r>
        <w:t xml:space="preserve">God loved </w:t>
      </w:r>
      <w:r w:rsidR="00EF7520" w:rsidRPr="007354F6">
        <w:rPr>
          <w:b/>
          <w:bCs/>
        </w:rPr>
        <w:t>YOU</w:t>
      </w:r>
      <w:r>
        <w:t xml:space="preserve"> too much to destroy and start all over again. God is not taken by surprise.</w:t>
      </w:r>
      <w:r w:rsidR="00F76F2C">
        <w:t xml:space="preserve"> </w:t>
      </w:r>
    </w:p>
    <w:p w14:paraId="7BB00198" w14:textId="77777777" w:rsidR="00CA673D" w:rsidRDefault="00CA673D" w:rsidP="00CA673D">
      <w:pPr>
        <w:pStyle w:val="LessonPara2"/>
      </w:pPr>
    </w:p>
    <w:p w14:paraId="17903724" w14:textId="77777777" w:rsidR="0039302F" w:rsidRDefault="00CA673D" w:rsidP="00287E50">
      <w:pPr>
        <w:pStyle w:val="LessonPara2"/>
      </w:pPr>
      <w:r>
        <w:t xml:space="preserve">In fact, He had a plan </w:t>
      </w:r>
      <w:r w:rsidR="0085363C">
        <w:t xml:space="preserve">which is to send His son, </w:t>
      </w:r>
      <w:r>
        <w:t xml:space="preserve">Jesus </w:t>
      </w:r>
      <w:r w:rsidR="00DF2473">
        <w:t>Christ</w:t>
      </w:r>
      <w:r w:rsidR="003A7458">
        <w:t>.</w:t>
      </w:r>
      <w:r w:rsidR="00434D71">
        <w:t xml:space="preserve"> </w:t>
      </w:r>
    </w:p>
    <w:p w14:paraId="217447C3" w14:textId="77777777" w:rsidR="0039302F" w:rsidRDefault="0039302F" w:rsidP="00287E50">
      <w:pPr>
        <w:pStyle w:val="LessonPara2"/>
      </w:pPr>
    </w:p>
    <w:p w14:paraId="061A5EAB" w14:textId="73053E9C" w:rsidR="00390195" w:rsidRDefault="0045382F" w:rsidP="00287E50">
      <w:pPr>
        <w:pStyle w:val="LessonPara2"/>
      </w:pPr>
      <w:r>
        <w:lastRenderedPageBreak/>
        <w:t xml:space="preserve">Let’s </w:t>
      </w:r>
      <w:proofErr w:type="gramStart"/>
      <w:r>
        <w:t>take a look</w:t>
      </w:r>
      <w:proofErr w:type="gramEnd"/>
      <w:r>
        <w:t xml:space="preserve"> at </w:t>
      </w:r>
      <w:r w:rsidR="00287E50">
        <w:t>one of the most beautiful verses in the Bible</w:t>
      </w:r>
      <w:r w:rsidR="00BC4590">
        <w:t>:</w:t>
      </w:r>
    </w:p>
    <w:p w14:paraId="51C11295" w14:textId="77777777" w:rsidR="008F71CD" w:rsidRDefault="008F71CD" w:rsidP="008F71CD">
      <w:pPr>
        <w:pStyle w:val="LessonVerse"/>
      </w:pPr>
      <w:r>
        <w:t>John 3:16</w:t>
      </w:r>
    </w:p>
    <w:p w14:paraId="76F2D26A" w14:textId="568CE9C8" w:rsidR="008F71CD" w:rsidRDefault="008F71CD" w:rsidP="008F71CD">
      <w:pPr>
        <w:pStyle w:val="LessonVerse"/>
      </w:pPr>
      <w:r w:rsidRPr="00C934C3">
        <w:t xml:space="preserve">For God so loved the world that </w:t>
      </w:r>
      <w:r w:rsidR="00894FED">
        <w:t>H</w:t>
      </w:r>
      <w:r w:rsidRPr="00C934C3">
        <w:t xml:space="preserve">e gave </w:t>
      </w:r>
      <w:r w:rsidR="00172CE0">
        <w:t>H</w:t>
      </w:r>
      <w:r w:rsidRPr="00C934C3">
        <w:t xml:space="preserve">is one and only Son, that whoever believes in </w:t>
      </w:r>
      <w:r w:rsidR="004B7DC9">
        <w:t>H</w:t>
      </w:r>
      <w:r w:rsidRPr="00C934C3">
        <w:t>im shall not perish but have eternal life</w:t>
      </w:r>
      <w:r>
        <w:t>. NKJV</w:t>
      </w:r>
    </w:p>
    <w:p w14:paraId="5C7F291D" w14:textId="780D7A76" w:rsidR="008F71CD" w:rsidRDefault="008F71CD" w:rsidP="008F71CD">
      <w:pPr>
        <w:pStyle w:val="LessonPara2"/>
      </w:pPr>
    </w:p>
    <w:p w14:paraId="381FFAA0" w14:textId="0C02E2D9" w:rsidR="00485FB0" w:rsidRDefault="001B6BD8" w:rsidP="008F71CD">
      <w:pPr>
        <w:pStyle w:val="LessonPara2"/>
      </w:pPr>
      <w:proofErr w:type="gramStart"/>
      <w:r>
        <w:t>So</w:t>
      </w:r>
      <w:proofErr w:type="gramEnd"/>
      <w:r>
        <w:t xml:space="preserve"> what can we take away from this verse?</w:t>
      </w:r>
      <w:r w:rsidR="00DA3501">
        <w:t xml:space="preserve"> F</w:t>
      </w:r>
      <w:r w:rsidR="00485FB0">
        <w:t>irstly,</w:t>
      </w:r>
    </w:p>
    <w:p w14:paraId="63100282" w14:textId="77777777" w:rsidR="000D14F0" w:rsidRDefault="000D14F0" w:rsidP="008F71CD">
      <w:pPr>
        <w:pStyle w:val="LessonPara2"/>
      </w:pPr>
    </w:p>
    <w:p w14:paraId="3AEFA162" w14:textId="6A88EEE4" w:rsidR="000D14F0" w:rsidRPr="000D14F0" w:rsidRDefault="00C85C4F" w:rsidP="000D14F0">
      <w:pPr>
        <w:pStyle w:val="LessonPara3"/>
        <w:rPr>
          <w:color w:val="F79646" w:themeColor="accent6"/>
        </w:rPr>
      </w:pPr>
      <w:r>
        <w:rPr>
          <w:color w:val="F79646" w:themeColor="accent6"/>
        </w:rPr>
        <w:t xml:space="preserve">SUGGESTED </w:t>
      </w:r>
      <w:r w:rsidR="00086514">
        <w:rPr>
          <w:color w:val="F79646" w:themeColor="accent6"/>
        </w:rPr>
        <w:t xml:space="preserve">FOR INTERACTIVE </w:t>
      </w:r>
      <w:r>
        <w:rPr>
          <w:color w:val="F79646" w:themeColor="accent6"/>
        </w:rPr>
        <w:t>DISCUSSION</w:t>
      </w:r>
    </w:p>
    <w:p w14:paraId="54EE3F3F" w14:textId="1C1515D0" w:rsidR="000C1FB4" w:rsidRDefault="000C1FB4" w:rsidP="00576396">
      <w:pPr>
        <w:pStyle w:val="LessonPara3"/>
        <w:rPr>
          <w:color w:val="F79646" w:themeColor="accent6"/>
        </w:rPr>
      </w:pPr>
      <w:r>
        <w:rPr>
          <w:color w:val="F79646" w:themeColor="accent6"/>
        </w:rPr>
        <w:t>Have you ever had questions about life, God and eternal life?</w:t>
      </w:r>
    </w:p>
    <w:p w14:paraId="2105A356" w14:textId="7D3AD444" w:rsidR="000D14F0" w:rsidRPr="000D14F0" w:rsidRDefault="004E5E0F" w:rsidP="00576396">
      <w:pPr>
        <w:pStyle w:val="LessonPara3"/>
        <w:rPr>
          <w:color w:val="F79646" w:themeColor="accent6"/>
        </w:rPr>
      </w:pPr>
      <w:r>
        <w:rPr>
          <w:color w:val="F79646" w:themeColor="accent6"/>
        </w:rPr>
        <w:t>Wh</w:t>
      </w:r>
      <w:r w:rsidR="002B1F93">
        <w:rPr>
          <w:color w:val="F79646" w:themeColor="accent6"/>
        </w:rPr>
        <w:t xml:space="preserve">at do you think about a God who </w:t>
      </w:r>
      <w:r w:rsidR="009E7F1C">
        <w:rPr>
          <w:color w:val="F79646" w:themeColor="accent6"/>
        </w:rPr>
        <w:t>still</w:t>
      </w:r>
      <w:r w:rsidR="002176BF">
        <w:rPr>
          <w:color w:val="F79646" w:themeColor="accent6"/>
        </w:rPr>
        <w:t xml:space="preserve"> wants to be friends with us?</w:t>
      </w:r>
    </w:p>
    <w:p w14:paraId="5B327CEE" w14:textId="77777777" w:rsidR="000D14F0" w:rsidRDefault="000D14F0" w:rsidP="008F71CD">
      <w:pPr>
        <w:pStyle w:val="LessonPara2"/>
      </w:pPr>
    </w:p>
    <w:p w14:paraId="7A176729" w14:textId="730C4316" w:rsidR="00852C0A" w:rsidRDefault="000A0CBA" w:rsidP="001D716A">
      <w:pPr>
        <w:pStyle w:val="LessonOutline4"/>
        <w:shd w:val="clear" w:color="auto" w:fill="D9D9D9" w:themeFill="background1" w:themeFillShade="D9"/>
      </w:pPr>
      <w:r>
        <w:t xml:space="preserve">1. </w:t>
      </w:r>
      <w:r w:rsidR="005C413B">
        <w:t>God so</w:t>
      </w:r>
      <w:r w:rsidR="00920B05">
        <w:t xml:space="preserve"> </w:t>
      </w:r>
      <w:proofErr w:type="gramStart"/>
      <w:r w:rsidR="005C413B">
        <w:rPr>
          <w:rStyle w:val="LessonCharacter1"/>
        </w:rPr>
        <w:t>love</w:t>
      </w:r>
      <w:r w:rsidR="00D85AAE">
        <w:rPr>
          <w:rStyle w:val="LessonCharacter1"/>
        </w:rPr>
        <w:t xml:space="preserve"> </w:t>
      </w:r>
      <w:r w:rsidR="005C413B">
        <w:rPr>
          <w:rStyle w:val="LessonCharacter1"/>
        </w:rPr>
        <w:t xml:space="preserve"> </w:t>
      </w:r>
      <w:r w:rsidR="005C413B">
        <w:t>you</w:t>
      </w:r>
      <w:proofErr w:type="gramEnd"/>
      <w:r w:rsidR="005C413B">
        <w:t>!</w:t>
      </w:r>
    </w:p>
    <w:p w14:paraId="1DF8F0F5" w14:textId="77777777" w:rsidR="00450B41" w:rsidRDefault="00450B41" w:rsidP="00450B41">
      <w:pPr>
        <w:pStyle w:val="LessonPara2"/>
      </w:pPr>
    </w:p>
    <w:p w14:paraId="7240BA8C" w14:textId="1A5F7A40" w:rsidR="00450B41" w:rsidRPr="00703D64" w:rsidRDefault="00450B41" w:rsidP="00450B41">
      <w:pPr>
        <w:pStyle w:val="LessonPara2"/>
        <w:rPr>
          <w:b/>
          <w:bCs/>
          <w:color w:val="000000" w:themeColor="text1"/>
        </w:rPr>
      </w:pPr>
      <w:r>
        <w:rPr>
          <w:b/>
          <w:bCs/>
          <w:highlight w:val="yellow"/>
        </w:rPr>
        <w:t>Explanation</w:t>
      </w:r>
      <w:r w:rsidRPr="00703D64">
        <w:rPr>
          <w:b/>
          <w:bCs/>
          <w:highlight w:val="yellow"/>
        </w:rPr>
        <w:t>:</w:t>
      </w:r>
    </w:p>
    <w:p w14:paraId="78198490" w14:textId="77777777" w:rsidR="006448DB" w:rsidRDefault="002015E1" w:rsidP="00CA673D">
      <w:pPr>
        <w:pStyle w:val="LessonPara2"/>
      </w:pPr>
      <w:r>
        <w:t>Yes you!</w:t>
      </w:r>
      <w:r w:rsidR="00C37D30">
        <w:t xml:space="preserve"> Each and </w:t>
      </w:r>
      <w:proofErr w:type="spellStart"/>
      <w:r w:rsidR="00C37D30">
        <w:t>everyone</w:t>
      </w:r>
      <w:proofErr w:type="spellEnd"/>
      <w:r w:rsidR="00C37D30">
        <w:t xml:space="preserve"> of you sitting here are beautifully made and so loved. </w:t>
      </w:r>
    </w:p>
    <w:p w14:paraId="3542176D" w14:textId="77777777" w:rsidR="006448DB" w:rsidRDefault="006448DB" w:rsidP="00CA673D">
      <w:pPr>
        <w:pStyle w:val="LessonPara2"/>
      </w:pPr>
    </w:p>
    <w:p w14:paraId="02F3CE20" w14:textId="05FF7BEE" w:rsidR="002015E1" w:rsidRDefault="00C37D30" w:rsidP="00CA673D">
      <w:pPr>
        <w:pStyle w:val="LessonPara2"/>
      </w:pPr>
      <w:r>
        <w:t>You are precious to God.</w:t>
      </w:r>
    </w:p>
    <w:p w14:paraId="4282FF25" w14:textId="3682FB9E" w:rsidR="00F77531" w:rsidRDefault="00F77531" w:rsidP="00CA673D">
      <w:pPr>
        <w:pStyle w:val="LessonPara2"/>
      </w:pPr>
    </w:p>
    <w:p w14:paraId="17E4B49D" w14:textId="3F20023D" w:rsidR="00E579E8" w:rsidRDefault="00F77531" w:rsidP="00BF144F">
      <w:pPr>
        <w:pStyle w:val="LessonPara2"/>
      </w:pPr>
      <w:r>
        <w:t xml:space="preserve">Psalms 139 tells us </w:t>
      </w:r>
      <w:r w:rsidR="003C4ECF">
        <w:t>even before we were formed in our mother’s womb, God knew us.</w:t>
      </w:r>
      <w:r w:rsidR="009753F2">
        <w:t xml:space="preserve"> </w:t>
      </w:r>
    </w:p>
    <w:p w14:paraId="08BC5D24" w14:textId="77777777" w:rsidR="00CC235D" w:rsidRDefault="00CC235D" w:rsidP="00CA673D">
      <w:pPr>
        <w:pStyle w:val="LessonPara2"/>
      </w:pPr>
    </w:p>
    <w:p w14:paraId="3E30E960" w14:textId="467D05A5" w:rsidR="00B26063" w:rsidRDefault="006323A8" w:rsidP="00B26063">
      <w:pPr>
        <w:pStyle w:val="ContentsTitle"/>
      </w:pPr>
      <w:r>
        <w:t>God</w:t>
      </w:r>
      <w:r w:rsidR="00B26063">
        <w:t xml:space="preserve"> knows you PERFECTLY, </w:t>
      </w:r>
    </w:p>
    <w:p w14:paraId="202E94EA" w14:textId="757EFD33" w:rsidR="00B26063" w:rsidRPr="00B26063" w:rsidRDefault="00B26063" w:rsidP="00B26063">
      <w:pPr>
        <w:pStyle w:val="ContentsTitle"/>
      </w:pPr>
      <w:r>
        <w:t xml:space="preserve">yet </w:t>
      </w:r>
      <w:r w:rsidR="006323A8">
        <w:t>God</w:t>
      </w:r>
      <w:r>
        <w:t xml:space="preserve"> loves you INFINITELY</w:t>
      </w:r>
      <w:r w:rsidR="00994EC4">
        <w:t>!</w:t>
      </w:r>
    </w:p>
    <w:p w14:paraId="595A38B3" w14:textId="753E09A9" w:rsidR="008E3A2C" w:rsidRDefault="008E3A2C" w:rsidP="00CA673D">
      <w:pPr>
        <w:pStyle w:val="LessonPara2"/>
      </w:pPr>
    </w:p>
    <w:p w14:paraId="260A4E24" w14:textId="373CA08A" w:rsidR="00C63034" w:rsidRDefault="008E3A2C" w:rsidP="00CA673D">
      <w:pPr>
        <w:pStyle w:val="LessonPara2"/>
      </w:pPr>
      <w:r>
        <w:t>In Greek, there are different words for “love</w:t>
      </w:r>
      <w:r w:rsidR="00535A8D">
        <w:t xml:space="preserve">” such as </w:t>
      </w:r>
      <w:proofErr w:type="spellStart"/>
      <w:r w:rsidR="006050D6">
        <w:t>phileo</w:t>
      </w:r>
      <w:proofErr w:type="spellEnd"/>
      <w:r w:rsidR="006050D6">
        <w:t xml:space="preserve"> (friendship), pragma (companionship), eros (romantic love) and agape (</w:t>
      </w:r>
      <w:r w:rsidR="005D0036">
        <w:t>selfless</w:t>
      </w:r>
      <w:r w:rsidR="006050D6">
        <w:t xml:space="preserve"> love)</w:t>
      </w:r>
      <w:r w:rsidR="00A1790E">
        <w:t>.</w:t>
      </w:r>
    </w:p>
    <w:p w14:paraId="2BE79C22" w14:textId="6DFF2607" w:rsidR="005D0036" w:rsidRDefault="005D0036" w:rsidP="00CA673D">
      <w:pPr>
        <w:pStyle w:val="LessonPara2"/>
      </w:pPr>
    </w:p>
    <w:p w14:paraId="7062CCCE" w14:textId="4D754BC3" w:rsidR="0054541C" w:rsidRDefault="0054541C" w:rsidP="00CA673D">
      <w:pPr>
        <w:pStyle w:val="LessonPara2"/>
      </w:pPr>
      <w:r>
        <w:fldChar w:fldCharType="begin"/>
      </w:r>
      <w:r>
        <w:instrText xml:space="preserve"> INCLUDEPICTURE "https://i.etsystatic.com/18543120/r/il/5795a3/1626068812/il_570xN.1626068812_cgwe.jpg" \* MERGEFORMATINET </w:instrText>
      </w:r>
      <w:r>
        <w:fldChar w:fldCharType="separate"/>
      </w:r>
      <w:r>
        <w:rPr>
          <w:noProof/>
        </w:rPr>
        <w:drawing>
          <wp:inline distT="0" distB="0" distL="0" distR="0" wp14:anchorId="44246F70" wp14:editId="04DCBF31">
            <wp:extent cx="1904365" cy="1092200"/>
            <wp:effectExtent l="0" t="0" r="635" b="0"/>
            <wp:docPr id="361403701" name="Picture 1" descr="Buy Agape Love Definition Print Love Definition Print INSTANT Digital  Download Wall Art Anniversary Gift Gift for Spouse Online in India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Agape Love Definition Print Love Definition Print INSTANT Digital  Download Wall Art Anniversary Gift Gift for Spouse Online in India - Etsy"/>
                    <pic:cNvPicPr>
                      <a:picLocks noChangeAspect="1" noChangeArrowheads="1"/>
                    </pic:cNvPicPr>
                  </pic:nvPicPr>
                  <pic:blipFill rotWithShape="1">
                    <a:blip r:embed="rId7">
                      <a:extLst>
                        <a:ext uri="{28A0092B-C50C-407E-A947-70E740481C1C}">
                          <a14:useLocalDpi xmlns:a14="http://schemas.microsoft.com/office/drawing/2010/main" val="0"/>
                        </a:ext>
                      </a:extLst>
                    </a:blip>
                    <a:srcRect t="22675" b="19973"/>
                    <a:stretch/>
                  </pic:blipFill>
                  <pic:spPr bwMode="auto">
                    <a:xfrm>
                      <a:off x="0" y="0"/>
                      <a:ext cx="1904365" cy="10922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60BE9A6" w14:textId="44BC6B27" w:rsidR="005D0036" w:rsidRDefault="005D0036" w:rsidP="00CA673D">
      <w:pPr>
        <w:pStyle w:val="LessonPara2"/>
      </w:pPr>
      <w:r>
        <w:t xml:space="preserve">In Greek, </w:t>
      </w:r>
      <w:r w:rsidR="00490858">
        <w:t>the word love in John 3:16</w:t>
      </w:r>
      <w:r>
        <w:t xml:space="preserve"> is called Agape. This is the </w:t>
      </w:r>
      <w:r w:rsidRPr="00EB487D">
        <w:rPr>
          <w:b/>
          <w:bCs/>
        </w:rPr>
        <w:t xml:space="preserve">highest </w:t>
      </w:r>
      <w:r>
        <w:t>form of love because this is</w:t>
      </w:r>
      <w:r w:rsidR="007332BE">
        <w:t xml:space="preserve"> selfless, sacrificial and unconditional.</w:t>
      </w:r>
    </w:p>
    <w:p w14:paraId="0B67A325" w14:textId="21EA6C1B" w:rsidR="00A26DD8" w:rsidRDefault="00A26DD8" w:rsidP="00CA673D">
      <w:pPr>
        <w:pStyle w:val="LessonPara2"/>
      </w:pPr>
    </w:p>
    <w:p w14:paraId="3941FAFC" w14:textId="749ECFA2" w:rsidR="00A26DD8" w:rsidRDefault="00A26DD8" w:rsidP="00CA673D">
      <w:pPr>
        <w:pStyle w:val="LessonPara2"/>
      </w:pPr>
      <w:r>
        <w:t>I’ll unpack this for you now</w:t>
      </w:r>
      <w:r w:rsidR="00A66FBA">
        <w:t>:</w:t>
      </w:r>
    </w:p>
    <w:p w14:paraId="6FA88C16" w14:textId="30131F5B" w:rsidR="00A1790E" w:rsidRDefault="00A1790E" w:rsidP="00CA673D">
      <w:pPr>
        <w:pStyle w:val="LessonPara2"/>
      </w:pPr>
    </w:p>
    <w:p w14:paraId="3ECC31BF" w14:textId="77777777" w:rsidR="00A1790E" w:rsidRPr="00703D64" w:rsidRDefault="00A1790E" w:rsidP="00CA673D">
      <w:pPr>
        <w:pStyle w:val="LessonPara2"/>
        <w:rPr>
          <w:b/>
          <w:bCs/>
        </w:rPr>
      </w:pPr>
      <w:r w:rsidRPr="00703D64">
        <w:rPr>
          <w:b/>
          <w:bCs/>
          <w:highlight w:val="yellow"/>
        </w:rPr>
        <w:t>Illustration:</w:t>
      </w:r>
    </w:p>
    <w:p w14:paraId="5D61214F" w14:textId="66D2F25C" w:rsidR="0004242B" w:rsidRDefault="0004242B" w:rsidP="003D00FD">
      <w:pPr>
        <w:pStyle w:val="LessonPara2"/>
      </w:pPr>
      <w:r>
        <w:t xml:space="preserve">I overheard my niece </w:t>
      </w:r>
      <w:proofErr w:type="gramStart"/>
      <w:r>
        <w:t>say</w:t>
      </w:r>
      <w:proofErr w:type="gramEnd"/>
      <w:r>
        <w:t xml:space="preserve"> “I love ice-cream.</w:t>
      </w:r>
      <w:r w:rsidR="008D12BC">
        <w:t xml:space="preserve">” But then </w:t>
      </w:r>
      <w:proofErr w:type="gramStart"/>
      <w:r w:rsidR="008D12BC">
        <w:t>later on</w:t>
      </w:r>
      <w:proofErr w:type="gramEnd"/>
      <w:r w:rsidR="008D12BC">
        <w:t xml:space="preserve">, she said, “I love you mommy.” </w:t>
      </w:r>
    </w:p>
    <w:p w14:paraId="45A8B2E0" w14:textId="12853C60" w:rsidR="008D12BC" w:rsidRDefault="008D12BC" w:rsidP="003D00FD">
      <w:pPr>
        <w:pStyle w:val="LessonPara2"/>
      </w:pPr>
      <w:r>
        <w:t>And I just wonder:</w:t>
      </w:r>
      <w:r w:rsidR="00AB2FBB">
        <w:t xml:space="preserve"> is ice-cream the same as mommy?</w:t>
      </w:r>
    </w:p>
    <w:p w14:paraId="42973BC8" w14:textId="77777777" w:rsidR="0004242B" w:rsidRDefault="0004242B" w:rsidP="003D00FD">
      <w:pPr>
        <w:pStyle w:val="LessonPara2"/>
      </w:pPr>
    </w:p>
    <w:p w14:paraId="27A22BE5" w14:textId="4F1A06A7" w:rsidR="003D00FD" w:rsidRDefault="003D00FD" w:rsidP="003D00FD">
      <w:pPr>
        <w:pStyle w:val="LessonPara2"/>
      </w:pPr>
      <w:r>
        <w:t>In English, we say “love” generally</w:t>
      </w:r>
      <w:r w:rsidR="00C676A4">
        <w:t xml:space="preserve"> e.g. </w:t>
      </w:r>
      <w:r w:rsidR="009820D0">
        <w:t>“</w:t>
      </w:r>
      <w:r>
        <w:t xml:space="preserve">I love hotpot, I love </w:t>
      </w:r>
      <w:proofErr w:type="gramStart"/>
      <w:r>
        <w:t>apples</w:t>
      </w:r>
      <w:proofErr w:type="gramEnd"/>
      <w:r>
        <w:t xml:space="preserve"> yet I also love my spouse</w:t>
      </w:r>
      <w:r w:rsidR="00AC1270">
        <w:t xml:space="preserve"> and children.”</w:t>
      </w:r>
    </w:p>
    <w:p w14:paraId="347E2489" w14:textId="664C7CE0" w:rsidR="00EA5E20" w:rsidRDefault="00EA5E20" w:rsidP="003D00FD">
      <w:pPr>
        <w:pStyle w:val="LessonPara2"/>
      </w:pPr>
    </w:p>
    <w:p w14:paraId="1F5F86CD" w14:textId="2276BA29" w:rsidR="00EA5E20" w:rsidRDefault="00EA5E20" w:rsidP="003D00FD">
      <w:pPr>
        <w:pStyle w:val="LessonPara2"/>
      </w:pPr>
      <w:r>
        <w:t xml:space="preserve">Love has been used as a general term for even likes and dislikes and for items and for people (between </w:t>
      </w:r>
      <w:r w:rsidR="00A531F2">
        <w:t xml:space="preserve">parent or </w:t>
      </w:r>
      <w:r w:rsidR="0085031A">
        <w:t>grand</w:t>
      </w:r>
      <w:r>
        <w:t>parent and child, between couples)</w:t>
      </w:r>
    </w:p>
    <w:p w14:paraId="40A43956" w14:textId="540BA51C" w:rsidR="00A1790E" w:rsidRDefault="00A1790E" w:rsidP="00CA673D">
      <w:pPr>
        <w:pStyle w:val="LessonPara2"/>
      </w:pPr>
    </w:p>
    <w:p w14:paraId="1B5B5541" w14:textId="0E11C538" w:rsidR="005827C7" w:rsidRDefault="00CD5101" w:rsidP="00CA673D">
      <w:pPr>
        <w:pStyle w:val="LessonPara2"/>
      </w:pPr>
      <w:r>
        <w:t>But do you love your children the same level as apples?</w:t>
      </w:r>
      <w:r w:rsidR="00BC21FC">
        <w:t xml:space="preserve"> </w:t>
      </w:r>
      <w:r w:rsidR="005827C7">
        <w:t>Or the same level as</w:t>
      </w:r>
      <w:r w:rsidR="00C535B8">
        <w:t xml:space="preserve"> hotpot and apples?</w:t>
      </w:r>
    </w:p>
    <w:p w14:paraId="77E488A2" w14:textId="155AA65D" w:rsidR="00B9339D" w:rsidRDefault="00B9339D" w:rsidP="00CA673D">
      <w:pPr>
        <w:pStyle w:val="LessonPara2"/>
      </w:pPr>
    </w:p>
    <w:p w14:paraId="2473FA45" w14:textId="7D2D66A3" w:rsidR="003F424A" w:rsidRDefault="00283286" w:rsidP="00CA673D">
      <w:pPr>
        <w:pStyle w:val="LessonPara2"/>
      </w:pPr>
      <w:r>
        <w:t>You may feel</w:t>
      </w:r>
      <w:r w:rsidR="00F918F0">
        <w:t xml:space="preserve"> a deeper love </w:t>
      </w:r>
      <w:r w:rsidR="005A1B0B">
        <w:t>for y</w:t>
      </w:r>
      <w:r w:rsidR="00F918F0">
        <w:t>our children</w:t>
      </w:r>
      <w:r w:rsidR="00461E8B">
        <w:t>.</w:t>
      </w:r>
      <w:r w:rsidR="007D2E01">
        <w:t xml:space="preserve"> For them you would sacrifice a lot more. </w:t>
      </w:r>
    </w:p>
    <w:p w14:paraId="51C7787F" w14:textId="6C666E96" w:rsidR="007D2E01" w:rsidRDefault="007D2E01" w:rsidP="00CA673D">
      <w:pPr>
        <w:pStyle w:val="LessonPara2"/>
      </w:pPr>
    </w:p>
    <w:p w14:paraId="30AD5127" w14:textId="441B4323" w:rsidR="007D2E01" w:rsidRDefault="007D2E01" w:rsidP="00CA673D">
      <w:pPr>
        <w:pStyle w:val="LessonPara2"/>
      </w:pPr>
      <w:r>
        <w:t>Like my sister signing up a membership to take them to the petting zoo every week.</w:t>
      </w:r>
    </w:p>
    <w:p w14:paraId="64EB5F71" w14:textId="6419489F" w:rsidR="007D2E01" w:rsidRDefault="007D2E01" w:rsidP="00CA673D">
      <w:pPr>
        <w:pStyle w:val="LessonPara2"/>
      </w:pPr>
      <w:r>
        <w:t xml:space="preserve">Like my </w:t>
      </w:r>
      <w:proofErr w:type="gramStart"/>
      <w:r>
        <w:t>brother in law</w:t>
      </w:r>
      <w:proofErr w:type="gramEnd"/>
      <w:r>
        <w:t xml:space="preserve"> teaching them how to play sports or how to swim. There is a love that goes beyond mere interests.</w:t>
      </w:r>
    </w:p>
    <w:p w14:paraId="27E8F477" w14:textId="77777777" w:rsidR="003F424A" w:rsidRDefault="003F424A" w:rsidP="00CA673D">
      <w:pPr>
        <w:pStyle w:val="LessonPara2"/>
      </w:pPr>
    </w:p>
    <w:p w14:paraId="51AD0CD5" w14:textId="37E33E81" w:rsidR="00B9339D" w:rsidRDefault="0062616B" w:rsidP="00CA673D">
      <w:pPr>
        <w:pStyle w:val="LessonPara2"/>
      </w:pPr>
      <w:r>
        <w:lastRenderedPageBreak/>
        <w:t>Like a parent</w:t>
      </w:r>
      <w:r w:rsidR="00F918F0">
        <w:t>, that is how God loves you</w:t>
      </w:r>
      <w:r w:rsidR="00587806">
        <w:t xml:space="preserve">. In </w:t>
      </w:r>
      <w:proofErr w:type="gramStart"/>
      <w:r w:rsidR="00587806">
        <w:t>fact</w:t>
      </w:r>
      <w:proofErr w:type="gramEnd"/>
      <w:r w:rsidR="00587806">
        <w:t xml:space="preserve"> the depth of Hi love </w:t>
      </w:r>
      <w:r w:rsidR="00C64F38">
        <w:t>is</w:t>
      </w:r>
      <w:r w:rsidR="00587806">
        <w:t xml:space="preserve"> so great.</w:t>
      </w:r>
      <w:r w:rsidR="00C64F38">
        <w:t xml:space="preserve"> It is </w:t>
      </w:r>
      <w:r w:rsidR="009D62EA">
        <w:t>selfless, sacrificial and unconditional love.</w:t>
      </w:r>
    </w:p>
    <w:p w14:paraId="7F8D0E88" w14:textId="617362DA" w:rsidR="00203A75" w:rsidRDefault="00203A75" w:rsidP="00CA673D">
      <w:pPr>
        <w:pStyle w:val="LessonPara2"/>
      </w:pPr>
    </w:p>
    <w:p w14:paraId="48DF9F6F" w14:textId="7635C09D" w:rsidR="00A1790E" w:rsidRDefault="00203A75" w:rsidP="00CA673D">
      <w:pPr>
        <w:pStyle w:val="LessonPara2"/>
      </w:pPr>
      <w:r>
        <w:t>God loves us so much He gave us His only Son, Jesus to die on the cross for us</w:t>
      </w:r>
      <w:r w:rsidR="00DE71D9">
        <w:t>.</w:t>
      </w:r>
    </w:p>
    <w:p w14:paraId="072B3FD3" w14:textId="213C2DA3" w:rsidR="001D2A76" w:rsidRDefault="001D2A76" w:rsidP="00CA673D">
      <w:pPr>
        <w:pStyle w:val="LessonPara2"/>
      </w:pPr>
    </w:p>
    <w:p w14:paraId="1CAF9198" w14:textId="6C1EFCF4" w:rsidR="001D2A76" w:rsidRDefault="008D5521" w:rsidP="00CA673D">
      <w:pPr>
        <w:pStyle w:val="LessonPara2"/>
      </w:pPr>
      <w:proofErr w:type="gramStart"/>
      <w:r>
        <w:t>So</w:t>
      </w:r>
      <w:proofErr w:type="gramEnd"/>
      <w:r>
        <w:t xml:space="preserve"> </w:t>
      </w:r>
      <w:r w:rsidR="00814AF8">
        <w:t>this is what I mean</w:t>
      </w:r>
      <w:r w:rsidR="000A797D">
        <w:t>:</w:t>
      </w:r>
    </w:p>
    <w:p w14:paraId="0BC8C23F" w14:textId="77777777" w:rsidR="001138C6" w:rsidRDefault="001138C6" w:rsidP="00CA673D">
      <w:pPr>
        <w:pStyle w:val="LessonPara2"/>
      </w:pPr>
    </w:p>
    <w:p w14:paraId="68A6A72B" w14:textId="3CCA877C" w:rsidR="00A1790E" w:rsidRPr="00703D64" w:rsidRDefault="00A1790E" w:rsidP="00CA673D">
      <w:pPr>
        <w:pStyle w:val="LessonPara2"/>
        <w:rPr>
          <w:b/>
          <w:bCs/>
          <w:color w:val="000000" w:themeColor="text1"/>
        </w:rPr>
      </w:pPr>
      <w:r w:rsidRPr="00703D64">
        <w:rPr>
          <w:b/>
          <w:bCs/>
          <w:highlight w:val="yellow"/>
        </w:rPr>
        <w:t>Application:</w:t>
      </w:r>
    </w:p>
    <w:p w14:paraId="6528967E" w14:textId="77513E0A" w:rsidR="00A71D5A" w:rsidRPr="001B0BC8" w:rsidRDefault="006C767D" w:rsidP="00CA673D">
      <w:pPr>
        <w:pStyle w:val="LessonPara2"/>
        <w:rPr>
          <w:color w:val="000000" w:themeColor="text1"/>
        </w:rPr>
      </w:pPr>
      <w:r w:rsidRPr="001B0BC8">
        <w:rPr>
          <w:color w:val="000000" w:themeColor="text1"/>
        </w:rPr>
        <w:t>(Teachers</w:t>
      </w:r>
      <w:r w:rsidR="009D2801">
        <w:rPr>
          <w:color w:val="000000" w:themeColor="text1"/>
        </w:rPr>
        <w:t>,</w:t>
      </w:r>
      <w:r w:rsidRPr="001B0BC8">
        <w:rPr>
          <w:color w:val="000000" w:themeColor="text1"/>
        </w:rPr>
        <w:t xml:space="preserve"> please use your own illustration if you have)</w:t>
      </w:r>
    </w:p>
    <w:p w14:paraId="561A77C0" w14:textId="77777777" w:rsidR="00636F26" w:rsidRDefault="0060652F" w:rsidP="00CA673D">
      <w:pPr>
        <w:pStyle w:val="LessonPara2"/>
      </w:pPr>
      <w:r>
        <w:t>My sister</w:t>
      </w:r>
      <w:r w:rsidR="0017377E">
        <w:t xml:space="preserve"> and her husband</w:t>
      </w:r>
      <w:r>
        <w:t xml:space="preserve"> </w:t>
      </w:r>
      <w:proofErr w:type="gramStart"/>
      <w:r>
        <w:t>has</w:t>
      </w:r>
      <w:proofErr w:type="gramEnd"/>
      <w:r>
        <w:t xml:space="preserve"> a son and daughter with two different interests. The son loved </w:t>
      </w:r>
      <w:proofErr w:type="gramStart"/>
      <w:r>
        <w:t>animals</w:t>
      </w:r>
      <w:proofErr w:type="gramEnd"/>
      <w:r>
        <w:t xml:space="preserve"> and her daughter loved sports</w:t>
      </w:r>
      <w:r w:rsidR="0017377E">
        <w:t xml:space="preserve">. </w:t>
      </w:r>
      <w:proofErr w:type="gramStart"/>
      <w:r w:rsidR="00B04617">
        <w:t>So</w:t>
      </w:r>
      <w:proofErr w:type="gramEnd"/>
      <w:r w:rsidR="00B04617">
        <w:t xml:space="preserve"> what do the parents do? They love them so much that on their day off and every available time, they’ll take the kids to either play sports or to the petting zoo. </w:t>
      </w:r>
    </w:p>
    <w:p w14:paraId="159577FC" w14:textId="77777777" w:rsidR="00636F26" w:rsidRDefault="00636F26" w:rsidP="00CA673D">
      <w:pPr>
        <w:pStyle w:val="LessonPara2"/>
      </w:pPr>
    </w:p>
    <w:p w14:paraId="79314BE5" w14:textId="5070E1DB" w:rsidR="00A71D5A" w:rsidRDefault="00B04617" w:rsidP="00CA673D">
      <w:pPr>
        <w:pStyle w:val="LessonPara2"/>
      </w:pPr>
      <w:r>
        <w:t xml:space="preserve">They even got the annual pass because they knew their kids just loved going to the petting zoo. </w:t>
      </w:r>
    </w:p>
    <w:p w14:paraId="519558DA" w14:textId="77777777" w:rsidR="000420D4" w:rsidRDefault="000420D4" w:rsidP="00CA673D">
      <w:pPr>
        <w:pStyle w:val="LessonPara2"/>
      </w:pPr>
    </w:p>
    <w:p w14:paraId="7AB0CB3E" w14:textId="7F815D27" w:rsidR="00C61909" w:rsidRDefault="00FE629A" w:rsidP="00CA673D">
      <w:pPr>
        <w:pStyle w:val="LessonPara2"/>
      </w:pPr>
      <w:r>
        <w:t>As a parent</w:t>
      </w:r>
      <w:r w:rsidR="004A39E9">
        <w:t xml:space="preserve">, </w:t>
      </w:r>
      <w:r w:rsidR="00B04617">
        <w:t>they</w:t>
      </w:r>
      <w:r w:rsidR="001A2080">
        <w:t xml:space="preserve">’d </w:t>
      </w:r>
      <w:r w:rsidR="00B04617">
        <w:t xml:space="preserve">sacrifice their time, money and effort. </w:t>
      </w:r>
      <w:r w:rsidR="00C510BA">
        <w:t>While there is no perfect parent who can perfectly love, you have a heavenly Father who loves you.</w:t>
      </w:r>
      <w:r w:rsidR="00930BDB">
        <w:t xml:space="preserve"> </w:t>
      </w:r>
      <w:r w:rsidR="00644A9E">
        <w:t>God is your heavenly Father</w:t>
      </w:r>
      <w:r w:rsidR="00803BD8">
        <w:t>.</w:t>
      </w:r>
    </w:p>
    <w:p w14:paraId="494BD79B" w14:textId="6F8C76A7" w:rsidR="00C013EE" w:rsidRDefault="00F033A0" w:rsidP="00CA673D">
      <w:pPr>
        <w:pStyle w:val="LessonPara2"/>
      </w:pPr>
      <w:proofErr w:type="gramStart"/>
      <w:r>
        <w:t>So</w:t>
      </w:r>
      <w:proofErr w:type="gramEnd"/>
      <w:r>
        <w:t xml:space="preserve"> we see that God so love you!</w:t>
      </w:r>
    </w:p>
    <w:p w14:paraId="6589D764" w14:textId="77777777" w:rsidR="00A03F25" w:rsidRDefault="00A03F25" w:rsidP="000328AF">
      <w:pPr>
        <w:pStyle w:val="LessonPara2"/>
        <w:ind w:left="0" w:firstLine="0"/>
      </w:pPr>
    </w:p>
    <w:p w14:paraId="4F941DED" w14:textId="032830C9" w:rsidR="00C85C4F" w:rsidRPr="000D14F0" w:rsidRDefault="00C85C4F" w:rsidP="00C85C4F">
      <w:pPr>
        <w:pStyle w:val="LessonPara3"/>
        <w:rPr>
          <w:color w:val="F79646" w:themeColor="accent6"/>
        </w:rPr>
      </w:pPr>
      <w:r>
        <w:rPr>
          <w:color w:val="F79646" w:themeColor="accent6"/>
        </w:rPr>
        <w:t xml:space="preserve">SUGGESTED </w:t>
      </w:r>
      <w:r w:rsidR="00086514">
        <w:rPr>
          <w:color w:val="F79646" w:themeColor="accent6"/>
        </w:rPr>
        <w:t xml:space="preserve">for INTERACTIVE </w:t>
      </w:r>
      <w:r>
        <w:rPr>
          <w:color w:val="F79646" w:themeColor="accent6"/>
        </w:rPr>
        <w:t>DISCUSSION</w:t>
      </w:r>
    </w:p>
    <w:p w14:paraId="2332C09E" w14:textId="73972C76" w:rsidR="00C85C4F" w:rsidRDefault="004A32AD" w:rsidP="005711B0">
      <w:pPr>
        <w:pStyle w:val="LessonPara3"/>
        <w:rPr>
          <w:color w:val="F79646" w:themeColor="accent6"/>
        </w:rPr>
      </w:pPr>
      <w:r>
        <w:rPr>
          <w:color w:val="F79646" w:themeColor="accent6"/>
        </w:rPr>
        <w:t>1. Do you believe that there is a God there who loves you?</w:t>
      </w:r>
    </w:p>
    <w:p w14:paraId="40F4DC05" w14:textId="7609A44A" w:rsidR="005920C3" w:rsidRPr="000D14F0" w:rsidRDefault="005920C3" w:rsidP="005711B0">
      <w:pPr>
        <w:pStyle w:val="LessonPara3"/>
        <w:rPr>
          <w:color w:val="F79646" w:themeColor="accent6"/>
        </w:rPr>
      </w:pPr>
      <w:r>
        <w:rPr>
          <w:color w:val="F79646" w:themeColor="accent6"/>
        </w:rPr>
        <w:t xml:space="preserve">2. What does love </w:t>
      </w:r>
      <w:proofErr w:type="gramStart"/>
      <w:r>
        <w:rPr>
          <w:color w:val="F79646" w:themeColor="accent6"/>
        </w:rPr>
        <w:t>mean</w:t>
      </w:r>
      <w:proofErr w:type="gramEnd"/>
      <w:r>
        <w:rPr>
          <w:color w:val="F79646" w:themeColor="accent6"/>
        </w:rPr>
        <w:t xml:space="preserve"> to you?</w:t>
      </w:r>
    </w:p>
    <w:p w14:paraId="7A70AC6F" w14:textId="77777777" w:rsidR="00C85C4F" w:rsidRDefault="00C85C4F" w:rsidP="000328AF">
      <w:pPr>
        <w:pStyle w:val="LessonPara2"/>
        <w:ind w:left="0" w:firstLine="0"/>
      </w:pPr>
    </w:p>
    <w:p w14:paraId="7E9D911F" w14:textId="7C5EEA40" w:rsidR="00A03F25" w:rsidRDefault="00A03F25" w:rsidP="00A03F25">
      <w:pPr>
        <w:pStyle w:val="LessonPara2"/>
      </w:pPr>
      <w:r>
        <w:t>Secondly,</w:t>
      </w:r>
    </w:p>
    <w:p w14:paraId="37C9CD47" w14:textId="4A971802" w:rsidR="009A5C8E" w:rsidRDefault="0082749E" w:rsidP="009A5C8E">
      <w:pPr>
        <w:pStyle w:val="LessonOutline4"/>
        <w:shd w:val="clear" w:color="auto" w:fill="D9D9D9" w:themeFill="background1" w:themeFillShade="D9"/>
      </w:pPr>
      <w:r>
        <w:t xml:space="preserve">2. </w:t>
      </w:r>
      <w:r w:rsidR="009A5C8E">
        <w:t xml:space="preserve">God </w:t>
      </w:r>
      <w:proofErr w:type="gramStart"/>
      <w:r w:rsidR="00FE391C">
        <w:rPr>
          <w:rStyle w:val="LessonCharacter1"/>
        </w:rPr>
        <w:t>gave</w:t>
      </w:r>
      <w:r w:rsidR="009A5C8E">
        <w:rPr>
          <w:rStyle w:val="LessonCharacter1"/>
        </w:rPr>
        <w:t xml:space="preserve">  </w:t>
      </w:r>
      <w:r w:rsidR="00974031">
        <w:t>His</w:t>
      </w:r>
      <w:proofErr w:type="gramEnd"/>
      <w:r w:rsidR="00974031">
        <w:t xml:space="preserve"> one and only Son</w:t>
      </w:r>
      <w:r w:rsidR="009A5C8E">
        <w:t>!</w:t>
      </w:r>
    </w:p>
    <w:p w14:paraId="23A99D3A" w14:textId="77777777" w:rsidR="00B31855" w:rsidRDefault="00B31855" w:rsidP="00B31855">
      <w:pPr>
        <w:pStyle w:val="LessonPara2"/>
      </w:pPr>
    </w:p>
    <w:p w14:paraId="701C6FFE" w14:textId="297E5E9C" w:rsidR="00E7689C" w:rsidRPr="00B31855" w:rsidRDefault="00B31855" w:rsidP="00845B63">
      <w:pPr>
        <w:pStyle w:val="LessonPara2"/>
        <w:rPr>
          <w:b/>
          <w:bCs/>
          <w:color w:val="000000" w:themeColor="text1"/>
        </w:rPr>
      </w:pPr>
      <w:r>
        <w:rPr>
          <w:b/>
          <w:bCs/>
          <w:highlight w:val="yellow"/>
        </w:rPr>
        <w:t>Explanation</w:t>
      </w:r>
      <w:r w:rsidRPr="00703D64">
        <w:rPr>
          <w:b/>
          <w:bCs/>
          <w:highlight w:val="yellow"/>
        </w:rPr>
        <w:t>:</w:t>
      </w:r>
    </w:p>
    <w:p w14:paraId="3A4648B9" w14:textId="60143FC7" w:rsidR="004F37D6" w:rsidRDefault="001A70D3" w:rsidP="00845B63">
      <w:pPr>
        <w:pStyle w:val="LessonPara2"/>
      </w:pPr>
      <w:r>
        <w:t>Jesus is both</w:t>
      </w:r>
      <w:r w:rsidR="00255F54">
        <w:t xml:space="preserve"> Almighty God and Perfect Man.</w:t>
      </w:r>
      <w:r w:rsidR="00AA0FFD">
        <w:t xml:space="preserve"> </w:t>
      </w:r>
      <w:r w:rsidR="00882203">
        <w:t>When He came to this earth 2000 years ago, H</w:t>
      </w:r>
      <w:r w:rsidR="004F37D6">
        <w:t>e performed many miracles, healing the sick and encouraging the weary.</w:t>
      </w:r>
    </w:p>
    <w:p w14:paraId="03DFAD8F" w14:textId="3711E885" w:rsidR="00A71864" w:rsidRDefault="00A71864" w:rsidP="00845B63">
      <w:pPr>
        <w:pStyle w:val="LessonPara2"/>
      </w:pPr>
    </w:p>
    <w:p w14:paraId="76E3670C" w14:textId="72074F09" w:rsidR="009D3518" w:rsidRDefault="00A71864" w:rsidP="00845B63">
      <w:pPr>
        <w:pStyle w:val="LessonPara2"/>
      </w:pPr>
      <w:r>
        <w:t>Jesus healed the deaf, blind, paralyzed, sick and injure</w:t>
      </w:r>
      <w:r w:rsidR="009D3518">
        <w:t>d</w:t>
      </w:r>
      <w:r w:rsidR="00EE503A">
        <w:t>. And He can do the same for you TODAY</w:t>
      </w:r>
      <w:r w:rsidR="00F55CCE">
        <w:t>!</w:t>
      </w:r>
    </w:p>
    <w:p w14:paraId="1D6FEE47" w14:textId="77777777" w:rsidR="00F55CCE" w:rsidRDefault="00F55CCE" w:rsidP="00845B63">
      <w:pPr>
        <w:pStyle w:val="LessonPara2"/>
      </w:pPr>
    </w:p>
    <w:p w14:paraId="35A3A999" w14:textId="18D417CA" w:rsidR="009D3518" w:rsidRDefault="00824FAA" w:rsidP="009D3518">
      <w:pPr>
        <w:pStyle w:val="ContentsTitle"/>
      </w:pPr>
      <w:r>
        <w:t>In our low’s, His compassion flows</w:t>
      </w:r>
      <w:r w:rsidR="00DB672B">
        <w:t>!</w:t>
      </w:r>
    </w:p>
    <w:p w14:paraId="00629AE0" w14:textId="77777777" w:rsidR="005112EF" w:rsidRDefault="005112EF" w:rsidP="00845B63">
      <w:pPr>
        <w:pStyle w:val="LessonPara2"/>
      </w:pPr>
    </w:p>
    <w:p w14:paraId="27FE7F75" w14:textId="77777777" w:rsidR="00305097" w:rsidRDefault="005112EF" w:rsidP="00845B63">
      <w:pPr>
        <w:pStyle w:val="LessonPara2"/>
      </w:pPr>
      <w:r>
        <w:t xml:space="preserve">Now because </w:t>
      </w:r>
      <w:r w:rsidR="00845B63">
        <w:t xml:space="preserve">God is a just God, there </w:t>
      </w:r>
      <w:proofErr w:type="gramStart"/>
      <w:r w:rsidR="00845B63">
        <w:t>has to</w:t>
      </w:r>
      <w:proofErr w:type="gramEnd"/>
      <w:r w:rsidR="00845B63">
        <w:t xml:space="preserve"> be judgment for sin</w:t>
      </w:r>
      <w:r w:rsidR="00064DD8">
        <w:t xml:space="preserve"> just like there is a punishment for a crime committed whether big or small</w:t>
      </w:r>
      <w:r w:rsidR="006F6D3C">
        <w:t xml:space="preserve">. </w:t>
      </w:r>
    </w:p>
    <w:p w14:paraId="3969541B" w14:textId="77777777" w:rsidR="009B22EC" w:rsidRDefault="009B22EC" w:rsidP="00845B63">
      <w:pPr>
        <w:pStyle w:val="LessonPara2"/>
      </w:pPr>
    </w:p>
    <w:p w14:paraId="73D2E46C" w14:textId="26CF43CA" w:rsidR="009B22EC" w:rsidRDefault="009B22EC" w:rsidP="00845B63">
      <w:pPr>
        <w:pStyle w:val="LessonPara2"/>
      </w:pPr>
      <w:r>
        <w:t xml:space="preserve">Jesus came to be the punishment for us and be </w:t>
      </w:r>
      <w:r>
        <w:t>the sacrifice for EVERYONE</w:t>
      </w:r>
    </w:p>
    <w:p w14:paraId="572AF0CC" w14:textId="579C91A5" w:rsidR="00192F17" w:rsidRDefault="00192F17" w:rsidP="00845B63">
      <w:pPr>
        <w:pStyle w:val="LessonPara2"/>
      </w:pPr>
    </w:p>
    <w:p w14:paraId="42CE2156" w14:textId="34F2DF27" w:rsidR="00AA637C" w:rsidRDefault="00183771" w:rsidP="00183771">
      <w:pPr>
        <w:pStyle w:val="ContentsTitle"/>
      </w:pPr>
      <w:r>
        <w:t xml:space="preserve">He didn’t come to give more laws, merely as a teacher or prophet. </w:t>
      </w:r>
      <w:r w:rsidR="009B22EC">
        <w:t>He came as our Savior.</w:t>
      </w:r>
    </w:p>
    <w:p w14:paraId="5A473D7B" w14:textId="54D2F4F9" w:rsidR="009B22EC" w:rsidRPr="009B22EC" w:rsidRDefault="009B22EC" w:rsidP="009B22EC"/>
    <w:p w14:paraId="52B0B9DD" w14:textId="2DCFBD71" w:rsidR="00F61226" w:rsidRDefault="003365FE" w:rsidP="00183771">
      <w:pPr>
        <w:pStyle w:val="ContentsTitle"/>
      </w:pPr>
      <w:r>
        <w:t xml:space="preserve">His heart is </w:t>
      </w:r>
      <w:r w:rsidR="009B22EC">
        <w:t xml:space="preserve">filled with </w:t>
      </w:r>
      <w:r>
        <w:t>COMPASSION, not CONDEMNATION</w:t>
      </w:r>
      <w:r w:rsidR="008D3808">
        <w:t>.</w:t>
      </w:r>
    </w:p>
    <w:p w14:paraId="4E426793" w14:textId="77777777" w:rsidR="00A03F25" w:rsidRDefault="00A03F25" w:rsidP="00A03F25">
      <w:pPr>
        <w:pStyle w:val="LessonPara2"/>
        <w:ind w:left="0" w:firstLine="0"/>
      </w:pPr>
    </w:p>
    <w:p w14:paraId="1F29E85F" w14:textId="648C4CD7" w:rsidR="00A238C1" w:rsidRDefault="00A03F25" w:rsidP="00845B63">
      <w:pPr>
        <w:pStyle w:val="LessonPara2"/>
      </w:pPr>
      <w:r>
        <w:t>J</w:t>
      </w:r>
      <w:r w:rsidR="00EF06AF">
        <w:t xml:space="preserve">esus did so much good in the world i.e. healing, comforting, encouraging. </w:t>
      </w:r>
    </w:p>
    <w:p w14:paraId="5F3959C0" w14:textId="77777777" w:rsidR="00471134" w:rsidRDefault="00471134" w:rsidP="00845B63">
      <w:pPr>
        <w:pStyle w:val="LessonPara2"/>
      </w:pPr>
    </w:p>
    <w:p w14:paraId="06BFC163" w14:textId="3F01E657" w:rsidR="00900217" w:rsidRDefault="00EF06AF" w:rsidP="00845B63">
      <w:pPr>
        <w:pStyle w:val="LessonPara2"/>
      </w:pPr>
      <w:r>
        <w:t xml:space="preserve">But </w:t>
      </w:r>
      <w:r w:rsidR="00471B47">
        <w:t xml:space="preserve">as God knew, </w:t>
      </w:r>
      <w:r>
        <w:t>humans had become so full of hatred and harshness that they then caught hold of him, beat him and brought him to the cross.</w:t>
      </w:r>
    </w:p>
    <w:p w14:paraId="3E1CAFCF" w14:textId="6D915F01" w:rsidR="00C83112" w:rsidRDefault="00C83112" w:rsidP="00845B63">
      <w:pPr>
        <w:pStyle w:val="LessonPara2"/>
      </w:pPr>
    </w:p>
    <w:p w14:paraId="36753740" w14:textId="5FBE49B4" w:rsidR="001D28FA" w:rsidRDefault="00176CC0" w:rsidP="00845B63">
      <w:pPr>
        <w:pStyle w:val="LessonPara2"/>
      </w:pPr>
      <w:r>
        <w:t xml:space="preserve">This is done on the cross, an old Roman </w:t>
      </w:r>
      <w:r w:rsidR="00941832">
        <w:t>way</w:t>
      </w:r>
      <w:r w:rsidR="003E071D">
        <w:t xml:space="preserve"> to prolong torture</w:t>
      </w:r>
      <w:r w:rsidR="002A00A5">
        <w:t xml:space="preserve"> </w:t>
      </w:r>
      <w:r w:rsidR="00C7600F">
        <w:t>and</w:t>
      </w:r>
      <w:r w:rsidR="002A00A5">
        <w:t xml:space="preserve"> eventual death</w:t>
      </w:r>
      <w:r w:rsidR="001D28FA">
        <w:t>.</w:t>
      </w:r>
    </w:p>
    <w:p w14:paraId="221E6D5D" w14:textId="04563CA4" w:rsidR="00EE7C78" w:rsidRDefault="00EE7C78" w:rsidP="00845B63">
      <w:pPr>
        <w:pStyle w:val="LessonPara2"/>
      </w:pPr>
    </w:p>
    <w:p w14:paraId="7B61075D" w14:textId="54D86CC3" w:rsidR="00EE7C78" w:rsidRDefault="00EE7C78" w:rsidP="00845B63">
      <w:pPr>
        <w:pStyle w:val="LessonPara2"/>
      </w:pPr>
      <w:r>
        <w:t>It would have looked like this:</w:t>
      </w:r>
    </w:p>
    <w:p w14:paraId="0DD146D1" w14:textId="77777777" w:rsidR="00AB070E" w:rsidRDefault="00AB070E" w:rsidP="00845B63">
      <w:pPr>
        <w:pStyle w:val="LessonPara2"/>
      </w:pPr>
    </w:p>
    <w:p w14:paraId="5C252282" w14:textId="506572F7" w:rsidR="001D28FA" w:rsidRDefault="00AB070E" w:rsidP="00845B63">
      <w:pPr>
        <w:pStyle w:val="LessonPara2"/>
      </w:pPr>
      <w:r>
        <w:lastRenderedPageBreak/>
        <w:fldChar w:fldCharType="begin"/>
      </w:r>
      <w:r>
        <w:instrText xml:space="preserve"> INCLUDEPICTURE "https://pics.craiyon.com/2023-11-12/Z0jBt5MYSaiKVTDHqZjiKA.webp" \* MERGEFORMATINET </w:instrText>
      </w:r>
      <w:r>
        <w:fldChar w:fldCharType="separate"/>
      </w:r>
      <w:r>
        <w:rPr>
          <w:noProof/>
        </w:rPr>
        <w:drawing>
          <wp:inline distT="0" distB="0" distL="0" distR="0" wp14:anchorId="0BC4E354" wp14:editId="726F196B">
            <wp:extent cx="1310054" cy="1310054"/>
            <wp:effectExtent l="0" t="0" r="0" b="0"/>
            <wp:docPr id="207435064" name="Picture 3" descr="Close-up of a cross on a hill at sunrise on Crai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up of a cross on a hill at sunrise on Craiy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1839" cy="1321839"/>
                    </a:xfrm>
                    <a:prstGeom prst="rect">
                      <a:avLst/>
                    </a:prstGeom>
                    <a:noFill/>
                    <a:ln>
                      <a:noFill/>
                    </a:ln>
                  </pic:spPr>
                </pic:pic>
              </a:graphicData>
            </a:graphic>
          </wp:inline>
        </w:drawing>
      </w:r>
      <w:r>
        <w:fldChar w:fldCharType="end"/>
      </w:r>
    </w:p>
    <w:p w14:paraId="74F9E6D5" w14:textId="32195F22" w:rsidR="00A10202" w:rsidRDefault="00A10202" w:rsidP="00845B63">
      <w:pPr>
        <w:pStyle w:val="LessonPara2"/>
      </w:pPr>
    </w:p>
    <w:p w14:paraId="676EF69C" w14:textId="30CDC97D" w:rsidR="00615EA1" w:rsidRDefault="00615EA1" w:rsidP="00845B63">
      <w:pPr>
        <w:pStyle w:val="LessonPara2"/>
      </w:pPr>
      <w:r>
        <w:t>He took the punishments that we deserve. As we receive what He has done, God can forgive you righteously.</w:t>
      </w:r>
    </w:p>
    <w:p w14:paraId="58C196D5" w14:textId="77777777" w:rsidR="00615EA1" w:rsidRDefault="00615EA1" w:rsidP="00845B63">
      <w:pPr>
        <w:pStyle w:val="LessonPara2"/>
      </w:pPr>
    </w:p>
    <w:p w14:paraId="7784110C" w14:textId="77777777" w:rsidR="00615EA1" w:rsidRDefault="00615EA1" w:rsidP="00615EA1">
      <w:pPr>
        <w:pStyle w:val="LessonPara2"/>
      </w:pPr>
      <w:proofErr w:type="gramStart"/>
      <w:r>
        <w:t>So</w:t>
      </w:r>
      <w:proofErr w:type="gramEnd"/>
      <w:r>
        <w:t xml:space="preserve"> we don’t have to carry that shame, guilt and condemnation anymore because </w:t>
      </w:r>
    </w:p>
    <w:p w14:paraId="26A3DDE3" w14:textId="309162F7" w:rsidR="00615EA1" w:rsidRPr="00615EA1" w:rsidRDefault="00615EA1" w:rsidP="00615EA1">
      <w:pPr>
        <w:pStyle w:val="LessonPara2"/>
      </w:pPr>
      <w:r w:rsidRPr="00615EA1">
        <w:t>We receive what He has done and receive His forgiveness</w:t>
      </w:r>
    </w:p>
    <w:p w14:paraId="0BD5E796" w14:textId="282215E6" w:rsidR="00E55CB2" w:rsidRDefault="00E55CB2" w:rsidP="00845B63">
      <w:pPr>
        <w:pStyle w:val="LessonPara2"/>
      </w:pPr>
    </w:p>
    <w:p w14:paraId="3EAED911" w14:textId="18365258" w:rsidR="00E55CB2" w:rsidRDefault="00E55CB2" w:rsidP="00845B63">
      <w:pPr>
        <w:pStyle w:val="LessonPara2"/>
      </w:pPr>
      <w:r>
        <w:t>Now this is what I mean:</w:t>
      </w:r>
    </w:p>
    <w:p w14:paraId="180EE187" w14:textId="67929CEE" w:rsidR="008D1EBD" w:rsidRDefault="008D1EBD" w:rsidP="00845B63">
      <w:pPr>
        <w:pStyle w:val="LessonPara2"/>
      </w:pPr>
    </w:p>
    <w:p w14:paraId="2542F218" w14:textId="3071B45A" w:rsidR="00503597" w:rsidRPr="00F83F9D" w:rsidRDefault="00503597" w:rsidP="00503597">
      <w:pPr>
        <w:pStyle w:val="LessonPara2"/>
        <w:rPr>
          <w:b/>
          <w:bCs/>
          <w:color w:val="000000" w:themeColor="text1"/>
        </w:rPr>
      </w:pPr>
      <w:r w:rsidRPr="00F83F9D">
        <w:rPr>
          <w:b/>
          <w:bCs/>
          <w:highlight w:val="yellow"/>
        </w:rPr>
        <w:t>Applicatio</w:t>
      </w:r>
      <w:r w:rsidR="0032595E">
        <w:rPr>
          <w:b/>
          <w:bCs/>
          <w:highlight w:val="yellow"/>
        </w:rPr>
        <w:t>n</w:t>
      </w:r>
      <w:r w:rsidRPr="00F83F9D">
        <w:rPr>
          <w:b/>
          <w:bCs/>
          <w:highlight w:val="yellow"/>
        </w:rPr>
        <w:t>:</w:t>
      </w:r>
    </w:p>
    <w:p w14:paraId="144E5212" w14:textId="77777777" w:rsidR="00503597" w:rsidRPr="001B0BC8" w:rsidRDefault="00503597" w:rsidP="00503597">
      <w:pPr>
        <w:pStyle w:val="LessonPara2"/>
        <w:rPr>
          <w:color w:val="000000" w:themeColor="text1"/>
        </w:rPr>
      </w:pPr>
      <w:r w:rsidRPr="001B0BC8">
        <w:rPr>
          <w:color w:val="000000" w:themeColor="text1"/>
        </w:rPr>
        <w:t>(Teachers</w:t>
      </w:r>
      <w:r>
        <w:rPr>
          <w:color w:val="000000" w:themeColor="text1"/>
        </w:rPr>
        <w:t>,</w:t>
      </w:r>
      <w:r w:rsidRPr="001B0BC8">
        <w:rPr>
          <w:color w:val="000000" w:themeColor="text1"/>
        </w:rPr>
        <w:t xml:space="preserve"> please use your own illustration if you have)</w:t>
      </w:r>
    </w:p>
    <w:p w14:paraId="10231FBF" w14:textId="5C3C85E8" w:rsidR="009726A1" w:rsidRDefault="006E6CAA" w:rsidP="001108B7">
      <w:pPr>
        <w:pStyle w:val="LessonPara2"/>
      </w:pPr>
      <w:r>
        <w:t>When I was younger,</w:t>
      </w:r>
      <w:r w:rsidR="00111157">
        <w:t xml:space="preserve"> my family went to the mall. It</w:t>
      </w:r>
      <w:r>
        <w:t xml:space="preserve"> </w:t>
      </w:r>
      <w:r>
        <w:t>had plenty of decorations</w:t>
      </w:r>
      <w:r w:rsidR="00916428">
        <w:t xml:space="preserve"> one of which involved the </w:t>
      </w:r>
      <w:r w:rsidR="00F50C9F">
        <w:t xml:space="preserve">colorful </w:t>
      </w:r>
      <w:r w:rsidR="00916428">
        <w:t xml:space="preserve">art </w:t>
      </w:r>
      <w:r w:rsidR="00F50C9F">
        <w:t xml:space="preserve">of </w:t>
      </w:r>
      <w:r w:rsidR="00A54551">
        <w:t>powder</w:t>
      </w:r>
      <w:r w:rsidR="00F50C9F">
        <w:t xml:space="preserve"> </w:t>
      </w:r>
      <w:r w:rsidR="00916428">
        <w:t>on the floor. W</w:t>
      </w:r>
      <w:r w:rsidR="00917D72">
        <w:t xml:space="preserve">hen my parents were not looking, </w:t>
      </w:r>
      <w:r>
        <w:t>I jumped into one of the exhibits and messed it all up. I thought it was like a</w:t>
      </w:r>
      <w:r w:rsidR="002D2B62">
        <w:t xml:space="preserve"> colorful</w:t>
      </w:r>
      <w:r>
        <w:t xml:space="preserve"> playground</w:t>
      </w:r>
      <w:r w:rsidR="00962964">
        <w:t xml:space="preserve"> floor. </w:t>
      </w:r>
    </w:p>
    <w:p w14:paraId="5C80045C" w14:textId="36342978" w:rsidR="002A2A8F" w:rsidRDefault="002A2A8F" w:rsidP="001108B7">
      <w:pPr>
        <w:pStyle w:val="LessonPara2"/>
      </w:pPr>
    </w:p>
    <w:p w14:paraId="0A27B797" w14:textId="2CCBDC0F" w:rsidR="002A2A8F" w:rsidRDefault="002A2A8F" w:rsidP="001108B7">
      <w:pPr>
        <w:pStyle w:val="LessonPara2"/>
      </w:pPr>
      <w:r>
        <w:t>The guards came to stop me and demanded repayment. But I was so young. What could I do?</w:t>
      </w:r>
      <w:r w:rsidR="00A568A3">
        <w:t xml:space="preserve"> What money did I have to repay? Can I even re-do the art for the mall?</w:t>
      </w:r>
    </w:p>
    <w:p w14:paraId="5FFBD0F4" w14:textId="5A8C0C16" w:rsidR="006079D8" w:rsidRDefault="006079D8" w:rsidP="001108B7">
      <w:pPr>
        <w:pStyle w:val="LessonPara2"/>
      </w:pPr>
    </w:p>
    <w:p w14:paraId="3BA76125" w14:textId="2666404B" w:rsidR="009726A1" w:rsidRDefault="006079D8" w:rsidP="001108B7">
      <w:pPr>
        <w:pStyle w:val="LessonPara2"/>
      </w:pPr>
      <w:r>
        <w:t xml:space="preserve">My father took out his wallet and paid the fine. </w:t>
      </w:r>
      <w:r w:rsidR="00157AA4">
        <w:t xml:space="preserve">My father </w:t>
      </w:r>
      <w:r w:rsidR="00F54C7D">
        <w:t xml:space="preserve">gave </w:t>
      </w:r>
      <w:r w:rsidR="00157AA4">
        <w:t>what I could never</w:t>
      </w:r>
      <w:r w:rsidR="00BE71B8">
        <w:t>.</w:t>
      </w:r>
    </w:p>
    <w:p w14:paraId="21B4A875" w14:textId="77777777" w:rsidR="00E3483F" w:rsidRDefault="00E3483F" w:rsidP="001108B7">
      <w:pPr>
        <w:pStyle w:val="LessonPara2"/>
      </w:pPr>
    </w:p>
    <w:p w14:paraId="71FDAAA6" w14:textId="1D3563C4" w:rsidR="009726A1" w:rsidRDefault="009726A1" w:rsidP="001108B7">
      <w:pPr>
        <w:pStyle w:val="LessonPara2"/>
      </w:pPr>
      <w:proofErr w:type="gramStart"/>
      <w:r>
        <w:t>So</w:t>
      </w:r>
      <w:proofErr w:type="gramEnd"/>
      <w:r>
        <w:t xml:space="preserve"> we see that God loves us so much that He gave His only Son, Jesus Christ</w:t>
      </w:r>
      <w:r w:rsidR="008903EC">
        <w:t>.</w:t>
      </w:r>
    </w:p>
    <w:p w14:paraId="2441124C" w14:textId="78B46350" w:rsidR="008903EC" w:rsidRDefault="008903EC" w:rsidP="001108B7">
      <w:pPr>
        <w:pStyle w:val="LessonPara2"/>
      </w:pPr>
    </w:p>
    <w:p w14:paraId="4B1B6142" w14:textId="77777777" w:rsidR="000328AF" w:rsidRDefault="000328AF" w:rsidP="000328AF">
      <w:pPr>
        <w:pStyle w:val="LessonPara3"/>
      </w:pPr>
      <w:r>
        <w:t>Discussion:</w:t>
      </w:r>
    </w:p>
    <w:p w14:paraId="6CA77F28" w14:textId="269F5F65" w:rsidR="000328AF" w:rsidRPr="000328AF" w:rsidRDefault="000328AF" w:rsidP="000328AF">
      <w:pPr>
        <w:pStyle w:val="LessonPara3"/>
      </w:pPr>
      <w:r w:rsidRPr="000328AF">
        <w:t>Why is sin so destructive?</w:t>
      </w:r>
    </w:p>
    <w:p w14:paraId="70C6113F" w14:textId="77777777" w:rsidR="000328AF" w:rsidRPr="000328AF" w:rsidRDefault="000328AF" w:rsidP="000328AF">
      <w:pPr>
        <w:pStyle w:val="LessonPara3"/>
      </w:pPr>
      <w:r w:rsidRPr="000328AF">
        <w:t>How does God show His love for us?</w:t>
      </w:r>
    </w:p>
    <w:p w14:paraId="7990977E" w14:textId="77777777" w:rsidR="000328AF" w:rsidRDefault="000328AF" w:rsidP="000328AF">
      <w:pPr>
        <w:pStyle w:val="LessonPara3"/>
      </w:pPr>
      <w:r w:rsidRPr="000328AF">
        <w:t>Is it possible to ever repay God fully?</w:t>
      </w:r>
    </w:p>
    <w:p w14:paraId="711EE64C" w14:textId="77777777" w:rsidR="00E86B87" w:rsidRDefault="00E86B87" w:rsidP="000328AF">
      <w:pPr>
        <w:pStyle w:val="LessonPara3"/>
      </w:pPr>
    </w:p>
    <w:p w14:paraId="1B93F951" w14:textId="77777777" w:rsidR="00E86B87" w:rsidRPr="000D14F0" w:rsidRDefault="00E86B87" w:rsidP="00E86B87">
      <w:pPr>
        <w:pStyle w:val="LessonPara3"/>
        <w:rPr>
          <w:color w:val="F79646" w:themeColor="accent6"/>
        </w:rPr>
      </w:pPr>
      <w:r>
        <w:rPr>
          <w:color w:val="F79646" w:themeColor="accent6"/>
        </w:rPr>
        <w:t>SUGGESTED for INTERACTIVE DISCUSSION</w:t>
      </w:r>
    </w:p>
    <w:p w14:paraId="16D06C20" w14:textId="258C1443" w:rsidR="00E86B87" w:rsidRDefault="00E86B87" w:rsidP="00E86B87">
      <w:pPr>
        <w:pStyle w:val="LessonPara3"/>
        <w:rPr>
          <w:color w:val="F79646" w:themeColor="accent6"/>
        </w:rPr>
      </w:pPr>
      <w:r>
        <w:rPr>
          <w:color w:val="F79646" w:themeColor="accent6"/>
        </w:rPr>
        <w:t xml:space="preserve">1. </w:t>
      </w:r>
      <w:r w:rsidR="003E6A0C">
        <w:rPr>
          <w:color w:val="F79646" w:themeColor="accent6"/>
        </w:rPr>
        <w:t xml:space="preserve">If we messed up, how </w:t>
      </w:r>
      <w:r w:rsidR="00606636">
        <w:rPr>
          <w:color w:val="F79646" w:themeColor="accent6"/>
        </w:rPr>
        <w:t>could</w:t>
      </w:r>
      <w:r w:rsidR="003E6A0C">
        <w:rPr>
          <w:color w:val="F79646" w:themeColor="accent6"/>
        </w:rPr>
        <w:t xml:space="preserve"> God </w:t>
      </w:r>
      <w:r w:rsidR="00C210D9">
        <w:rPr>
          <w:color w:val="F79646" w:themeColor="accent6"/>
        </w:rPr>
        <w:t xml:space="preserve">choose to </w:t>
      </w:r>
      <w:r w:rsidR="003E6A0C">
        <w:rPr>
          <w:color w:val="F79646" w:themeColor="accent6"/>
        </w:rPr>
        <w:t>react?</w:t>
      </w:r>
    </w:p>
    <w:p w14:paraId="54D0B6FB" w14:textId="7CEB521D" w:rsidR="00E86B87" w:rsidRDefault="00E86B87" w:rsidP="00E86B87">
      <w:pPr>
        <w:pStyle w:val="LessonPara3"/>
        <w:rPr>
          <w:color w:val="F79646" w:themeColor="accent6"/>
        </w:rPr>
      </w:pPr>
      <w:r>
        <w:rPr>
          <w:color w:val="F79646" w:themeColor="accent6"/>
        </w:rPr>
        <w:t xml:space="preserve">2. </w:t>
      </w:r>
      <w:r w:rsidR="00337D1D">
        <w:rPr>
          <w:color w:val="F79646" w:themeColor="accent6"/>
        </w:rPr>
        <w:t>How would you feel if someone gave you compassion instead of condemnation?</w:t>
      </w:r>
    </w:p>
    <w:p w14:paraId="7E9D6364" w14:textId="671D9812" w:rsidR="00337D1D" w:rsidRPr="000D14F0" w:rsidRDefault="00337D1D" w:rsidP="00E86B87">
      <w:pPr>
        <w:pStyle w:val="LessonPara3"/>
        <w:rPr>
          <w:color w:val="F79646" w:themeColor="accent6"/>
        </w:rPr>
      </w:pPr>
      <w:r>
        <w:rPr>
          <w:color w:val="F79646" w:themeColor="accent6"/>
        </w:rPr>
        <w:t xml:space="preserve">3. </w:t>
      </w:r>
      <w:r w:rsidR="001E7724">
        <w:rPr>
          <w:color w:val="F79646" w:themeColor="accent6"/>
        </w:rPr>
        <w:t>Why does</w:t>
      </w:r>
      <w:r w:rsidR="00804494">
        <w:rPr>
          <w:color w:val="F79646" w:themeColor="accent6"/>
        </w:rPr>
        <w:t xml:space="preserve"> God</w:t>
      </w:r>
      <w:r w:rsidR="001E7724">
        <w:rPr>
          <w:color w:val="F79646" w:themeColor="accent6"/>
        </w:rPr>
        <w:t xml:space="preserve"> need to</w:t>
      </w:r>
      <w:r w:rsidR="00804494">
        <w:rPr>
          <w:color w:val="F79646" w:themeColor="accent6"/>
        </w:rPr>
        <w:t xml:space="preserve"> give us His only son?</w:t>
      </w:r>
    </w:p>
    <w:p w14:paraId="74D00D9F" w14:textId="77777777" w:rsidR="000328AF" w:rsidRDefault="000328AF" w:rsidP="007853D9">
      <w:pPr>
        <w:pStyle w:val="LessonPara2"/>
        <w:ind w:left="0" w:firstLine="0"/>
      </w:pPr>
    </w:p>
    <w:p w14:paraId="13E4D22E" w14:textId="47DCCBA4" w:rsidR="004828DE" w:rsidRDefault="008903EC" w:rsidP="001108B7">
      <w:pPr>
        <w:pStyle w:val="LessonPara2"/>
      </w:pPr>
      <w:r>
        <w:t>Now lastly,</w:t>
      </w:r>
    </w:p>
    <w:p w14:paraId="47F3DAE8" w14:textId="10C3DD71" w:rsidR="00610999" w:rsidRDefault="00FC1EEA" w:rsidP="00610999">
      <w:pPr>
        <w:pStyle w:val="LessonOutline4"/>
        <w:shd w:val="clear" w:color="auto" w:fill="D9D9D9" w:themeFill="background1" w:themeFillShade="D9"/>
      </w:pPr>
      <w:r>
        <w:t xml:space="preserve">3. </w:t>
      </w:r>
      <w:r w:rsidR="001C12BB">
        <w:t>Whoever believes shall not perish but have</w:t>
      </w:r>
      <w:r w:rsidR="00610999">
        <w:t xml:space="preserve"> </w:t>
      </w:r>
      <w:r w:rsidR="00E95512">
        <w:rPr>
          <w:rStyle w:val="LessonCharacter1"/>
        </w:rPr>
        <w:t xml:space="preserve">eternal </w:t>
      </w:r>
      <w:proofErr w:type="gramStart"/>
      <w:r w:rsidR="00E95512">
        <w:rPr>
          <w:rStyle w:val="LessonCharacter1"/>
        </w:rPr>
        <w:t>life</w:t>
      </w:r>
      <w:r w:rsidR="003858B1">
        <w:rPr>
          <w:rStyle w:val="LessonCharacter1"/>
        </w:rPr>
        <w:t xml:space="preserve"> </w:t>
      </w:r>
      <w:r w:rsidR="00610999">
        <w:t>!</w:t>
      </w:r>
      <w:proofErr w:type="gramEnd"/>
    </w:p>
    <w:p w14:paraId="3DA6B7B3" w14:textId="77777777" w:rsidR="00770764" w:rsidRDefault="00770764" w:rsidP="00770764">
      <w:pPr>
        <w:pStyle w:val="LessonPara2"/>
      </w:pPr>
    </w:p>
    <w:p w14:paraId="38D03F6E" w14:textId="28BCE04D" w:rsidR="00BC6AFE" w:rsidRPr="00770764" w:rsidRDefault="0072756A" w:rsidP="001108B7">
      <w:pPr>
        <w:pStyle w:val="LessonPara2"/>
        <w:rPr>
          <w:b/>
          <w:bCs/>
          <w:color w:val="000000" w:themeColor="text1"/>
        </w:rPr>
      </w:pPr>
      <w:r>
        <w:rPr>
          <w:b/>
          <w:bCs/>
          <w:highlight w:val="yellow"/>
        </w:rPr>
        <w:t>Explanation</w:t>
      </w:r>
      <w:r w:rsidR="00770764" w:rsidRPr="00703D64">
        <w:rPr>
          <w:b/>
          <w:bCs/>
          <w:highlight w:val="yellow"/>
        </w:rPr>
        <w:t>:</w:t>
      </w:r>
    </w:p>
    <w:p w14:paraId="6F7A4519" w14:textId="41A3D45E" w:rsidR="000D019B" w:rsidRDefault="008F2043" w:rsidP="000D019B">
      <w:pPr>
        <w:pStyle w:val="LessonPara2"/>
      </w:pPr>
      <w:r>
        <w:t xml:space="preserve">Jesus Christ is the Son of God whom God sent to die </w:t>
      </w:r>
      <w:r>
        <w:t xml:space="preserve">on the cross </w:t>
      </w:r>
      <w:r w:rsidR="001B645F">
        <w:t>and who 3 days later was resurrecte</w:t>
      </w:r>
      <w:r w:rsidR="009C01CE">
        <w:t>d.</w:t>
      </w:r>
    </w:p>
    <w:p w14:paraId="2A9007DA" w14:textId="728A0158" w:rsidR="004D4D6D" w:rsidRDefault="004D4D6D" w:rsidP="000D019B">
      <w:pPr>
        <w:pStyle w:val="LessonPara2"/>
      </w:pPr>
    </w:p>
    <w:p w14:paraId="1A3F8E7F" w14:textId="4DDA1BE1" w:rsidR="000D019B" w:rsidRDefault="001F6157" w:rsidP="001108B7">
      <w:pPr>
        <w:pStyle w:val="LessonPara2"/>
      </w:pPr>
      <w:r>
        <w:t>Now because of Jesus Christ, when</w:t>
      </w:r>
      <w:r w:rsidR="00884A94">
        <w:t xml:space="preserve"> we</w:t>
      </w:r>
      <w:r>
        <w:t xml:space="preserve"> believe in Him, there is a place that awaits us when we leave this </w:t>
      </w:r>
      <w:proofErr w:type="gramStart"/>
      <w:r>
        <w:t>earth</w:t>
      </w:r>
      <w:proofErr w:type="gramEnd"/>
      <w:r>
        <w:t xml:space="preserve"> and it is called heaven.</w:t>
      </w:r>
    </w:p>
    <w:p w14:paraId="00473376" w14:textId="468DF495" w:rsidR="00900E7F" w:rsidRDefault="00900E7F" w:rsidP="001108B7">
      <w:pPr>
        <w:pStyle w:val="LessonPara2"/>
      </w:pPr>
    </w:p>
    <w:p w14:paraId="4EECD33E" w14:textId="1601AEB6" w:rsidR="00900E7F" w:rsidRDefault="00900E7F" w:rsidP="001108B7">
      <w:pPr>
        <w:pStyle w:val="LessonPara2"/>
      </w:pPr>
      <w:r>
        <w:t>It is</w:t>
      </w:r>
      <w:r w:rsidR="005E4BAE">
        <w:t xml:space="preserve"> also described</w:t>
      </w:r>
      <w:r>
        <w:t xml:space="preserve"> </w:t>
      </w:r>
      <w:r w:rsidR="005E4BAE">
        <w:t>as</w:t>
      </w:r>
      <w:r>
        <w:t xml:space="preserve"> eternal life or everlasting life.</w:t>
      </w:r>
    </w:p>
    <w:p w14:paraId="5BFC0B09" w14:textId="6F403C39" w:rsidR="00BE6BEA" w:rsidRDefault="00BE6BEA" w:rsidP="001108B7">
      <w:pPr>
        <w:pStyle w:val="LessonPara2"/>
      </w:pPr>
    </w:p>
    <w:p w14:paraId="0E533C63" w14:textId="336D64C6" w:rsidR="00BE6BEA" w:rsidRDefault="00BE6BEA" w:rsidP="001108B7">
      <w:pPr>
        <w:pStyle w:val="LessonPara2"/>
      </w:pPr>
      <w:r>
        <w:t xml:space="preserve">But the word for eternal applies not just in the future </w:t>
      </w:r>
      <w:r w:rsidR="00536D6E">
        <w:t xml:space="preserve">in heaven </w:t>
      </w:r>
      <w:r w:rsidR="009806EE">
        <w:t>but on the quality of the age</w:t>
      </w:r>
      <w:r w:rsidR="00954329">
        <w:t xml:space="preserve">, i.e. the quality of life </w:t>
      </w:r>
      <w:r w:rsidR="000B37B5">
        <w:t>with God</w:t>
      </w:r>
      <w:r w:rsidR="002A38BA">
        <w:t xml:space="preserve"> </w:t>
      </w:r>
      <w:r w:rsidR="00954329">
        <w:t>now.</w:t>
      </w:r>
      <w:r w:rsidR="00F23BE4">
        <w:t xml:space="preserve"> (HELPS Word Studies)</w:t>
      </w:r>
    </w:p>
    <w:p w14:paraId="735E9A56" w14:textId="5FCD6EF2" w:rsidR="00C520A3" w:rsidRDefault="00C520A3" w:rsidP="001108B7">
      <w:pPr>
        <w:pStyle w:val="LessonPara2"/>
      </w:pPr>
    </w:p>
    <w:p w14:paraId="3B8B7C61" w14:textId="77777777" w:rsidR="00B061E2" w:rsidRDefault="00B061E2" w:rsidP="00B061E2">
      <w:pPr>
        <w:pStyle w:val="LessonVerse"/>
        <w:spacing w:line="200" w:lineRule="exact"/>
      </w:pPr>
      <w:r>
        <w:t>1 Corinthians 5:17</w:t>
      </w:r>
    </w:p>
    <w:p w14:paraId="712F6F4D" w14:textId="77777777" w:rsidR="00B061E2" w:rsidRDefault="00B061E2" w:rsidP="00B061E2">
      <w:pPr>
        <w:pStyle w:val="LessonVerse"/>
        <w:spacing w:line="200" w:lineRule="exact"/>
      </w:pPr>
      <w:r>
        <w:t>Therefore, if anyone is in Christ, the new creation has come: The old has gone, the new is here!</w:t>
      </w:r>
    </w:p>
    <w:p w14:paraId="6726189F" w14:textId="77777777" w:rsidR="00B061E2" w:rsidRDefault="00B061E2" w:rsidP="001108B7">
      <w:pPr>
        <w:pStyle w:val="LessonPara2"/>
      </w:pPr>
    </w:p>
    <w:p w14:paraId="3FC3322A" w14:textId="287E9CAE" w:rsidR="001D1321" w:rsidRDefault="00C520A3" w:rsidP="001108B7">
      <w:pPr>
        <w:pStyle w:val="LessonPara2"/>
      </w:pPr>
      <w:r>
        <w:t xml:space="preserve">Jesus Christ </w:t>
      </w:r>
      <w:r w:rsidR="00441538">
        <w:t xml:space="preserve">wants to give </w:t>
      </w:r>
      <w:r w:rsidR="00447C61">
        <w:t>YOU</w:t>
      </w:r>
      <w:r>
        <w:t xml:space="preserve"> </w:t>
      </w:r>
      <w:r w:rsidR="00316E0B">
        <w:t>happiness</w:t>
      </w:r>
      <w:r>
        <w:t>, peace and hope</w:t>
      </w:r>
      <w:r w:rsidR="00673DBB">
        <w:t xml:space="preserve"> this very day!</w:t>
      </w:r>
    </w:p>
    <w:p w14:paraId="02A5A1F4" w14:textId="77777777" w:rsidR="001D1321" w:rsidRDefault="001D1321" w:rsidP="001108B7">
      <w:pPr>
        <w:pStyle w:val="LessonPara2"/>
      </w:pPr>
      <w:r>
        <w:lastRenderedPageBreak/>
        <w:t xml:space="preserve">We don’t have to wait until we get to heaven for it. </w:t>
      </w:r>
    </w:p>
    <w:p w14:paraId="2AD4A504" w14:textId="236BDAA8" w:rsidR="00883A81" w:rsidRDefault="001D1321" w:rsidP="001108B7">
      <w:pPr>
        <w:pStyle w:val="LessonPara2"/>
      </w:pPr>
      <w:r>
        <w:t>Right now, with Jesus it is</w:t>
      </w:r>
      <w:r w:rsidR="00A9507F">
        <w:t xml:space="preserve"> like</w:t>
      </w:r>
      <w:r>
        <w:t xml:space="preserve"> heaven on earth.</w:t>
      </w:r>
    </w:p>
    <w:p w14:paraId="7BB01C8B" w14:textId="77777777" w:rsidR="006B6B14" w:rsidRDefault="006B6B14" w:rsidP="001108B7">
      <w:pPr>
        <w:pStyle w:val="LessonPara2"/>
      </w:pPr>
    </w:p>
    <w:p w14:paraId="27C4D855" w14:textId="77777777" w:rsidR="001D7B27" w:rsidRPr="001D7B27" w:rsidRDefault="001D7B27" w:rsidP="001D7B27">
      <w:pPr>
        <w:pStyle w:val="LessonVerse"/>
      </w:pPr>
      <w:r w:rsidRPr="001D7B27">
        <w:t>Eph 2:8</w:t>
      </w:r>
    </w:p>
    <w:p w14:paraId="45ABF4F1" w14:textId="77777777" w:rsidR="001D7B27" w:rsidRDefault="001D7B27" w:rsidP="001D7B27">
      <w:pPr>
        <w:pStyle w:val="LessonVerse"/>
      </w:pPr>
      <w:r w:rsidRPr="001D7B27">
        <w:t>8 For it is by grace you have been saved, through faith-and this not from yourselves, it is the gift of God.</w:t>
      </w:r>
    </w:p>
    <w:p w14:paraId="42072936" w14:textId="77777777" w:rsidR="001D7B27" w:rsidRDefault="001D7B27" w:rsidP="001108B7">
      <w:pPr>
        <w:pStyle w:val="LessonPara2"/>
      </w:pPr>
    </w:p>
    <w:p w14:paraId="2AA3E014" w14:textId="770D4CD7" w:rsidR="00BC6AFE" w:rsidRDefault="00883A81" w:rsidP="001108B7">
      <w:pPr>
        <w:pStyle w:val="LessonPara2"/>
      </w:pPr>
      <w:r>
        <w:t>We call this “grace”</w:t>
      </w:r>
      <w:r w:rsidR="005C6F48">
        <w:t>.</w:t>
      </w:r>
      <w:r w:rsidR="00441538">
        <w:t xml:space="preserve"> </w:t>
      </w:r>
      <w:r w:rsidR="00910F59">
        <w:t>Because we don’t deserve to live life like heaven on earth yet because of Jesus, we can.</w:t>
      </w:r>
      <w:r w:rsidR="00A432E2">
        <w:t xml:space="preserve"> He was righteous where we are no</w:t>
      </w:r>
      <w:r w:rsidR="00CB08F3">
        <w:t>t.</w:t>
      </w:r>
    </w:p>
    <w:p w14:paraId="5449BBBB" w14:textId="2BB3D6DE" w:rsidR="00ED7B60" w:rsidRDefault="00ED7B60" w:rsidP="001108B7">
      <w:pPr>
        <w:pStyle w:val="LessonPara2"/>
      </w:pPr>
    </w:p>
    <w:p w14:paraId="2D46C5A3" w14:textId="2EA834C4" w:rsidR="00ED7B60" w:rsidRDefault="00211E65" w:rsidP="001108B7">
      <w:pPr>
        <w:pStyle w:val="LessonPara2"/>
      </w:pPr>
      <w:r>
        <w:t>Here's a practical way to illustrat</w:t>
      </w:r>
      <w:r w:rsidR="00F77752">
        <w:t>e</w:t>
      </w:r>
      <w:r>
        <w:t xml:space="preserve"> justice</w:t>
      </w:r>
      <w:r w:rsidR="00F77752">
        <w:t>, mercy</w:t>
      </w:r>
      <w:r>
        <w:t xml:space="preserve"> and grace.</w:t>
      </w:r>
    </w:p>
    <w:p w14:paraId="3B6BDF70" w14:textId="3467A47B" w:rsidR="001F1AB8" w:rsidRDefault="001F1AB8" w:rsidP="00243AF7">
      <w:pPr>
        <w:pStyle w:val="LessonPara2"/>
      </w:pPr>
    </w:p>
    <w:p w14:paraId="4FB8C159" w14:textId="66C0C7B6" w:rsidR="003A401B" w:rsidRPr="00F83F9D" w:rsidRDefault="00ED4508" w:rsidP="003A401B">
      <w:pPr>
        <w:pStyle w:val="LessonPara2"/>
        <w:rPr>
          <w:b/>
          <w:bCs/>
          <w:color w:val="000000" w:themeColor="text1"/>
        </w:rPr>
      </w:pPr>
      <w:r w:rsidRPr="00F83F9D">
        <w:rPr>
          <w:b/>
          <w:bCs/>
          <w:highlight w:val="yellow"/>
        </w:rPr>
        <w:t>Illustra</w:t>
      </w:r>
      <w:r w:rsidR="0089465B" w:rsidRPr="00F83F9D">
        <w:rPr>
          <w:b/>
          <w:bCs/>
          <w:highlight w:val="yellow"/>
        </w:rPr>
        <w:t>tion</w:t>
      </w:r>
      <w:r w:rsidR="003A401B" w:rsidRPr="00F83F9D">
        <w:rPr>
          <w:b/>
          <w:bCs/>
          <w:highlight w:val="yellow"/>
        </w:rPr>
        <w:t>:</w:t>
      </w:r>
    </w:p>
    <w:p w14:paraId="071DBF87" w14:textId="33B29B07" w:rsidR="001F1AB8" w:rsidRDefault="002453D2" w:rsidP="003A401B">
      <w:pPr>
        <w:pStyle w:val="LessonPara2"/>
      </w:pPr>
      <w:r>
        <w:t>Let’s say</w:t>
      </w:r>
      <w:r w:rsidR="00805E4C">
        <w:t xml:space="preserve"> there was a youth </w:t>
      </w:r>
      <w:r w:rsidR="009218BB">
        <w:t>without a driving licen</w:t>
      </w:r>
      <w:r w:rsidR="000A5575">
        <w:t>s</w:t>
      </w:r>
      <w:r w:rsidR="009218BB">
        <w:t xml:space="preserve">e </w:t>
      </w:r>
      <w:r w:rsidR="00805E4C">
        <w:t xml:space="preserve">who took his father’s car and whilst driving, he lost </w:t>
      </w:r>
      <w:proofErr w:type="gramStart"/>
      <w:r w:rsidR="00805E4C">
        <w:t>control</w:t>
      </w:r>
      <w:proofErr w:type="gramEnd"/>
      <w:r w:rsidR="00805E4C">
        <w:t xml:space="preserve"> and he crashed it</w:t>
      </w:r>
      <w:r w:rsidR="00081093">
        <w:t xml:space="preserve"> into your gate.</w:t>
      </w:r>
    </w:p>
    <w:p w14:paraId="1195A66A" w14:textId="44C2052F" w:rsidR="00CA5BE2" w:rsidRDefault="00CA5BE2" w:rsidP="003A401B">
      <w:pPr>
        <w:pStyle w:val="LessonPara2"/>
      </w:pPr>
      <w:r>
        <w:t>What would you do?</w:t>
      </w:r>
    </w:p>
    <w:p w14:paraId="624DAB1F" w14:textId="58AAB64D" w:rsidR="000F7F3E" w:rsidRDefault="000F7F3E" w:rsidP="003A401B">
      <w:pPr>
        <w:pStyle w:val="LessonPara2"/>
      </w:pPr>
    </w:p>
    <w:p w14:paraId="28209359" w14:textId="515C8690" w:rsidR="000F7F3E" w:rsidRDefault="00592215" w:rsidP="003A401B">
      <w:pPr>
        <w:pStyle w:val="LessonPara2"/>
      </w:pPr>
      <w:proofErr w:type="gramStart"/>
      <w:r>
        <w:t>So</w:t>
      </w:r>
      <w:proofErr w:type="gramEnd"/>
      <w:r>
        <w:t xml:space="preserve"> here’s the difference between justice</w:t>
      </w:r>
      <w:r w:rsidR="00440FC5">
        <w:t xml:space="preserve">, mercy </w:t>
      </w:r>
      <w:r>
        <w:t>and grace:</w:t>
      </w:r>
    </w:p>
    <w:p w14:paraId="7FB79E78" w14:textId="10AEA04A" w:rsidR="00592215" w:rsidRDefault="00592215" w:rsidP="003A401B">
      <w:pPr>
        <w:pStyle w:val="LessonPara2"/>
      </w:pPr>
      <w:r>
        <w:t>Mercy:</w:t>
      </w:r>
      <w:r w:rsidR="00856174">
        <w:t xml:space="preserve"> “It’s alright boy, I’ll let it go. You just leave now.”</w:t>
      </w:r>
    </w:p>
    <w:p w14:paraId="1647F108" w14:textId="77777777" w:rsidR="00844EC5" w:rsidRDefault="00844EC5" w:rsidP="003A401B">
      <w:pPr>
        <w:pStyle w:val="LessonPara2"/>
      </w:pPr>
    </w:p>
    <w:p w14:paraId="72CC948B" w14:textId="533DCCDB" w:rsidR="00DF6CD4" w:rsidRDefault="00DF6CD4" w:rsidP="003A401B">
      <w:pPr>
        <w:pStyle w:val="LessonPara2"/>
      </w:pPr>
      <w:r>
        <w:t xml:space="preserve">Justice: “This requires a repair work of RM1000. Pay me back. I will also have to report you to the police for </w:t>
      </w:r>
      <w:r w:rsidR="00613544">
        <w:t>reckless</w:t>
      </w:r>
      <w:r>
        <w:t xml:space="preserve"> driving</w:t>
      </w:r>
      <w:r w:rsidR="00490F78">
        <w:t xml:space="preserve"> without a license.</w:t>
      </w:r>
      <w:r w:rsidR="00E23761">
        <w:t>”</w:t>
      </w:r>
    </w:p>
    <w:p w14:paraId="04E8DE8E" w14:textId="77777777" w:rsidR="006D2A0D" w:rsidRDefault="006D2A0D" w:rsidP="003A401B">
      <w:pPr>
        <w:pStyle w:val="LessonPara2"/>
      </w:pPr>
    </w:p>
    <w:p w14:paraId="1EA907F1" w14:textId="3E17BA4D" w:rsidR="006D2A0D" w:rsidRDefault="00432C74" w:rsidP="003A401B">
      <w:pPr>
        <w:pStyle w:val="LessonPara2"/>
      </w:pPr>
      <w:r>
        <w:t>Grace: “Oh dear – what happened? Are you okay? Don’t worry about the gate. Why did you drive the car? Is everything okay at home? If you need help with driving lessons, I will personally help you.</w:t>
      </w:r>
      <w:r w:rsidR="00F03A19">
        <w:t xml:space="preserve"> Have you eaten dinner? You can join my family</w:t>
      </w:r>
      <w:r w:rsidR="002A0CDC">
        <w:t xml:space="preserve"> for dinner</w:t>
      </w:r>
      <w:r w:rsidR="00F03A19">
        <w:t xml:space="preserve"> if you’d lik</w:t>
      </w:r>
      <w:r w:rsidR="001C400B">
        <w:t>e.</w:t>
      </w:r>
      <w:r w:rsidR="00F037F4">
        <w:t>”</w:t>
      </w:r>
    </w:p>
    <w:p w14:paraId="2F5300AD" w14:textId="1E4DCB7C" w:rsidR="005C5A81" w:rsidRDefault="005C5A81" w:rsidP="003A401B">
      <w:pPr>
        <w:pStyle w:val="LessonPara2"/>
      </w:pPr>
    </w:p>
    <w:p w14:paraId="29841756" w14:textId="21F8C4BC" w:rsidR="005C5A81" w:rsidRDefault="005C5A81" w:rsidP="003A401B">
      <w:pPr>
        <w:pStyle w:val="LessonPara2"/>
      </w:pPr>
      <w:r>
        <w:t xml:space="preserve">Grace is undeserved yet through Jesus, we </w:t>
      </w:r>
      <w:proofErr w:type="gramStart"/>
      <w:r>
        <w:t>are able to</w:t>
      </w:r>
      <w:proofErr w:type="gramEnd"/>
      <w:r>
        <w:t xml:space="preserve"> have God’s grace.</w:t>
      </w:r>
    </w:p>
    <w:p w14:paraId="699D8C65" w14:textId="083FE13C" w:rsidR="001F1AB8" w:rsidRDefault="001F1AB8" w:rsidP="00243AF7">
      <w:pPr>
        <w:pStyle w:val="LessonPara2"/>
      </w:pPr>
    </w:p>
    <w:p w14:paraId="2DD955B7" w14:textId="2EBB59D0" w:rsidR="006E3AA2" w:rsidRPr="00F83F9D" w:rsidRDefault="006E3AA2" w:rsidP="006E3AA2">
      <w:pPr>
        <w:pStyle w:val="LessonPara2"/>
        <w:rPr>
          <w:b/>
          <w:bCs/>
          <w:color w:val="000000" w:themeColor="text1"/>
        </w:rPr>
      </w:pPr>
      <w:r w:rsidRPr="00F83F9D">
        <w:rPr>
          <w:b/>
          <w:bCs/>
          <w:highlight w:val="yellow"/>
        </w:rPr>
        <w:t>Application:</w:t>
      </w:r>
    </w:p>
    <w:p w14:paraId="05BA08D4" w14:textId="77777777" w:rsidR="006E3AA2" w:rsidRPr="001B0BC8" w:rsidRDefault="006E3AA2" w:rsidP="006E3AA2">
      <w:pPr>
        <w:pStyle w:val="LessonPara2"/>
        <w:rPr>
          <w:color w:val="000000" w:themeColor="text1"/>
        </w:rPr>
      </w:pPr>
      <w:r w:rsidRPr="001B0BC8">
        <w:rPr>
          <w:color w:val="000000" w:themeColor="text1"/>
        </w:rPr>
        <w:t>(Teachers</w:t>
      </w:r>
      <w:r>
        <w:rPr>
          <w:color w:val="000000" w:themeColor="text1"/>
        </w:rPr>
        <w:t>,</w:t>
      </w:r>
      <w:r w:rsidRPr="001B0BC8">
        <w:rPr>
          <w:color w:val="000000" w:themeColor="text1"/>
        </w:rPr>
        <w:t xml:space="preserve"> please use your own illustration if you have)</w:t>
      </w:r>
    </w:p>
    <w:p w14:paraId="4AE3A952" w14:textId="2E1AE083" w:rsidR="009B5137" w:rsidRDefault="002C10A9" w:rsidP="004926A4">
      <w:pPr>
        <w:pStyle w:val="LessonPara2"/>
      </w:pPr>
      <w:r>
        <w:t xml:space="preserve">So earlier I shared on how my father gave and paid the fine for what I did wrong. </w:t>
      </w:r>
    </w:p>
    <w:p w14:paraId="6E4A8ECF" w14:textId="77777777" w:rsidR="004926A4" w:rsidRDefault="004926A4" w:rsidP="004926A4">
      <w:pPr>
        <w:pStyle w:val="LessonPara2"/>
      </w:pPr>
    </w:p>
    <w:p w14:paraId="1BD59792" w14:textId="5A3D2D81" w:rsidR="00A3534C" w:rsidRDefault="000040A0" w:rsidP="006E3AA2">
      <w:pPr>
        <w:pStyle w:val="LessonPara2"/>
      </w:pPr>
      <w:r>
        <w:t xml:space="preserve">While he gave me a good talking to and caning, </w:t>
      </w:r>
      <w:r w:rsidR="00BC188D">
        <w:t xml:space="preserve">he didn’t </w:t>
      </w:r>
      <w:r w:rsidR="00CD3A5B">
        <w:t xml:space="preserve">continue to let me feel guilty. </w:t>
      </w:r>
      <w:r w:rsidR="0054019B">
        <w:t>Even after that incident</w:t>
      </w:r>
      <w:r w:rsidR="00CD3A5B">
        <w:t xml:space="preserve">, he </w:t>
      </w:r>
      <w:r w:rsidR="00F81454">
        <w:t xml:space="preserve">still </w:t>
      </w:r>
      <w:r w:rsidR="00CD3A5B">
        <w:t>took me to the zoo, eat ice cream</w:t>
      </w:r>
      <w:r w:rsidR="000A3F61">
        <w:t>, buy toys</w:t>
      </w:r>
      <w:r w:rsidR="00F40B04">
        <w:t>, play boardgames</w:t>
      </w:r>
      <w:r w:rsidR="000A3F61">
        <w:t xml:space="preserve"> </w:t>
      </w:r>
      <w:r w:rsidR="00CD3A5B">
        <w:t xml:space="preserve">etc. </w:t>
      </w:r>
    </w:p>
    <w:p w14:paraId="4E411C54" w14:textId="77777777" w:rsidR="00A3534C" w:rsidRDefault="00A3534C" w:rsidP="006E3AA2">
      <w:pPr>
        <w:pStyle w:val="LessonPara2"/>
      </w:pPr>
    </w:p>
    <w:p w14:paraId="25CF5C3B" w14:textId="5A8011ED" w:rsidR="009B5137" w:rsidRDefault="00BE19CB" w:rsidP="006E3AA2">
      <w:pPr>
        <w:pStyle w:val="LessonPara2"/>
      </w:pPr>
      <w:r>
        <w:t>I shouldn’t deserve</w:t>
      </w:r>
      <w:r w:rsidR="00534289">
        <w:t xml:space="preserve"> any of it</w:t>
      </w:r>
      <w:r>
        <w:t xml:space="preserve"> because my mistake had cost him money</w:t>
      </w:r>
      <w:r w:rsidR="00696ED1">
        <w:t>!</w:t>
      </w:r>
      <w:r w:rsidR="00FD30E1">
        <w:t xml:space="preserve"> </w:t>
      </w:r>
      <w:r w:rsidR="00665BBB">
        <w:t>Yet e</w:t>
      </w:r>
      <w:r w:rsidR="00FD30E1">
        <w:t>ven to this day no matter how old I will be, he doesn’t hold my mistakes against me</w:t>
      </w:r>
      <w:r w:rsidR="00ED1F8B">
        <w:t xml:space="preserve"> and ask for </w:t>
      </w:r>
      <w:r w:rsidR="00E23CC5">
        <w:t>compensation</w:t>
      </w:r>
      <w:r w:rsidR="00D43520">
        <w:t>.</w:t>
      </w:r>
    </w:p>
    <w:p w14:paraId="2BF083FF" w14:textId="4504A288" w:rsidR="00BE19CB" w:rsidRDefault="00BE19CB" w:rsidP="006E3AA2">
      <w:pPr>
        <w:pStyle w:val="LessonPara2"/>
      </w:pPr>
    </w:p>
    <w:p w14:paraId="5DDC0D87" w14:textId="3D558EAA" w:rsidR="00BE19CB" w:rsidRDefault="00BE19CB" w:rsidP="006E3AA2">
      <w:pPr>
        <w:pStyle w:val="LessonPara2"/>
      </w:pPr>
      <w:r>
        <w:t>Now if an earthly father forgives and loves, how much more your Heavenly Father who forgives and loves you</w:t>
      </w:r>
      <w:r w:rsidR="00B9604C">
        <w:t xml:space="preserve"> and wants to be reconciled back with you.</w:t>
      </w:r>
    </w:p>
    <w:p w14:paraId="5209AE4B" w14:textId="1A857B34" w:rsidR="001F1AB8" w:rsidRDefault="001F1AB8" w:rsidP="00243AF7">
      <w:pPr>
        <w:pStyle w:val="LessonPara2"/>
      </w:pPr>
    </w:p>
    <w:p w14:paraId="1B33FE9B" w14:textId="77777777" w:rsidR="003B6936" w:rsidRPr="00F1392C" w:rsidRDefault="003B6936" w:rsidP="003B6936">
      <w:pPr>
        <w:pStyle w:val="LessonPara3"/>
        <w:rPr>
          <w:u w:val="single"/>
        </w:rPr>
      </w:pPr>
      <w:r w:rsidRPr="00F1392C">
        <w:rPr>
          <w:u w:val="single"/>
        </w:rPr>
        <w:t>Discussion:</w:t>
      </w:r>
    </w:p>
    <w:p w14:paraId="1177F56B" w14:textId="3E1D2D99" w:rsidR="003B6936" w:rsidRDefault="003B6936" w:rsidP="003B6936">
      <w:pPr>
        <w:pStyle w:val="LessonPara3"/>
      </w:pPr>
      <w:r>
        <w:t>Does a person automatically become perfect upon believing in Jesus?</w:t>
      </w:r>
    </w:p>
    <w:p w14:paraId="798B94BE" w14:textId="75337818" w:rsidR="008A6105" w:rsidRPr="000328AF" w:rsidRDefault="008A6105" w:rsidP="003B6936">
      <w:pPr>
        <w:pStyle w:val="LessonPara3"/>
      </w:pPr>
      <w:r>
        <w:t>How does life change after knowing Jesus?</w:t>
      </w:r>
    </w:p>
    <w:p w14:paraId="420EC690" w14:textId="77777777" w:rsidR="003B6936" w:rsidRDefault="003B6936" w:rsidP="003B6936">
      <w:pPr>
        <w:pStyle w:val="LessonPara2"/>
      </w:pPr>
    </w:p>
    <w:p w14:paraId="3C411B72" w14:textId="7684CEC2" w:rsidR="00675F14" w:rsidRPr="00F1392C" w:rsidRDefault="00675F14" w:rsidP="00675F14">
      <w:pPr>
        <w:pStyle w:val="LessonPara3"/>
        <w:rPr>
          <w:color w:val="FF0000"/>
          <w:u w:val="single"/>
        </w:rPr>
      </w:pPr>
      <w:r w:rsidRPr="00F1392C">
        <w:rPr>
          <w:color w:val="FF0000"/>
          <w:u w:val="single"/>
        </w:rPr>
        <w:t>Lead them to say the Sinner’s Prayer</w:t>
      </w:r>
      <w:r w:rsidRPr="00F1392C">
        <w:rPr>
          <w:color w:val="FF0000"/>
          <w:u w:val="single"/>
        </w:rPr>
        <w:t>:</w:t>
      </w:r>
    </w:p>
    <w:p w14:paraId="34E438DE" w14:textId="77777777" w:rsidR="00753D51" w:rsidRDefault="00753D51" w:rsidP="00753D51">
      <w:pPr>
        <w:pStyle w:val="LessonPara3"/>
      </w:pPr>
      <w:r>
        <w:t xml:space="preserve">Dear Heavenly Father, thank you for sending Jesus Christ to die for me on the cross for all my sins. I receive what Jesus has done for me. Thank You for forgiving me of all my sins and for releasing Your favor and blessings on me. Help me to know you more each day. </w:t>
      </w:r>
    </w:p>
    <w:p w14:paraId="32665C90" w14:textId="77777777" w:rsidR="00753D51" w:rsidRDefault="00753D51" w:rsidP="00753D51">
      <w:pPr>
        <w:pStyle w:val="LessonPara3"/>
      </w:pPr>
    </w:p>
    <w:p w14:paraId="57F8CC1B" w14:textId="14E2A5B4" w:rsidR="00753D51" w:rsidRDefault="00753D51" w:rsidP="00E012DF">
      <w:pPr>
        <w:pStyle w:val="LessonPara3"/>
      </w:pPr>
      <w:r>
        <w:t>In Jesus’</w:t>
      </w:r>
      <w:r w:rsidR="00E012DF">
        <w:t xml:space="preserve"> </w:t>
      </w:r>
      <w:r>
        <w:t>Name, Amen!”</w:t>
      </w:r>
    </w:p>
    <w:p w14:paraId="2FE89FFD" w14:textId="77777777" w:rsidR="00E57DF5" w:rsidRDefault="00E57DF5" w:rsidP="004926A4">
      <w:pPr>
        <w:pStyle w:val="LessonPara2"/>
        <w:ind w:left="0" w:firstLine="0"/>
      </w:pPr>
    </w:p>
    <w:p w14:paraId="7C1C9870" w14:textId="77777777" w:rsidR="00451861" w:rsidRPr="000D14F0" w:rsidRDefault="00451861" w:rsidP="00451861">
      <w:pPr>
        <w:pStyle w:val="LessonPara3"/>
        <w:rPr>
          <w:color w:val="F79646" w:themeColor="accent6"/>
        </w:rPr>
      </w:pPr>
      <w:r>
        <w:rPr>
          <w:color w:val="F79646" w:themeColor="accent6"/>
        </w:rPr>
        <w:t>SUGGESTED for INTERACTIVE DISCUSSION</w:t>
      </w:r>
    </w:p>
    <w:p w14:paraId="701104DC" w14:textId="77777777" w:rsidR="00451861" w:rsidRDefault="00451861" w:rsidP="00451861">
      <w:pPr>
        <w:pStyle w:val="LessonPara3"/>
        <w:rPr>
          <w:color w:val="F79646" w:themeColor="accent6"/>
        </w:rPr>
      </w:pPr>
      <w:r>
        <w:rPr>
          <w:color w:val="F79646" w:themeColor="accent6"/>
        </w:rPr>
        <w:t>1. If we messed up, how could God choose to react?</w:t>
      </w:r>
    </w:p>
    <w:p w14:paraId="57F455A5" w14:textId="77777777" w:rsidR="00451861" w:rsidRDefault="00451861" w:rsidP="00451861">
      <w:pPr>
        <w:pStyle w:val="LessonPara3"/>
        <w:rPr>
          <w:color w:val="F79646" w:themeColor="accent6"/>
        </w:rPr>
      </w:pPr>
      <w:r>
        <w:rPr>
          <w:color w:val="F79646" w:themeColor="accent6"/>
        </w:rPr>
        <w:t>2. How would you feel if someone gave you compassion instead of condemnation?</w:t>
      </w:r>
    </w:p>
    <w:p w14:paraId="5386802B" w14:textId="77777777" w:rsidR="00451861" w:rsidRPr="000D14F0" w:rsidRDefault="00451861" w:rsidP="00451861">
      <w:pPr>
        <w:pStyle w:val="LessonPara3"/>
        <w:rPr>
          <w:color w:val="F79646" w:themeColor="accent6"/>
        </w:rPr>
      </w:pPr>
      <w:r>
        <w:rPr>
          <w:color w:val="F79646" w:themeColor="accent6"/>
        </w:rPr>
        <w:t>3. Why does God need to give us His only son?</w:t>
      </w:r>
    </w:p>
    <w:p w14:paraId="7EAF2EA3" w14:textId="219D10B0" w:rsidR="00B723AA" w:rsidRDefault="00B723AA" w:rsidP="004B3FC0">
      <w:pPr>
        <w:pStyle w:val="LessonPara2"/>
        <w:ind w:left="0" w:firstLine="0"/>
      </w:pPr>
    </w:p>
    <w:p w14:paraId="3A89751F" w14:textId="0AF0E960" w:rsidR="00B723AA" w:rsidRDefault="001D73BC" w:rsidP="00243AF7">
      <w:pPr>
        <w:pStyle w:val="LessonPara2"/>
      </w:pPr>
      <w:r>
        <w:br/>
      </w:r>
      <w:r>
        <w:br/>
      </w:r>
    </w:p>
    <w:p w14:paraId="45248910" w14:textId="77777777" w:rsidR="001D73BC" w:rsidRDefault="001D73BC" w:rsidP="00243AF7">
      <w:pPr>
        <w:pStyle w:val="LessonPara2"/>
      </w:pPr>
    </w:p>
    <w:p w14:paraId="2D936432" w14:textId="77777777" w:rsidR="001D73BC" w:rsidRDefault="001D73BC" w:rsidP="00243AF7">
      <w:pPr>
        <w:pStyle w:val="LessonPara2"/>
      </w:pPr>
    </w:p>
    <w:p w14:paraId="279387A3" w14:textId="77777777" w:rsidR="001D73BC" w:rsidRDefault="001D73BC" w:rsidP="00243AF7">
      <w:pPr>
        <w:pStyle w:val="LessonPara2"/>
      </w:pPr>
    </w:p>
    <w:p w14:paraId="35C65EB8" w14:textId="77777777" w:rsidR="001D73BC" w:rsidRDefault="001D73BC" w:rsidP="00243AF7">
      <w:pPr>
        <w:pStyle w:val="LessonPara2"/>
      </w:pPr>
    </w:p>
    <w:p w14:paraId="42C2A643" w14:textId="77777777" w:rsidR="001D73BC" w:rsidRDefault="001D73BC" w:rsidP="00243AF7">
      <w:pPr>
        <w:pStyle w:val="LessonPara2"/>
      </w:pPr>
    </w:p>
    <w:p w14:paraId="4FE7142B" w14:textId="77777777" w:rsidR="001D73BC" w:rsidRDefault="001D73BC" w:rsidP="00243AF7">
      <w:pPr>
        <w:pStyle w:val="LessonPara2"/>
      </w:pPr>
    </w:p>
    <w:p w14:paraId="12E5377A" w14:textId="77777777" w:rsidR="001D73BC" w:rsidRDefault="001D73BC" w:rsidP="00243AF7">
      <w:pPr>
        <w:pStyle w:val="LessonPara2"/>
      </w:pPr>
    </w:p>
    <w:p w14:paraId="2B2A14C7" w14:textId="77777777" w:rsidR="001D73BC" w:rsidRDefault="001D73BC" w:rsidP="00243AF7">
      <w:pPr>
        <w:pStyle w:val="LessonPara2"/>
      </w:pPr>
    </w:p>
    <w:p w14:paraId="2DA37426" w14:textId="77777777" w:rsidR="001D73BC" w:rsidRDefault="001D73BC" w:rsidP="00243AF7">
      <w:pPr>
        <w:pStyle w:val="LessonPara2"/>
      </w:pPr>
    </w:p>
    <w:p w14:paraId="3DB2334E" w14:textId="77777777" w:rsidR="001D73BC" w:rsidRDefault="001D73BC" w:rsidP="00243AF7">
      <w:pPr>
        <w:pStyle w:val="LessonPara2"/>
      </w:pPr>
    </w:p>
    <w:p w14:paraId="260D7162" w14:textId="77777777" w:rsidR="001D73BC" w:rsidRDefault="001D73BC" w:rsidP="00243AF7">
      <w:pPr>
        <w:pStyle w:val="LessonPara2"/>
      </w:pPr>
    </w:p>
    <w:p w14:paraId="2286EBBB" w14:textId="77777777" w:rsidR="001D73BC" w:rsidRDefault="001D73BC" w:rsidP="00243AF7">
      <w:pPr>
        <w:pStyle w:val="LessonPara2"/>
      </w:pPr>
    </w:p>
    <w:p w14:paraId="12ED6D3F" w14:textId="77777777" w:rsidR="001D73BC" w:rsidRDefault="001D73BC" w:rsidP="00243AF7">
      <w:pPr>
        <w:pStyle w:val="LessonPara2"/>
      </w:pPr>
    </w:p>
    <w:p w14:paraId="37B4442D" w14:textId="77777777" w:rsidR="001D73BC" w:rsidRDefault="001D73BC" w:rsidP="00243AF7">
      <w:pPr>
        <w:pStyle w:val="LessonPara2"/>
      </w:pPr>
    </w:p>
    <w:p w14:paraId="6999526F" w14:textId="77777777" w:rsidR="001D73BC" w:rsidRDefault="001D73BC" w:rsidP="00243AF7">
      <w:pPr>
        <w:pStyle w:val="LessonPara2"/>
      </w:pPr>
    </w:p>
    <w:p w14:paraId="20C2EC69" w14:textId="77777777" w:rsidR="001D73BC" w:rsidRDefault="001D73BC" w:rsidP="00243AF7">
      <w:pPr>
        <w:pStyle w:val="LessonPara2"/>
      </w:pPr>
    </w:p>
    <w:p w14:paraId="65E35A45" w14:textId="77777777" w:rsidR="001D73BC" w:rsidRDefault="001D73BC" w:rsidP="00243AF7">
      <w:pPr>
        <w:pStyle w:val="LessonPara2"/>
      </w:pPr>
    </w:p>
    <w:p w14:paraId="68416FCE" w14:textId="77777777" w:rsidR="001D73BC" w:rsidRDefault="001D73BC" w:rsidP="00243AF7">
      <w:pPr>
        <w:pStyle w:val="LessonPara2"/>
      </w:pPr>
    </w:p>
    <w:p w14:paraId="76BC4EB3" w14:textId="77777777" w:rsidR="001D73BC" w:rsidRDefault="001D73BC" w:rsidP="00243AF7">
      <w:pPr>
        <w:pStyle w:val="LessonPara2"/>
      </w:pPr>
    </w:p>
    <w:p w14:paraId="53E40774" w14:textId="77777777" w:rsidR="001D73BC" w:rsidRDefault="001D73BC" w:rsidP="00243AF7">
      <w:pPr>
        <w:pStyle w:val="LessonPara2"/>
      </w:pPr>
    </w:p>
    <w:p w14:paraId="657FD62F" w14:textId="77777777" w:rsidR="001D73BC" w:rsidRDefault="001D73BC" w:rsidP="00243AF7">
      <w:pPr>
        <w:pStyle w:val="LessonPara2"/>
      </w:pPr>
    </w:p>
    <w:p w14:paraId="26A0C301" w14:textId="77777777" w:rsidR="001D73BC" w:rsidRDefault="001D73BC" w:rsidP="00243AF7">
      <w:pPr>
        <w:pStyle w:val="LessonPara2"/>
      </w:pPr>
    </w:p>
    <w:p w14:paraId="58B0F49A" w14:textId="77777777" w:rsidR="001D73BC" w:rsidRDefault="001D73BC" w:rsidP="00243AF7">
      <w:pPr>
        <w:pStyle w:val="LessonPara2"/>
      </w:pPr>
    </w:p>
    <w:p w14:paraId="23733E4C" w14:textId="77777777" w:rsidR="001D73BC" w:rsidRDefault="001D73BC" w:rsidP="00243AF7">
      <w:pPr>
        <w:pStyle w:val="LessonPara2"/>
      </w:pPr>
    </w:p>
    <w:p w14:paraId="374A6F50" w14:textId="77777777" w:rsidR="001D73BC" w:rsidRDefault="001D73BC" w:rsidP="00243AF7">
      <w:pPr>
        <w:pStyle w:val="LessonPara2"/>
      </w:pPr>
    </w:p>
    <w:p w14:paraId="516E93D0" w14:textId="77777777" w:rsidR="001D73BC" w:rsidRDefault="001D73BC" w:rsidP="00243AF7">
      <w:pPr>
        <w:pStyle w:val="LessonPara2"/>
      </w:pPr>
    </w:p>
    <w:p w14:paraId="442A6654" w14:textId="77777777" w:rsidR="001D73BC" w:rsidRDefault="001D73BC" w:rsidP="00243AF7">
      <w:pPr>
        <w:pStyle w:val="LessonPara2"/>
      </w:pPr>
    </w:p>
    <w:p w14:paraId="2708F54D" w14:textId="77777777" w:rsidR="001D73BC" w:rsidRDefault="001D73BC" w:rsidP="00243AF7">
      <w:pPr>
        <w:pStyle w:val="LessonPara2"/>
      </w:pPr>
    </w:p>
    <w:p w14:paraId="1CA0F3E5" w14:textId="77777777" w:rsidR="001D73BC" w:rsidRDefault="001D73BC" w:rsidP="00243AF7">
      <w:pPr>
        <w:pStyle w:val="LessonPara2"/>
      </w:pPr>
    </w:p>
    <w:p w14:paraId="1510BD53" w14:textId="77777777" w:rsidR="001D73BC" w:rsidRDefault="001D73BC" w:rsidP="00243AF7">
      <w:pPr>
        <w:pStyle w:val="LessonPara2"/>
      </w:pPr>
    </w:p>
    <w:p w14:paraId="187EFEA5" w14:textId="77777777" w:rsidR="001D73BC" w:rsidRDefault="001D73BC" w:rsidP="00243AF7">
      <w:pPr>
        <w:pStyle w:val="LessonPara2"/>
      </w:pPr>
    </w:p>
    <w:p w14:paraId="05AE9B15" w14:textId="77777777" w:rsidR="001D73BC" w:rsidRDefault="001D73BC" w:rsidP="00243AF7">
      <w:pPr>
        <w:pStyle w:val="LessonPara2"/>
      </w:pPr>
    </w:p>
    <w:p w14:paraId="4B5BFED4" w14:textId="77777777" w:rsidR="001D73BC" w:rsidRDefault="001D73BC" w:rsidP="00243AF7">
      <w:pPr>
        <w:pStyle w:val="LessonPara2"/>
      </w:pPr>
    </w:p>
    <w:p w14:paraId="31D6B463" w14:textId="77777777" w:rsidR="001D73BC" w:rsidRDefault="001D73BC" w:rsidP="00243AF7">
      <w:pPr>
        <w:pStyle w:val="LessonPara2"/>
      </w:pPr>
    </w:p>
    <w:p w14:paraId="7E83B056" w14:textId="77777777" w:rsidR="001D73BC" w:rsidRDefault="001D73BC" w:rsidP="00243AF7">
      <w:pPr>
        <w:pStyle w:val="LessonPara2"/>
      </w:pPr>
    </w:p>
    <w:p w14:paraId="275367C5" w14:textId="77777777" w:rsidR="001D73BC" w:rsidRDefault="001D73BC" w:rsidP="00243AF7">
      <w:pPr>
        <w:pStyle w:val="LessonPara2"/>
      </w:pPr>
    </w:p>
    <w:p w14:paraId="0CE8CE93" w14:textId="77777777" w:rsidR="001D73BC" w:rsidRDefault="001D73BC" w:rsidP="00243AF7">
      <w:pPr>
        <w:pStyle w:val="LessonPara2"/>
      </w:pPr>
    </w:p>
    <w:p w14:paraId="523C8570" w14:textId="77777777" w:rsidR="001D73BC" w:rsidRDefault="001D73BC" w:rsidP="00243AF7">
      <w:pPr>
        <w:pStyle w:val="LessonPara2"/>
      </w:pPr>
    </w:p>
    <w:p w14:paraId="5586B523" w14:textId="77777777" w:rsidR="001D73BC" w:rsidRDefault="001D73BC" w:rsidP="00243AF7">
      <w:pPr>
        <w:pStyle w:val="LessonPara2"/>
      </w:pPr>
    </w:p>
    <w:p w14:paraId="46A6E2E1" w14:textId="77777777" w:rsidR="001D73BC" w:rsidRDefault="001D73BC" w:rsidP="00243AF7">
      <w:pPr>
        <w:pStyle w:val="LessonPara2"/>
      </w:pPr>
    </w:p>
    <w:p w14:paraId="2DC8FD38" w14:textId="77777777" w:rsidR="001D73BC" w:rsidRDefault="001D73BC" w:rsidP="00243AF7">
      <w:pPr>
        <w:pStyle w:val="LessonPara2"/>
      </w:pPr>
    </w:p>
    <w:p w14:paraId="2F07A53C" w14:textId="77777777" w:rsidR="001D73BC" w:rsidRDefault="001D73BC" w:rsidP="00243AF7">
      <w:pPr>
        <w:pStyle w:val="LessonPara2"/>
      </w:pPr>
    </w:p>
    <w:p w14:paraId="59D34949" w14:textId="77777777" w:rsidR="001D73BC" w:rsidRDefault="001D73BC" w:rsidP="00243AF7">
      <w:pPr>
        <w:pStyle w:val="LessonPara2"/>
      </w:pPr>
    </w:p>
    <w:p w14:paraId="78C028D8" w14:textId="77777777" w:rsidR="001D73BC" w:rsidRDefault="001D73BC" w:rsidP="00243AF7">
      <w:pPr>
        <w:pStyle w:val="LessonPara2"/>
      </w:pPr>
    </w:p>
    <w:p w14:paraId="3B47E2DF" w14:textId="77777777" w:rsidR="001D73BC" w:rsidRDefault="001D73BC" w:rsidP="00243AF7">
      <w:pPr>
        <w:pStyle w:val="LessonPara2"/>
      </w:pPr>
    </w:p>
    <w:p w14:paraId="7B7803A6" w14:textId="60DE9906" w:rsidR="001D73BC" w:rsidRDefault="001D73BC" w:rsidP="001D73BC">
      <w:pPr>
        <w:pStyle w:val="LessonPara2"/>
      </w:pPr>
    </w:p>
    <w:p w14:paraId="09EDA876" w14:textId="77777777" w:rsidR="001D73BC" w:rsidRDefault="001D73BC" w:rsidP="001D73BC">
      <w:pPr>
        <w:pStyle w:val="LessonPara2"/>
      </w:pPr>
    </w:p>
    <w:p w14:paraId="10C09E9A" w14:textId="77777777" w:rsidR="001D73BC" w:rsidRDefault="001D73BC" w:rsidP="001D73BC">
      <w:pPr>
        <w:pStyle w:val="LessonPara2"/>
      </w:pPr>
    </w:p>
    <w:p w14:paraId="0363271A" w14:textId="77777777" w:rsidR="001D73BC" w:rsidRDefault="001D73BC" w:rsidP="001D73BC">
      <w:pPr>
        <w:pStyle w:val="LessonPara2"/>
      </w:pPr>
    </w:p>
    <w:p w14:paraId="5C1B8A07" w14:textId="77777777" w:rsidR="001D73BC" w:rsidRDefault="001D73BC" w:rsidP="001D73BC">
      <w:pPr>
        <w:pStyle w:val="LessonPara2"/>
      </w:pPr>
    </w:p>
    <w:p w14:paraId="1BC7A989" w14:textId="77777777" w:rsidR="001D73BC" w:rsidRDefault="001D73BC" w:rsidP="001D73BC">
      <w:pPr>
        <w:pStyle w:val="LessonPara2"/>
      </w:pPr>
    </w:p>
    <w:p w14:paraId="349E551C" w14:textId="77777777" w:rsidR="001D73BC" w:rsidRDefault="001D73BC" w:rsidP="001D73BC">
      <w:pPr>
        <w:pStyle w:val="LessonPara2"/>
      </w:pPr>
    </w:p>
    <w:p w14:paraId="170A29EC" w14:textId="77777777" w:rsidR="001D73BC" w:rsidRDefault="001D73BC" w:rsidP="001D73BC">
      <w:pPr>
        <w:pStyle w:val="LessonPara2"/>
      </w:pPr>
    </w:p>
    <w:p w14:paraId="4CCEC199" w14:textId="77777777" w:rsidR="001D73BC" w:rsidRDefault="001D73BC" w:rsidP="001D73BC">
      <w:pPr>
        <w:pStyle w:val="LessonPara2"/>
      </w:pPr>
    </w:p>
    <w:p w14:paraId="39FA0394" w14:textId="77777777" w:rsidR="001D73BC" w:rsidRDefault="001D73BC" w:rsidP="001D73BC">
      <w:pPr>
        <w:pStyle w:val="LessonPara2"/>
      </w:pPr>
    </w:p>
    <w:p w14:paraId="7E150CE0" w14:textId="77777777" w:rsidR="001D73BC" w:rsidRDefault="001D73BC" w:rsidP="001D73BC">
      <w:pPr>
        <w:pStyle w:val="LessonPara2"/>
      </w:pPr>
    </w:p>
    <w:p w14:paraId="62DEC286" w14:textId="77777777" w:rsidR="001D73BC" w:rsidRDefault="001D73BC" w:rsidP="001D73BC">
      <w:pPr>
        <w:pStyle w:val="LessonPara2"/>
      </w:pPr>
    </w:p>
    <w:p w14:paraId="32C42BDA" w14:textId="77777777" w:rsidR="001D73BC" w:rsidRDefault="001D73BC" w:rsidP="001D73BC">
      <w:pPr>
        <w:pStyle w:val="LessonPara2"/>
      </w:pPr>
    </w:p>
    <w:p w14:paraId="0150DC7D" w14:textId="77777777" w:rsidR="001D73BC" w:rsidRDefault="001D73BC" w:rsidP="001D73BC">
      <w:pPr>
        <w:pStyle w:val="LessonPara2"/>
      </w:pPr>
    </w:p>
    <w:p w14:paraId="7E88EBA0" w14:textId="77777777" w:rsidR="001D73BC" w:rsidRDefault="001D73BC" w:rsidP="004926A4">
      <w:pPr>
        <w:pStyle w:val="LessonPara2"/>
        <w:ind w:left="0" w:firstLine="0"/>
      </w:pPr>
    </w:p>
    <w:p w14:paraId="39B920BF" w14:textId="77777777" w:rsidR="001D73BC" w:rsidRDefault="001D73BC" w:rsidP="001D73BC">
      <w:pPr>
        <w:pStyle w:val="LessonPara2"/>
      </w:pPr>
    </w:p>
    <w:p w14:paraId="7E700AC0" w14:textId="77777777" w:rsidR="001D73BC" w:rsidRDefault="001D73BC" w:rsidP="001D73BC">
      <w:pPr>
        <w:pStyle w:val="LessonPara2"/>
      </w:pPr>
    </w:p>
    <w:p w14:paraId="1EB0FBEE" w14:textId="77777777" w:rsidR="001D73BC" w:rsidRDefault="001D73BC" w:rsidP="001D73BC">
      <w:pPr>
        <w:pStyle w:val="LessonPara2"/>
      </w:pPr>
    </w:p>
    <w:p w14:paraId="318F7C74" w14:textId="77777777" w:rsidR="001D73BC" w:rsidRDefault="001D73BC" w:rsidP="001D73BC">
      <w:pPr>
        <w:pStyle w:val="LessonPara2"/>
      </w:pPr>
    </w:p>
    <w:p w14:paraId="4E2CD978" w14:textId="77777777" w:rsidR="001D73BC" w:rsidRDefault="001D73BC" w:rsidP="001D73BC">
      <w:pPr>
        <w:pStyle w:val="LessonPara2"/>
      </w:pPr>
    </w:p>
    <w:p w14:paraId="6B6EAC1C" w14:textId="77777777" w:rsidR="001D73BC" w:rsidRDefault="001D73BC" w:rsidP="001D73BC">
      <w:pPr>
        <w:pStyle w:val="LessonPara2"/>
      </w:pPr>
    </w:p>
    <w:p w14:paraId="5CF5B518" w14:textId="77777777" w:rsidR="001D73BC" w:rsidRDefault="001D73BC" w:rsidP="001D73BC">
      <w:pPr>
        <w:pStyle w:val="LessonPara2"/>
      </w:pPr>
    </w:p>
    <w:p w14:paraId="517990C4" w14:textId="77777777" w:rsidR="001D73BC" w:rsidRDefault="001D73BC" w:rsidP="001D73BC">
      <w:pPr>
        <w:pStyle w:val="LessonPara2"/>
      </w:pPr>
    </w:p>
    <w:p w14:paraId="64A8E7A9" w14:textId="77777777" w:rsidR="001D73BC" w:rsidRDefault="001D73BC" w:rsidP="001D73BC">
      <w:pPr>
        <w:pStyle w:val="LessonPara2"/>
      </w:pPr>
    </w:p>
    <w:p w14:paraId="3779DF95" w14:textId="77777777" w:rsidR="001D73BC" w:rsidRDefault="001D73BC" w:rsidP="001D73BC">
      <w:pPr>
        <w:pStyle w:val="LessonPara2"/>
      </w:pPr>
    </w:p>
    <w:p w14:paraId="15BBB125" w14:textId="77777777" w:rsidR="001D73BC" w:rsidRDefault="001D73BC" w:rsidP="001D73BC">
      <w:pPr>
        <w:pStyle w:val="LessonPara2"/>
      </w:pPr>
    </w:p>
    <w:p w14:paraId="574065D8" w14:textId="77777777" w:rsidR="001D73BC" w:rsidRDefault="001D73BC" w:rsidP="001D73BC">
      <w:pPr>
        <w:pStyle w:val="LessonPara2"/>
      </w:pPr>
    </w:p>
    <w:p w14:paraId="18E4E2A4" w14:textId="77777777" w:rsidR="001D73BC" w:rsidRDefault="001D73BC" w:rsidP="001D73BC">
      <w:pPr>
        <w:pStyle w:val="LessonPara2"/>
      </w:pPr>
    </w:p>
    <w:p w14:paraId="251D82FA" w14:textId="77777777" w:rsidR="001D73BC" w:rsidRDefault="001D73BC" w:rsidP="001D73BC">
      <w:pPr>
        <w:pStyle w:val="LessonPara2"/>
      </w:pPr>
    </w:p>
    <w:p w14:paraId="59C6A860" w14:textId="77777777" w:rsidR="001D73BC" w:rsidRDefault="001D73BC" w:rsidP="001D73BC">
      <w:pPr>
        <w:pStyle w:val="LessonPara2"/>
      </w:pPr>
    </w:p>
    <w:p w14:paraId="7F55A25F" w14:textId="77777777" w:rsidR="001D73BC" w:rsidRDefault="001D73BC" w:rsidP="001D73BC">
      <w:pPr>
        <w:pStyle w:val="LessonPara2"/>
      </w:pPr>
    </w:p>
    <w:p w14:paraId="0F1EC3FD" w14:textId="77777777" w:rsidR="001D73BC" w:rsidRDefault="001D73BC" w:rsidP="001D73BC">
      <w:pPr>
        <w:pStyle w:val="LessonPara2"/>
      </w:pPr>
    </w:p>
    <w:p w14:paraId="157442E7" w14:textId="77777777" w:rsidR="001D73BC" w:rsidRDefault="001D73BC" w:rsidP="001D73BC">
      <w:pPr>
        <w:pStyle w:val="LessonPara2"/>
      </w:pPr>
    </w:p>
    <w:p w14:paraId="6D318967" w14:textId="77777777" w:rsidR="001D73BC" w:rsidRDefault="001D73BC" w:rsidP="001D73BC">
      <w:pPr>
        <w:pStyle w:val="LessonPara2"/>
      </w:pPr>
    </w:p>
    <w:p w14:paraId="305BBC30" w14:textId="77777777" w:rsidR="001D73BC" w:rsidRDefault="001D73BC" w:rsidP="001D73BC">
      <w:pPr>
        <w:pStyle w:val="LessonPara2"/>
      </w:pPr>
    </w:p>
    <w:p w14:paraId="5E530D4E" w14:textId="77777777" w:rsidR="001D73BC" w:rsidRDefault="001D73BC" w:rsidP="001D73BC">
      <w:pPr>
        <w:pStyle w:val="LessonPara2"/>
      </w:pPr>
    </w:p>
    <w:p w14:paraId="29F48AC6" w14:textId="77777777" w:rsidR="001D73BC" w:rsidRDefault="001D73BC" w:rsidP="001D73BC">
      <w:pPr>
        <w:pStyle w:val="LessonPara2"/>
      </w:pPr>
    </w:p>
    <w:p w14:paraId="35159D9A" w14:textId="77777777" w:rsidR="001D73BC" w:rsidRDefault="001D73BC" w:rsidP="001D73BC">
      <w:pPr>
        <w:pStyle w:val="LessonPara2"/>
      </w:pPr>
    </w:p>
    <w:p w14:paraId="0E399D62" w14:textId="77777777" w:rsidR="001D73BC" w:rsidRDefault="001D73BC" w:rsidP="001D73BC">
      <w:pPr>
        <w:pStyle w:val="LessonPara2"/>
      </w:pPr>
    </w:p>
    <w:p w14:paraId="5A83FC53" w14:textId="77777777" w:rsidR="001D73BC" w:rsidRDefault="001D73BC" w:rsidP="001D73BC">
      <w:pPr>
        <w:pStyle w:val="LessonPara2"/>
      </w:pPr>
    </w:p>
    <w:p w14:paraId="3F54AFDD" w14:textId="77777777" w:rsidR="001D73BC" w:rsidRDefault="001D73BC" w:rsidP="001D73BC">
      <w:pPr>
        <w:pStyle w:val="LessonPara2"/>
      </w:pPr>
    </w:p>
    <w:p w14:paraId="1AB899A8" w14:textId="77777777" w:rsidR="001D73BC" w:rsidRDefault="001D73BC" w:rsidP="001D73BC">
      <w:pPr>
        <w:pStyle w:val="LessonPara2"/>
      </w:pPr>
    </w:p>
    <w:p w14:paraId="042CD533" w14:textId="77777777" w:rsidR="001D73BC" w:rsidRDefault="001D73BC" w:rsidP="001D73BC">
      <w:pPr>
        <w:pStyle w:val="LessonPara2"/>
      </w:pPr>
    </w:p>
    <w:p w14:paraId="44A9EDDE" w14:textId="77777777" w:rsidR="001D73BC" w:rsidRDefault="001D73BC" w:rsidP="001D73BC">
      <w:pPr>
        <w:pStyle w:val="LessonPara2"/>
      </w:pPr>
    </w:p>
    <w:p w14:paraId="044B217E" w14:textId="77777777" w:rsidR="001D73BC" w:rsidRDefault="001D73BC" w:rsidP="001D73BC">
      <w:pPr>
        <w:pStyle w:val="LessonPara2"/>
      </w:pPr>
    </w:p>
    <w:p w14:paraId="1835F363" w14:textId="77777777" w:rsidR="001D73BC" w:rsidRDefault="001D73BC" w:rsidP="001D73BC">
      <w:pPr>
        <w:pStyle w:val="LessonPara2"/>
      </w:pPr>
    </w:p>
    <w:p w14:paraId="2DEF73F5" w14:textId="77777777" w:rsidR="001D73BC" w:rsidRDefault="001D73BC" w:rsidP="001D73BC">
      <w:pPr>
        <w:pStyle w:val="LessonPara2"/>
      </w:pPr>
    </w:p>
    <w:p w14:paraId="7B96C0BC" w14:textId="77777777" w:rsidR="001D73BC" w:rsidRDefault="001D73BC" w:rsidP="001D73BC">
      <w:pPr>
        <w:pStyle w:val="LessonPara2"/>
      </w:pPr>
    </w:p>
    <w:p w14:paraId="2A4F60F5" w14:textId="77777777" w:rsidR="001D73BC" w:rsidRDefault="001D73BC" w:rsidP="001D73BC">
      <w:pPr>
        <w:pStyle w:val="LessonPara2"/>
      </w:pPr>
    </w:p>
    <w:p w14:paraId="498A4299" w14:textId="77777777" w:rsidR="001D73BC" w:rsidRDefault="001D73BC" w:rsidP="001D73BC">
      <w:pPr>
        <w:pStyle w:val="LessonPara2"/>
      </w:pPr>
    </w:p>
    <w:p w14:paraId="55193BF7" w14:textId="77777777" w:rsidR="001D73BC" w:rsidRDefault="001D73BC" w:rsidP="001D73BC">
      <w:pPr>
        <w:pStyle w:val="LessonPara2"/>
      </w:pPr>
    </w:p>
    <w:p w14:paraId="6B55E66D" w14:textId="77777777" w:rsidR="0020739E" w:rsidRDefault="0020739E" w:rsidP="00130D93">
      <w:pPr>
        <w:pStyle w:val="LessonOutline1"/>
        <w:numPr>
          <w:ilvl w:val="0"/>
          <w:numId w:val="0"/>
        </w:numPr>
        <w:rPr>
          <w:highlight w:val="green"/>
        </w:rPr>
      </w:pPr>
      <w:r>
        <w:rPr>
          <w:highlight w:val="green"/>
        </w:rPr>
        <w:lastRenderedPageBreak/>
        <w:t>Five Blessings of the Cross</w:t>
      </w:r>
    </w:p>
    <w:p w14:paraId="4077F7AD" w14:textId="77777777" w:rsidR="0020739E" w:rsidRDefault="0020739E" w:rsidP="0020739E">
      <w:pPr>
        <w:pStyle w:val="Style2"/>
      </w:pPr>
      <w:r>
        <w:t xml:space="preserve">But there is a </w:t>
      </w:r>
      <w:r>
        <w:rPr>
          <w:b/>
          <w:bCs/>
        </w:rPr>
        <w:t>problem</w:t>
      </w:r>
      <w:r>
        <w:t xml:space="preserve">. Man chose to </w:t>
      </w:r>
      <w:r>
        <w:rPr>
          <w:b/>
          <w:bCs/>
        </w:rPr>
        <w:t>ignore</w:t>
      </w:r>
      <w:r>
        <w:t xml:space="preserve"> God and lost his </w:t>
      </w:r>
      <w:r>
        <w:rPr>
          <w:b/>
          <w:bCs/>
        </w:rPr>
        <w:t xml:space="preserve">relationship </w:t>
      </w:r>
      <w:r>
        <w:t xml:space="preserve">with God. </w:t>
      </w:r>
    </w:p>
    <w:p w14:paraId="55657A45" w14:textId="77777777" w:rsidR="0020739E" w:rsidRDefault="0020739E" w:rsidP="0020739E">
      <w:pPr>
        <w:pStyle w:val="Style2"/>
      </w:pPr>
      <w:r>
        <w:t xml:space="preserve">Man </w:t>
      </w:r>
      <w:r>
        <w:rPr>
          <w:b/>
          <w:bCs/>
        </w:rPr>
        <w:t>lost</w:t>
      </w:r>
      <w:r>
        <w:t xml:space="preserve"> the </w:t>
      </w:r>
      <w:r>
        <w:rPr>
          <w:b/>
          <w:bCs/>
        </w:rPr>
        <w:t>presence</w:t>
      </w:r>
      <w:r>
        <w:t xml:space="preserve"> and the great </w:t>
      </w:r>
      <w:r>
        <w:rPr>
          <w:b/>
          <w:bCs/>
        </w:rPr>
        <w:t>partnership</w:t>
      </w:r>
      <w:r>
        <w:t xml:space="preserve"> with God. Jesus came to bring you back to God by dying for you on the cross. </w:t>
      </w:r>
    </w:p>
    <w:p w14:paraId="31107B6A" w14:textId="77777777" w:rsidR="0020739E" w:rsidRDefault="0020739E" w:rsidP="0020739E">
      <w:pPr>
        <w:pStyle w:val="LessonPara1"/>
        <w:rPr>
          <w:rFonts w:ascii="Times New Roman" w:hAnsi="Times New Roman" w:cs="Times New Roman"/>
        </w:rPr>
      </w:pPr>
    </w:p>
    <w:p w14:paraId="605B5CE2" w14:textId="77777777" w:rsidR="0020739E" w:rsidRDefault="0020739E" w:rsidP="0020739E">
      <w:pPr>
        <w:pStyle w:val="LessonPara5"/>
      </w:pPr>
      <w:r>
        <w:rPr>
          <w:b/>
          <w:bCs/>
          <w:sz w:val="28"/>
          <w:szCs w:val="28"/>
        </w:rPr>
        <w:t>C</w:t>
      </w:r>
      <w:r>
        <w:t xml:space="preserve">omplete </w:t>
      </w:r>
      <w:r>
        <w:rPr>
          <w:highlight w:val="yellow"/>
          <w:u w:val="single"/>
        </w:rPr>
        <w:t>forgiveness</w:t>
      </w:r>
      <w:r>
        <w:t xml:space="preserve"> of d your sins</w:t>
      </w:r>
    </w:p>
    <w:p w14:paraId="2C073FF7" w14:textId="77777777" w:rsidR="0020739E" w:rsidRDefault="0020739E" w:rsidP="0020739E">
      <w:pPr>
        <w:pStyle w:val="LessonVerse"/>
      </w:pPr>
      <w:r>
        <w:t xml:space="preserve">Isa 53:5-7    </w:t>
      </w:r>
    </w:p>
    <w:p w14:paraId="2D2DB5DB" w14:textId="77777777" w:rsidR="0020739E" w:rsidRDefault="0020739E" w:rsidP="0020739E">
      <w:pPr>
        <w:pStyle w:val="LessonPara1"/>
      </w:pPr>
      <w:r>
        <w:t>But he was pierced for our transgressions, he was crushed for our sins.</w:t>
      </w:r>
    </w:p>
    <w:p w14:paraId="4DA66534" w14:textId="77777777" w:rsidR="0020739E" w:rsidRDefault="0020739E" w:rsidP="0020739E">
      <w:pPr>
        <w:pStyle w:val="LessonPara2"/>
      </w:pPr>
      <w:r>
        <w:rPr>
          <w:b/>
          <w:bCs/>
        </w:rPr>
        <w:t>Hates sin –</w:t>
      </w:r>
      <w:r>
        <w:t xml:space="preserve"> loves you – destroy</w:t>
      </w:r>
    </w:p>
    <w:p w14:paraId="03856325" w14:textId="77777777" w:rsidR="0020739E" w:rsidRDefault="0020739E" w:rsidP="0020739E">
      <w:pPr>
        <w:pStyle w:val="LessonPara2"/>
      </w:pPr>
      <w:r>
        <w:rPr>
          <w:b/>
          <w:bCs/>
        </w:rPr>
        <w:t>Just</w:t>
      </w:r>
      <w:r>
        <w:t xml:space="preserve"> – paid the penalty</w:t>
      </w:r>
    </w:p>
    <w:p w14:paraId="2F394175" w14:textId="77777777" w:rsidR="0020739E" w:rsidRDefault="0020739E" w:rsidP="0020739E">
      <w:pPr>
        <w:pStyle w:val="Style2"/>
      </w:pPr>
      <w:r>
        <w:t>To forgive us of our sins and still be just, He came down and paid the penalty of all our sins!</w:t>
      </w:r>
    </w:p>
    <w:p w14:paraId="4290F620" w14:textId="77777777" w:rsidR="0020739E" w:rsidRDefault="0020739E" w:rsidP="0020739E">
      <w:pPr>
        <w:pStyle w:val="LessonVerse"/>
        <w:rPr>
          <w:rFonts w:ascii="Times New Roman" w:hAnsi="Times New Roman" w:cs="Times New Roman"/>
        </w:rPr>
      </w:pPr>
    </w:p>
    <w:p w14:paraId="4E3F148C" w14:textId="77777777" w:rsidR="0020739E" w:rsidRDefault="0020739E" w:rsidP="0020739E">
      <w:pPr>
        <w:pStyle w:val="LessonPara5"/>
      </w:pPr>
      <w:r>
        <w:rPr>
          <w:b/>
          <w:bCs/>
          <w:sz w:val="28"/>
          <w:szCs w:val="28"/>
        </w:rPr>
        <w:t>R</w:t>
      </w:r>
      <w:r>
        <w:t xml:space="preserve">estoration of your </w:t>
      </w:r>
      <w:r>
        <w:rPr>
          <w:highlight w:val="yellow"/>
          <w:u w:val="single"/>
        </w:rPr>
        <w:t>relationship</w:t>
      </w:r>
      <w:r>
        <w:t xml:space="preserve"> with God </w:t>
      </w:r>
    </w:p>
    <w:p w14:paraId="6504206A" w14:textId="77777777" w:rsidR="0020739E" w:rsidRDefault="0020739E" w:rsidP="0020739E">
      <w:pPr>
        <w:pStyle w:val="LessonVerse"/>
      </w:pPr>
      <w:r>
        <w:t>Rom 5:11</w:t>
      </w:r>
    </w:p>
    <w:p w14:paraId="6A5C6F60" w14:textId="77777777" w:rsidR="0020739E" w:rsidRDefault="0020739E" w:rsidP="0020739E">
      <w:pPr>
        <w:pStyle w:val="LessonPara1"/>
        <w:rPr>
          <w:rFonts w:ascii="Times New Roman" w:hAnsi="Times New Roman" w:cs="Times New Roman"/>
          <w:i/>
          <w:iCs/>
        </w:rPr>
      </w:pPr>
      <w:r>
        <w:t xml:space="preserve">11 Now we rejoice in our wonderful new relationship with God … making us friends of God. </w:t>
      </w:r>
    </w:p>
    <w:p w14:paraId="7729B327" w14:textId="77777777" w:rsidR="0020739E" w:rsidRDefault="0020739E" w:rsidP="0020739E">
      <w:pPr>
        <w:pStyle w:val="LessonVerse"/>
        <w:rPr>
          <w:rFonts w:ascii="Times New Roman" w:hAnsi="Times New Roman" w:cs="Times New Roman"/>
          <w:i/>
          <w:iCs/>
        </w:rPr>
      </w:pPr>
    </w:p>
    <w:p w14:paraId="15CAD3FC" w14:textId="77777777" w:rsidR="0020739E" w:rsidRDefault="0020739E" w:rsidP="0020739E">
      <w:pPr>
        <w:pStyle w:val="LessonPara5"/>
      </w:pPr>
      <w:r>
        <w:rPr>
          <w:b/>
          <w:bCs/>
          <w:sz w:val="28"/>
          <w:szCs w:val="28"/>
        </w:rPr>
        <w:t>O</w:t>
      </w:r>
      <w:r>
        <w:t xml:space="preserve">verflowing </w:t>
      </w:r>
      <w:r>
        <w:rPr>
          <w:highlight w:val="yellow"/>
          <w:u w:val="single"/>
        </w:rPr>
        <w:t>Abundance</w:t>
      </w:r>
      <w:r>
        <w:t xml:space="preserve"> </w:t>
      </w:r>
    </w:p>
    <w:p w14:paraId="421C11F4" w14:textId="77777777" w:rsidR="0020739E" w:rsidRDefault="0020739E" w:rsidP="0020739E">
      <w:pPr>
        <w:pStyle w:val="LessonVerse"/>
      </w:pPr>
      <w:r>
        <w:t>2 Cor 8:9</w:t>
      </w:r>
    </w:p>
    <w:p w14:paraId="49E99B87" w14:textId="77777777" w:rsidR="0020739E" w:rsidRDefault="0020739E" w:rsidP="0020739E">
      <w:pPr>
        <w:pStyle w:val="LessonPara1"/>
      </w:pPr>
      <w:r>
        <w:t xml:space="preserve">Though He was rich, yet for your sakes He became poor, that you through His poverty might become rich.  </w:t>
      </w:r>
    </w:p>
    <w:p w14:paraId="22005460" w14:textId="77777777" w:rsidR="0020739E" w:rsidRDefault="0020739E" w:rsidP="0020739E">
      <w:pPr>
        <w:pStyle w:val="LessonVerse"/>
        <w:rPr>
          <w:rFonts w:ascii="Times New Roman" w:hAnsi="Times New Roman" w:cs="Times New Roman"/>
        </w:rPr>
      </w:pPr>
    </w:p>
    <w:p w14:paraId="01B1A18C" w14:textId="77777777" w:rsidR="0020739E" w:rsidRDefault="0020739E" w:rsidP="0020739E">
      <w:pPr>
        <w:pStyle w:val="LessonPara5"/>
      </w:pPr>
      <w:r>
        <w:rPr>
          <w:b/>
          <w:bCs/>
          <w:sz w:val="28"/>
          <w:szCs w:val="28"/>
        </w:rPr>
        <w:t>S</w:t>
      </w:r>
      <w:r>
        <w:t xml:space="preserve">upernatural </w:t>
      </w:r>
      <w:r>
        <w:rPr>
          <w:highlight w:val="yellow"/>
          <w:u w:val="single"/>
        </w:rPr>
        <w:t>Healing</w:t>
      </w:r>
      <w:r>
        <w:t xml:space="preserve"> </w:t>
      </w:r>
    </w:p>
    <w:p w14:paraId="168F33F4" w14:textId="77777777" w:rsidR="0020739E" w:rsidRDefault="0020739E" w:rsidP="0020739E">
      <w:pPr>
        <w:pStyle w:val="LessonVerse"/>
      </w:pPr>
      <w:proofErr w:type="spellStart"/>
      <w:r>
        <w:t>Psa</w:t>
      </w:r>
      <w:proofErr w:type="spellEnd"/>
      <w:r>
        <w:t xml:space="preserve"> 103:1-3</w:t>
      </w:r>
    </w:p>
    <w:p w14:paraId="0EC8E50C" w14:textId="77777777" w:rsidR="0020739E" w:rsidRDefault="0020739E" w:rsidP="0020739E">
      <w:pPr>
        <w:pStyle w:val="LessonHiddenText"/>
      </w:pPr>
      <w:r>
        <w:t xml:space="preserve">… Who forgives all your sins and heals all your diseases. </w:t>
      </w:r>
    </w:p>
    <w:p w14:paraId="4C07B9D3" w14:textId="77777777" w:rsidR="0020739E" w:rsidRDefault="0020739E" w:rsidP="0020739E">
      <w:pPr>
        <w:pStyle w:val="LessonVerse"/>
        <w:rPr>
          <w:rFonts w:ascii="Times New Roman" w:hAnsi="Times New Roman" w:cs="Times New Roman"/>
        </w:rPr>
      </w:pPr>
    </w:p>
    <w:p w14:paraId="041805C8" w14:textId="74976D40" w:rsidR="0020739E" w:rsidRPr="00246E71" w:rsidRDefault="0020739E" w:rsidP="00246E71">
      <w:pPr>
        <w:pStyle w:val="LessonPara5"/>
        <w:rPr>
          <w:rFonts w:ascii="Times New Roman" w:hAnsi="Times New Roman" w:cs="Times New Roman"/>
        </w:rPr>
      </w:pPr>
      <w:r>
        <w:rPr>
          <w:b/>
          <w:bCs/>
          <w:sz w:val="28"/>
          <w:szCs w:val="28"/>
        </w:rPr>
        <w:t>S</w:t>
      </w:r>
      <w:r>
        <w:t xml:space="preserve">upernatural </w:t>
      </w:r>
      <w:r>
        <w:rPr>
          <w:highlight w:val="yellow"/>
          <w:u w:val="single"/>
        </w:rPr>
        <w:t>Restoration</w:t>
      </w:r>
    </w:p>
    <w:p w14:paraId="28A2781D" w14:textId="77777777" w:rsidR="0020739E" w:rsidRDefault="0020739E" w:rsidP="0020739E">
      <w:pPr>
        <w:pStyle w:val="LessonVerse"/>
      </w:pPr>
      <w:r>
        <w:t>Joel 2:25</w:t>
      </w:r>
    </w:p>
    <w:p w14:paraId="7BE6BBAF" w14:textId="77777777" w:rsidR="0020739E" w:rsidRDefault="0020739E" w:rsidP="0020739E">
      <w:pPr>
        <w:pStyle w:val="LessonPara1"/>
      </w:pPr>
      <w:r>
        <w:t xml:space="preserve">I will restore to you the years which the locust has eaten. </w:t>
      </w:r>
    </w:p>
    <w:p w14:paraId="5DBB2FE5" w14:textId="77777777" w:rsidR="0020739E" w:rsidRDefault="0020739E" w:rsidP="0020739E">
      <w:pPr>
        <w:pStyle w:val="LessonPara2"/>
        <w:rPr>
          <w:rFonts w:ascii="Times New Roman" w:hAnsi="Times New Roman" w:cs="Times New Roman"/>
        </w:rPr>
      </w:pPr>
      <w:r>
        <w:t xml:space="preserve">Lost </w:t>
      </w:r>
      <w:r>
        <w:rPr>
          <w:b/>
          <w:bCs/>
        </w:rPr>
        <w:t>relationships</w:t>
      </w:r>
      <w:r>
        <w:t xml:space="preserve"> – </w:t>
      </w:r>
      <w:r>
        <w:rPr>
          <w:b/>
          <w:bCs/>
        </w:rPr>
        <w:t>opportunities</w:t>
      </w:r>
      <w:r>
        <w:t xml:space="preserve"> – </w:t>
      </w:r>
      <w:r>
        <w:rPr>
          <w:b/>
          <w:bCs/>
        </w:rPr>
        <w:t>business</w:t>
      </w:r>
      <w:r>
        <w:t xml:space="preserve"> – </w:t>
      </w:r>
      <w:r>
        <w:rPr>
          <w:b/>
          <w:bCs/>
        </w:rPr>
        <w:t>health</w:t>
      </w:r>
      <w:r>
        <w:t xml:space="preserve"> - </w:t>
      </w:r>
      <w:r>
        <w:rPr>
          <w:b/>
          <w:bCs/>
        </w:rPr>
        <w:t>honor</w:t>
      </w:r>
    </w:p>
    <w:p w14:paraId="71293FD3" w14:textId="783D0060" w:rsidR="0020739E" w:rsidRDefault="0020739E" w:rsidP="0020739E">
      <w:pPr>
        <w:pStyle w:val="Style2"/>
        <w:rPr>
          <w:b/>
          <w:bCs/>
          <w:vanish w:val="0"/>
        </w:rPr>
      </w:pPr>
      <w:r>
        <w:rPr>
          <w:b/>
          <w:bCs/>
        </w:rPr>
        <w:t>Restoration</w:t>
      </w:r>
      <w:r>
        <w:t xml:space="preserve"> of lost opportunities, relationships, business, health, honor and others.</w:t>
      </w:r>
    </w:p>
    <w:p w14:paraId="7435580C" w14:textId="5820AF22" w:rsidR="00570401" w:rsidRDefault="00570401" w:rsidP="00570401">
      <w:pPr>
        <w:pStyle w:val="LessonOutline1"/>
        <w:numPr>
          <w:ilvl w:val="0"/>
          <w:numId w:val="0"/>
        </w:numPr>
        <w:rPr>
          <w:highlight w:val="green"/>
        </w:rPr>
      </w:pPr>
      <w:r>
        <w:rPr>
          <w:highlight w:val="green"/>
        </w:rPr>
        <w:t>Prayer to receive Jesus Christ</w:t>
      </w:r>
    </w:p>
    <w:p w14:paraId="3411FD54" w14:textId="77777777" w:rsidR="00224BCE" w:rsidRDefault="00224BCE" w:rsidP="00224BCE">
      <w:pPr>
        <w:pStyle w:val="LessonPara2"/>
      </w:pPr>
      <w:r>
        <w:t>Jesus has more credits than we have deficits.</w:t>
      </w:r>
    </w:p>
    <w:p w14:paraId="3130560F" w14:textId="77777777" w:rsidR="00224BCE" w:rsidRDefault="00224BCE" w:rsidP="00224BCE">
      <w:pPr>
        <w:pStyle w:val="LessonPara2"/>
      </w:pPr>
      <w:r>
        <w:t>Jesus has more forgiveness than we have faults.</w:t>
      </w:r>
    </w:p>
    <w:p w14:paraId="574459C9" w14:textId="77777777" w:rsidR="00570401" w:rsidRDefault="00570401" w:rsidP="0020739E">
      <w:pPr>
        <w:pStyle w:val="Style2"/>
      </w:pPr>
    </w:p>
    <w:p w14:paraId="56828779" w14:textId="77777777" w:rsidR="0020739E" w:rsidRDefault="0020739E" w:rsidP="0020739E">
      <w:pPr>
        <w:pStyle w:val="Style2"/>
        <w:rPr>
          <w:rFonts w:ascii="Times New Roman" w:hAnsi="Times New Roman" w:cs="Times New Roman"/>
        </w:rPr>
      </w:pPr>
    </w:p>
    <w:p w14:paraId="689416AE" w14:textId="77777777" w:rsidR="0020739E" w:rsidRPr="003F7591" w:rsidRDefault="0020739E" w:rsidP="0020739E"/>
    <w:p w14:paraId="59FEEC68" w14:textId="5AF248F6" w:rsidR="00992020" w:rsidRDefault="007603DB" w:rsidP="00EA0909">
      <w:pPr>
        <w:pStyle w:val="LessonPara2"/>
      </w:pPr>
      <w:r>
        <w:t xml:space="preserve">If it’s okay with you, </w:t>
      </w:r>
      <w:r w:rsidR="004B7469">
        <w:t xml:space="preserve">I’d like to take this opportunity </w:t>
      </w:r>
      <w:r w:rsidR="00F2749A">
        <w:t xml:space="preserve">to </w:t>
      </w:r>
      <w:r w:rsidR="007A22D7">
        <w:t>invite</w:t>
      </w:r>
      <w:r w:rsidR="001871C4">
        <w:t xml:space="preserve"> you</w:t>
      </w:r>
      <w:r w:rsidR="00F2749A">
        <w:t xml:space="preserve"> </w:t>
      </w:r>
      <w:r w:rsidR="007C77CF">
        <w:t>to</w:t>
      </w:r>
      <w:r w:rsidR="00F2749A">
        <w:t xml:space="preserve"> follow me in prayer to receive Jesus into your </w:t>
      </w:r>
      <w:r w:rsidR="00370FB2">
        <w:t>heart and into you</w:t>
      </w:r>
      <w:r w:rsidR="006A7436">
        <w:t xml:space="preserve">r </w:t>
      </w:r>
      <w:r w:rsidR="00F2749A">
        <w:t>life</w:t>
      </w:r>
      <w:r w:rsidR="00236EEC">
        <w:t>.</w:t>
      </w:r>
    </w:p>
    <w:p w14:paraId="224BEEB4" w14:textId="56112D95" w:rsidR="004E5D0B" w:rsidRDefault="004E5D0B" w:rsidP="004B3FC0">
      <w:pPr>
        <w:pStyle w:val="LessonPara2"/>
        <w:ind w:left="0" w:firstLine="0"/>
      </w:pPr>
    </w:p>
    <w:p w14:paraId="6EC91492" w14:textId="77777777" w:rsidR="000577E8" w:rsidRDefault="000577E8" w:rsidP="00243AF7">
      <w:pPr>
        <w:pStyle w:val="LessonPara2"/>
      </w:pPr>
    </w:p>
    <w:p w14:paraId="0EC13BAB" w14:textId="117AB452" w:rsidR="00E555FE" w:rsidRPr="00E555FE" w:rsidRDefault="00FA41F1" w:rsidP="00E555FE">
      <w:pPr>
        <w:pStyle w:val="LessonSubTitle"/>
      </w:pPr>
      <w:r>
        <w:t>Article</w:t>
      </w:r>
      <w:r w:rsidR="0034774B">
        <w:t xml:space="preserve"> I</w:t>
      </w:r>
    </w:p>
    <w:p w14:paraId="68875102" w14:textId="6BE56D3F" w:rsidR="007F7EBD" w:rsidRDefault="007F7EBD" w:rsidP="007F7EBD">
      <w:pPr>
        <w:pStyle w:val="LessonOutline4"/>
        <w:shd w:val="clear" w:color="auto" w:fill="D9D9D9" w:themeFill="background1" w:themeFillShade="D9"/>
      </w:pPr>
      <w:r>
        <w:t>What do we know about Jesus Christ</w:t>
      </w:r>
      <w:r w:rsidR="00C15A69">
        <w:t>?</w:t>
      </w:r>
      <w:r>
        <w:t xml:space="preserve"> </w:t>
      </w:r>
    </w:p>
    <w:p w14:paraId="427FEDBD" w14:textId="77777777" w:rsidR="00446BEB" w:rsidRDefault="00446BEB" w:rsidP="003F7591">
      <w:pPr>
        <w:pStyle w:val="LessonPara5"/>
        <w:rPr>
          <w:rFonts w:cs="Times New Roman"/>
        </w:rPr>
      </w:pPr>
    </w:p>
    <w:p w14:paraId="33A5A748" w14:textId="7AAAD56D" w:rsidR="00C33592" w:rsidRDefault="00AD25F5" w:rsidP="00AD25F5">
      <w:pPr>
        <w:pStyle w:val="LessonPara5"/>
        <w:numPr>
          <w:ilvl w:val="5"/>
          <w:numId w:val="2"/>
        </w:numPr>
        <w:rPr>
          <w:rFonts w:cs="Times New Roman"/>
        </w:rPr>
      </w:pPr>
      <w:r>
        <w:rPr>
          <w:rFonts w:cs="Times New Roman"/>
        </w:rPr>
        <w:t>He was born of a virgin</w:t>
      </w:r>
    </w:p>
    <w:p w14:paraId="665F296E" w14:textId="77777777" w:rsidR="00C33592" w:rsidRDefault="00C33592" w:rsidP="003F7591">
      <w:pPr>
        <w:pStyle w:val="LessonPara5"/>
        <w:rPr>
          <w:rFonts w:cs="Times New Roman"/>
        </w:rPr>
      </w:pPr>
    </w:p>
    <w:p w14:paraId="23C3D585" w14:textId="77777777" w:rsidR="002E127D" w:rsidRDefault="002E127D" w:rsidP="002E127D">
      <w:pPr>
        <w:pStyle w:val="LessonVerse"/>
      </w:pPr>
      <w:r>
        <w:t>Matthew 1:23</w:t>
      </w:r>
    </w:p>
    <w:p w14:paraId="4C2E76CB" w14:textId="28DA3CD7" w:rsidR="002E127D" w:rsidRDefault="002E127D" w:rsidP="002E127D">
      <w:pPr>
        <w:pStyle w:val="LessonVerse"/>
      </w:pPr>
      <w:r w:rsidRPr="002E127D">
        <w:t xml:space="preserve">The virgin will be with child and will give birth to a son, and they will call him “Immanuel" - which means, "God with us." </w:t>
      </w:r>
      <w:r w:rsidR="00FF044E">
        <w:t>NIV</w:t>
      </w:r>
    </w:p>
    <w:p w14:paraId="09BB0D25" w14:textId="633E19AD" w:rsidR="00C33592" w:rsidRPr="0076150D" w:rsidRDefault="00F5296B" w:rsidP="0076150D">
      <w:pPr>
        <w:pStyle w:val="LessonPara2"/>
        <w:rPr>
          <w:bCs/>
        </w:rPr>
      </w:pPr>
      <w:r w:rsidRPr="00B50495">
        <w:rPr>
          <w:bCs/>
        </w:rPr>
        <w:t xml:space="preserve">If Jesus had Mary's blood, He would have had normal imperfect human blood. But Jesus’ Blood is pure and </w:t>
      </w:r>
      <w:proofErr w:type="gramStart"/>
      <w:r w:rsidRPr="00B50495">
        <w:rPr>
          <w:bCs/>
        </w:rPr>
        <w:t>spotless;</w:t>
      </w:r>
      <w:proofErr w:type="gramEnd"/>
      <w:r w:rsidRPr="00B50495">
        <w:rPr>
          <w:bCs/>
        </w:rPr>
        <w:t xml:space="preserve"> the Perfect Lamb of God.</w:t>
      </w:r>
    </w:p>
    <w:p w14:paraId="3BBD2169" w14:textId="77777777" w:rsidR="0076150D" w:rsidRDefault="0076150D" w:rsidP="0076150D">
      <w:pPr>
        <w:pStyle w:val="LessonHiddenText"/>
      </w:pPr>
    </w:p>
    <w:p w14:paraId="61B78F63" w14:textId="77777777" w:rsidR="0076150D" w:rsidRDefault="0076150D" w:rsidP="0076150D">
      <w:pPr>
        <w:pStyle w:val="LessonVerse"/>
      </w:pPr>
      <w:r>
        <w:t>Isa 7:14</w:t>
      </w:r>
    </w:p>
    <w:p w14:paraId="5A04A56D" w14:textId="77777777" w:rsidR="0076150D" w:rsidRDefault="0076150D" w:rsidP="0076150D">
      <w:pPr>
        <w:pStyle w:val="LessonVerse"/>
      </w:pPr>
      <w:proofErr w:type="gramStart"/>
      <w:r>
        <w:t>Therefore</w:t>
      </w:r>
      <w:proofErr w:type="gramEnd"/>
      <w:r>
        <w:t xml:space="preserve"> the Lord Himself will give you a </w:t>
      </w:r>
      <w:r w:rsidRPr="00200D0F">
        <w:rPr>
          <w:b/>
          <w:u w:val="single"/>
        </w:rPr>
        <w:t>sign</w:t>
      </w:r>
      <w:r>
        <w:t xml:space="preserve">: Behold, the </w:t>
      </w:r>
      <w:r w:rsidRPr="00200D0F">
        <w:rPr>
          <w:b/>
          <w:bCs/>
        </w:rPr>
        <w:t>virgin</w:t>
      </w:r>
      <w:r>
        <w:t xml:space="preserve"> shall conceive and bear a </w:t>
      </w:r>
      <w:proofErr w:type="gramStart"/>
      <w:r>
        <w:t>Son, and</w:t>
      </w:r>
      <w:proofErr w:type="gramEnd"/>
      <w:r>
        <w:t xml:space="preserve"> shall call His name Immanuel.  </w:t>
      </w:r>
      <w:r w:rsidRPr="00CE3A04">
        <w:rPr>
          <w:i/>
        </w:rPr>
        <w:t>NKJV</w:t>
      </w:r>
    </w:p>
    <w:p w14:paraId="745B8CCA" w14:textId="05BB76FF" w:rsidR="0076150D" w:rsidRPr="007428CA" w:rsidRDefault="0076150D" w:rsidP="007428CA">
      <w:pPr>
        <w:pStyle w:val="LessonPara2"/>
      </w:pPr>
      <w:r>
        <w:t xml:space="preserve">Why is the virgin birth a </w:t>
      </w:r>
      <w:r w:rsidRPr="009A7C7C">
        <w:rPr>
          <w:b/>
          <w:highlight w:val="yellow"/>
          <w:u w:val="single"/>
        </w:rPr>
        <w:t>sign</w:t>
      </w:r>
      <w:r>
        <w:t>?</w:t>
      </w:r>
    </w:p>
    <w:p w14:paraId="773526F0" w14:textId="77777777" w:rsidR="0076150D" w:rsidRDefault="0076150D" w:rsidP="0076150D">
      <w:pPr>
        <w:pStyle w:val="LessonPara2"/>
      </w:pPr>
    </w:p>
    <w:p w14:paraId="4D23B8F4" w14:textId="77777777" w:rsidR="0076150D" w:rsidRDefault="0076150D" w:rsidP="0076150D">
      <w:pPr>
        <w:pStyle w:val="LessonPara5"/>
      </w:pPr>
      <w:r>
        <w:t>Gray's Anatomy:</w:t>
      </w:r>
    </w:p>
    <w:p w14:paraId="6E7B348A" w14:textId="77777777" w:rsidR="0076150D" w:rsidRDefault="0076150D" w:rsidP="0076150D">
      <w:pPr>
        <w:pStyle w:val="LessonHiddenText"/>
      </w:pPr>
      <w:r>
        <w:t xml:space="preserve">a recognized medical authority, states: </w:t>
      </w:r>
    </w:p>
    <w:p w14:paraId="079B926A" w14:textId="77777777" w:rsidR="0076150D" w:rsidRDefault="0076150D" w:rsidP="0076150D">
      <w:pPr>
        <w:pStyle w:val="LessonPara2"/>
      </w:pPr>
      <w:r>
        <w:t xml:space="preserve">One of the </w:t>
      </w:r>
      <w:proofErr w:type="gramStart"/>
      <w:r w:rsidRPr="003F6FAB">
        <w:rPr>
          <w:b/>
          <w:u w:val="single"/>
        </w:rPr>
        <w:t>discovery</w:t>
      </w:r>
      <w:proofErr w:type="gramEnd"/>
      <w:r>
        <w:t xml:space="preserve"> </w:t>
      </w:r>
    </w:p>
    <w:p w14:paraId="764C9EC8" w14:textId="77777777" w:rsidR="0076150D" w:rsidRDefault="0076150D" w:rsidP="0076150D">
      <w:pPr>
        <w:pStyle w:val="LessonPara2"/>
      </w:pPr>
      <w:r>
        <w:t xml:space="preserve">– </w:t>
      </w:r>
      <w:r>
        <w:rPr>
          <w:b/>
          <w:bCs/>
        </w:rPr>
        <w:t>unfolded</w:t>
      </w:r>
      <w:r>
        <w:t xml:space="preserve"> an </w:t>
      </w:r>
      <w:r w:rsidRPr="003F6FAB">
        <w:rPr>
          <w:b/>
        </w:rPr>
        <w:t>astounding</w:t>
      </w:r>
      <w:r>
        <w:t xml:space="preserve"> scientific fact:</w:t>
      </w:r>
    </w:p>
    <w:p w14:paraId="7A983859" w14:textId="77777777" w:rsidR="0076150D" w:rsidRDefault="0076150D" w:rsidP="0076150D">
      <w:pPr>
        <w:pStyle w:val="LessonPara2"/>
      </w:pPr>
    </w:p>
    <w:p w14:paraId="3CB6B966" w14:textId="77777777" w:rsidR="0076150D" w:rsidRDefault="0076150D" w:rsidP="0076150D">
      <w:pPr>
        <w:pStyle w:val="LessonPara7A"/>
      </w:pPr>
      <w:r>
        <w:t>Clip: Villi of the womb</w:t>
      </w:r>
    </w:p>
    <w:p w14:paraId="48F35CB0" w14:textId="60A689EC" w:rsidR="0076150D" w:rsidRDefault="00EF5AA8" w:rsidP="0076150D">
      <w:pPr>
        <w:pStyle w:val="LessonPara2"/>
      </w:pPr>
      <w:r>
        <w:fldChar w:fldCharType="begin"/>
      </w:r>
      <w:r>
        <w:instrText xml:space="preserve"> INCLUDEPICTURE "/Users/joyyee/Library/Group Containers/UBF8T346G9.ms/WebArchiveCopyPasteTempFiles/com.microsoft.Word/ChorionicVillus.png" \* MERGEFORMATINET </w:instrText>
      </w:r>
      <w:r>
        <w:fldChar w:fldCharType="separate"/>
      </w:r>
      <w:r>
        <w:rPr>
          <w:noProof/>
        </w:rPr>
        <w:drawing>
          <wp:inline distT="0" distB="0" distL="0" distR="0" wp14:anchorId="4A61DF9D" wp14:editId="447AA3FA">
            <wp:extent cx="1781908" cy="1484824"/>
            <wp:effectExtent l="0" t="0" r="0" b="1270"/>
            <wp:docPr id="2064179146" name="Picture 1" descr="Chorionic vill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rionic villi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8575" cy="1490380"/>
                    </a:xfrm>
                    <a:prstGeom prst="rect">
                      <a:avLst/>
                    </a:prstGeom>
                    <a:noFill/>
                    <a:ln>
                      <a:noFill/>
                    </a:ln>
                  </pic:spPr>
                </pic:pic>
              </a:graphicData>
            </a:graphic>
          </wp:inline>
        </w:drawing>
      </w:r>
      <w:r>
        <w:fldChar w:fldCharType="end"/>
      </w:r>
    </w:p>
    <w:p w14:paraId="5E58E24D" w14:textId="77777777" w:rsidR="00EF5AA8" w:rsidRDefault="00EF5AA8" w:rsidP="0076150D">
      <w:pPr>
        <w:pStyle w:val="LessonPara2"/>
      </w:pPr>
    </w:p>
    <w:p w14:paraId="14CDF1AC" w14:textId="3F05DD29" w:rsidR="0076150D" w:rsidRPr="002E4C4B" w:rsidRDefault="0076150D" w:rsidP="002E4C4B">
      <w:pPr>
        <w:pStyle w:val="LessonVerse"/>
        <w:shd w:val="clear" w:color="auto" w:fill="D9D9D9" w:themeFill="background1" w:themeFillShade="D9"/>
        <w:rPr>
          <w:b/>
        </w:rPr>
      </w:pPr>
      <w:r>
        <w:t xml:space="preserve">The </w:t>
      </w:r>
      <w:r w:rsidRPr="00EC3EAA">
        <w:t xml:space="preserve">Chorionic villi: Finger like projections that contains capillaries transporting oxygen and nutrients through the </w:t>
      </w:r>
      <w:r w:rsidRPr="00EC3EAA">
        <w:cr/>
        <w:t>umbilical cord. Both t</w:t>
      </w:r>
      <w:r>
        <w:t>he fetus and its mother’s blood</w:t>
      </w:r>
      <w:r w:rsidRPr="00EC3EAA">
        <w:t xml:space="preserve"> </w:t>
      </w:r>
      <w:r w:rsidRPr="00DE3997">
        <w:rPr>
          <w:b/>
        </w:rPr>
        <w:t xml:space="preserve">do not </w:t>
      </w:r>
      <w:proofErr w:type="gramStart"/>
      <w:r w:rsidRPr="00DE3997">
        <w:rPr>
          <w:b/>
        </w:rPr>
        <w:t>intermingle</w:t>
      </w:r>
      <w:r w:rsidRPr="00EC3EAA">
        <w:t>,  being</w:t>
      </w:r>
      <w:proofErr w:type="gramEnd"/>
      <w:r w:rsidRPr="00EC3EAA">
        <w:t xml:space="preserve"> </w:t>
      </w:r>
      <w:r w:rsidRPr="00DE3997">
        <w:rPr>
          <w:b/>
        </w:rPr>
        <w:lastRenderedPageBreak/>
        <w:t>separated</w:t>
      </w:r>
      <w:r w:rsidRPr="00EC3EAA">
        <w:t xml:space="preserve"> from each other by the </w:t>
      </w:r>
      <w:r w:rsidRPr="00EC3EAA">
        <w:cr/>
        <w:t>delicate walls of the villi. Through the blood vessels in the umbilical cord,</w:t>
      </w:r>
      <w:r>
        <w:t xml:space="preserve"> </w:t>
      </w:r>
      <w:r w:rsidRPr="00EC3EAA">
        <w:t xml:space="preserve">the fetus receives all necessary </w:t>
      </w:r>
      <w:r w:rsidRPr="00DE3997">
        <w:rPr>
          <w:b/>
        </w:rPr>
        <w:t>nutrition</w:t>
      </w:r>
      <w:r w:rsidRPr="00EC3EAA">
        <w:t xml:space="preserve"> and </w:t>
      </w:r>
      <w:r w:rsidRPr="00DE3997">
        <w:rPr>
          <w:b/>
        </w:rPr>
        <w:t>oxygen</w:t>
      </w:r>
      <w:r w:rsidRPr="00EC3EAA">
        <w:t xml:space="preserve">. Science and research </w:t>
      </w:r>
      <w:proofErr w:type="gramStart"/>
      <w:r w:rsidRPr="00EC3EAA">
        <w:t>has</w:t>
      </w:r>
      <w:proofErr w:type="gramEnd"/>
      <w:r w:rsidRPr="00EC3EAA">
        <w:t xml:space="preserve"> shown us that the blood of a mother and her unborn child </w:t>
      </w:r>
      <w:r w:rsidRPr="00E96241">
        <w:rPr>
          <w:b/>
        </w:rPr>
        <w:t xml:space="preserve">never mixes, </w:t>
      </w:r>
      <w:r w:rsidRPr="00EC3EAA">
        <w:t xml:space="preserve">and if it </w:t>
      </w:r>
      <w:proofErr w:type="gramStart"/>
      <w:r w:rsidRPr="00EC3EAA">
        <w:t>does,  the</w:t>
      </w:r>
      <w:proofErr w:type="gramEnd"/>
      <w:r w:rsidRPr="00EC3EAA">
        <w:t xml:space="preserve"> mother's blood would raise up an </w:t>
      </w:r>
      <w:r w:rsidRPr="00E96241">
        <w:rPr>
          <w:b/>
        </w:rPr>
        <w:t>immunology</w:t>
      </w:r>
      <w:r w:rsidRPr="00EC3EAA">
        <w:t xml:space="preserve"> protest. The mother will start making so many antibodies </w:t>
      </w:r>
      <w:r w:rsidRPr="00EC3EAA">
        <w:cr/>
        <w:t xml:space="preserve">that she will not be able to carry her baby at all. A mother and her baby have </w:t>
      </w:r>
      <w:r w:rsidRPr="00E96241">
        <w:rPr>
          <w:b/>
        </w:rPr>
        <w:t>TWO distinct blood system.</w:t>
      </w:r>
    </w:p>
    <w:p w14:paraId="757B9E68" w14:textId="77777777" w:rsidR="00392F66" w:rsidRDefault="00392F66" w:rsidP="00392F66">
      <w:pPr>
        <w:pStyle w:val="LessonPara5"/>
        <w:rPr>
          <w:rFonts w:cs="Times New Roman"/>
        </w:rPr>
      </w:pPr>
    </w:p>
    <w:p w14:paraId="637978D4" w14:textId="67A89DF4" w:rsidR="0093263D" w:rsidRDefault="00392F66" w:rsidP="0093263D">
      <w:pPr>
        <w:pStyle w:val="LessonPara5"/>
        <w:numPr>
          <w:ilvl w:val="5"/>
          <w:numId w:val="2"/>
        </w:numPr>
        <w:rPr>
          <w:rFonts w:cs="Times New Roman"/>
        </w:rPr>
      </w:pPr>
      <w:r w:rsidRPr="00392F66">
        <w:rPr>
          <w:rFonts w:cs="Times New Roman"/>
        </w:rPr>
        <w:t>He is Almighty God and Perfect man</w:t>
      </w:r>
    </w:p>
    <w:p w14:paraId="175FEB6F" w14:textId="77777777" w:rsidR="0093263D" w:rsidRPr="0093263D" w:rsidRDefault="0093263D" w:rsidP="004760B0">
      <w:pPr>
        <w:pStyle w:val="LessonPara5"/>
        <w:rPr>
          <w:rFonts w:cs="Times New Roman"/>
        </w:rPr>
      </w:pPr>
    </w:p>
    <w:p w14:paraId="160C4AE9" w14:textId="097EA2EE" w:rsidR="006554CA" w:rsidRDefault="00281BC0" w:rsidP="006554CA">
      <w:pPr>
        <w:pStyle w:val="LessonVerse"/>
      </w:pPr>
      <w:r>
        <w:t>1 Peter 2:22</w:t>
      </w:r>
    </w:p>
    <w:p w14:paraId="0284792D" w14:textId="21169699" w:rsidR="00C832A9" w:rsidRDefault="00B82D8F" w:rsidP="00B82D8F">
      <w:pPr>
        <w:rPr>
          <w:rFonts w:ascii="Arial" w:hAnsi="Arial" w:cs="Arial"/>
          <w:color w:val="800000"/>
          <w:sz w:val="23"/>
          <w:szCs w:val="23"/>
        </w:rPr>
      </w:pPr>
      <w:r w:rsidRPr="00B82D8F">
        <w:rPr>
          <w:rFonts w:ascii="Arial" w:hAnsi="Arial" w:cs="Arial"/>
          <w:color w:val="800000"/>
          <w:sz w:val="23"/>
          <w:szCs w:val="23"/>
        </w:rPr>
        <w:t>He committed no sin, and no deceit was found in his mouth.  NIV</w:t>
      </w:r>
    </w:p>
    <w:p w14:paraId="2B963A65" w14:textId="77777777" w:rsidR="00C832A9" w:rsidRDefault="00C832A9" w:rsidP="00C832A9">
      <w:pPr>
        <w:pStyle w:val="LessonPara2"/>
      </w:pPr>
      <w:r w:rsidRPr="003F6FAB">
        <w:rPr>
          <w:b/>
          <w:u w:val="single"/>
        </w:rPr>
        <w:t>Examined</w:t>
      </w:r>
      <w:r>
        <w:t xml:space="preserve"> 4 days – by religious – rulers – found not guilty – spotless lamb in Passover</w:t>
      </w:r>
    </w:p>
    <w:p w14:paraId="3D4B06AA" w14:textId="77777777" w:rsidR="00C832A9" w:rsidRDefault="00C832A9" w:rsidP="00C832A9">
      <w:pPr>
        <w:pStyle w:val="LessonHiddenText"/>
      </w:pPr>
      <w:r>
        <w:t>Like the lamb – brought into house 4 days</w:t>
      </w:r>
    </w:p>
    <w:p w14:paraId="054F87EC" w14:textId="77777777" w:rsidR="008B40E8" w:rsidRDefault="008B40E8" w:rsidP="00C832A9">
      <w:pPr>
        <w:pStyle w:val="LessonHiddenText"/>
      </w:pPr>
    </w:p>
    <w:p w14:paraId="482B9FBE" w14:textId="2AF5552B" w:rsidR="00A74F1F" w:rsidRDefault="008B40E8" w:rsidP="008B40E8">
      <w:pPr>
        <w:pStyle w:val="LessonPara2"/>
      </w:pPr>
      <w:r>
        <w:t xml:space="preserve">The thing is, there is </w:t>
      </w:r>
      <w:proofErr w:type="gramStart"/>
      <w:r>
        <w:t>no</w:t>
      </w:r>
      <w:proofErr w:type="gramEnd"/>
      <w:r>
        <w:t xml:space="preserve"> once and for all sacrifice. Only Jesus can do it.</w:t>
      </w:r>
    </w:p>
    <w:p w14:paraId="77DD4598" w14:textId="0FD49478" w:rsidR="00A74F1F" w:rsidRDefault="00A74F1F" w:rsidP="00D50E90">
      <w:pPr>
        <w:pStyle w:val="LessonVerse"/>
      </w:pPr>
      <w:r>
        <w:t xml:space="preserve">As </w:t>
      </w:r>
      <w:r w:rsidRPr="009E2076">
        <w:rPr>
          <w:b/>
          <w:u w:val="single"/>
        </w:rPr>
        <w:t>man</w:t>
      </w:r>
      <w:r>
        <w:t xml:space="preserve"> He can die for </w:t>
      </w:r>
      <w:r w:rsidRPr="009E2076">
        <w:rPr>
          <w:b/>
          <w:u w:val="single"/>
        </w:rPr>
        <w:t>man</w:t>
      </w:r>
      <w:r>
        <w:t xml:space="preserve">. As </w:t>
      </w:r>
      <w:r w:rsidRPr="009E2076">
        <w:rPr>
          <w:b/>
          <w:u w:val="single"/>
        </w:rPr>
        <w:t>God</w:t>
      </w:r>
      <w:r>
        <w:t xml:space="preserve">, with infinite value, He could die for </w:t>
      </w:r>
      <w:r w:rsidRPr="009E2076">
        <w:rPr>
          <w:b/>
          <w:u w:val="single"/>
        </w:rPr>
        <w:t>all</w:t>
      </w:r>
      <w:r>
        <w:t xml:space="preserve"> men. </w:t>
      </w:r>
    </w:p>
    <w:p w14:paraId="7EC3E2C2" w14:textId="77777777" w:rsidR="00A74F1F" w:rsidRDefault="00A74F1F" w:rsidP="00A74F1F">
      <w:pPr>
        <w:pStyle w:val="LessonPara2"/>
      </w:pPr>
    </w:p>
    <w:p w14:paraId="3BDF2722" w14:textId="77777777" w:rsidR="00A74F1F" w:rsidRDefault="00A74F1F" w:rsidP="00A74F1F">
      <w:pPr>
        <w:pStyle w:val="LessonPara2"/>
      </w:pPr>
      <w:r>
        <w:t xml:space="preserve">The </w:t>
      </w:r>
      <w:r w:rsidRPr="009E2076">
        <w:rPr>
          <w:b/>
          <w:highlight w:val="yellow"/>
          <w:u w:val="single"/>
        </w:rPr>
        <w:t>superlative</w:t>
      </w:r>
      <w:r w:rsidRPr="009E2076">
        <w:rPr>
          <w:highlight w:val="yellow"/>
        </w:rPr>
        <w:t xml:space="preserve"> value</w:t>
      </w:r>
      <w:r>
        <w:t xml:space="preserve"> of Christ is more than sufficient to cover the sins of all men. In fact, it is overpaid!</w:t>
      </w:r>
    </w:p>
    <w:p w14:paraId="7AED2A86" w14:textId="77777777" w:rsidR="00A74F1F" w:rsidRDefault="00A74F1F" w:rsidP="00A74F1F">
      <w:pPr>
        <w:pStyle w:val="Style2"/>
      </w:pPr>
      <w:r>
        <w:t xml:space="preserve">Superlative value of the One – more than enough – pay for all sins  </w:t>
      </w:r>
    </w:p>
    <w:p w14:paraId="77855B73" w14:textId="77777777" w:rsidR="00A74F1F" w:rsidRDefault="00A74F1F" w:rsidP="00A74F1F">
      <w:pPr>
        <w:pStyle w:val="LessonPara2"/>
      </w:pPr>
    </w:p>
    <w:p w14:paraId="521245E2" w14:textId="77777777" w:rsidR="00A74F1F" w:rsidRDefault="00A74F1F" w:rsidP="00A74F1F">
      <w:pPr>
        <w:pStyle w:val="ContentsTitle"/>
      </w:pPr>
      <w:r>
        <w:t xml:space="preserve">He didn’t come to give more laws, merely as a teacher or prophet. He came to be our </w:t>
      </w:r>
      <w:r w:rsidRPr="00A9245C">
        <w:rPr>
          <w:u w:val="single"/>
        </w:rPr>
        <w:t>Savior</w:t>
      </w:r>
      <w:r>
        <w:t xml:space="preserve">. </w:t>
      </w:r>
    </w:p>
    <w:p w14:paraId="6CBA751C" w14:textId="77777777" w:rsidR="00A74F1F" w:rsidRDefault="00A74F1F" w:rsidP="00C832A9">
      <w:pPr>
        <w:pStyle w:val="Style1"/>
      </w:pPr>
    </w:p>
    <w:p w14:paraId="2413EF23" w14:textId="77777777" w:rsidR="00C832A9" w:rsidRDefault="00C832A9" w:rsidP="00C832A9">
      <w:pPr>
        <w:pStyle w:val="LessonVerse"/>
      </w:pPr>
      <w:r>
        <w:t xml:space="preserve">1 Pet 2:22    </w:t>
      </w:r>
    </w:p>
    <w:p w14:paraId="2BC9DEF8" w14:textId="77777777" w:rsidR="00C832A9" w:rsidRDefault="00C832A9" w:rsidP="00C832A9">
      <w:pPr>
        <w:pStyle w:val="LessonVerse"/>
        <w:rPr>
          <w:i/>
          <w:iCs/>
        </w:rPr>
      </w:pPr>
      <w:r>
        <w:t xml:space="preserve">He committed </w:t>
      </w:r>
      <w:r w:rsidRPr="003F6FAB">
        <w:rPr>
          <w:b/>
          <w:u w:val="single"/>
        </w:rPr>
        <w:t>no sin</w:t>
      </w:r>
      <w:r>
        <w:t xml:space="preserve">, and no deceit was found in his mouth.  </w:t>
      </w:r>
      <w:r>
        <w:rPr>
          <w:i/>
          <w:iCs/>
        </w:rPr>
        <w:t>NIV</w:t>
      </w:r>
    </w:p>
    <w:p w14:paraId="7A7BA4FC" w14:textId="77777777" w:rsidR="00C832A9" w:rsidRDefault="00C832A9" w:rsidP="00C832A9">
      <w:pPr>
        <w:pStyle w:val="LessonVerse"/>
        <w:rPr>
          <w:rFonts w:ascii="Times New Roman" w:hAnsi="Times New Roman" w:cs="Times New Roman"/>
        </w:rPr>
      </w:pPr>
    </w:p>
    <w:p w14:paraId="74755007" w14:textId="77777777" w:rsidR="00C832A9" w:rsidRDefault="00C832A9" w:rsidP="00C832A9">
      <w:pPr>
        <w:pStyle w:val="LessonPara2"/>
      </w:pPr>
      <w:r w:rsidRPr="002215C3">
        <w:rPr>
          <w:b/>
          <w:highlight w:val="yellow"/>
          <w:u w:val="single"/>
        </w:rPr>
        <w:t>Practical</w:t>
      </w:r>
      <w:r w:rsidRPr="002215C3">
        <w:rPr>
          <w:highlight w:val="yellow"/>
        </w:rPr>
        <w:t xml:space="preserve"> application</w:t>
      </w:r>
      <w:r>
        <w:t>:</w:t>
      </w:r>
    </w:p>
    <w:p w14:paraId="538C1FBE" w14:textId="77777777" w:rsidR="00C832A9" w:rsidRDefault="00C832A9" w:rsidP="00C832A9">
      <w:pPr>
        <w:pStyle w:val="LessonVerse"/>
      </w:pPr>
      <w:r>
        <w:t xml:space="preserve">Heb 4:15-16 </w:t>
      </w:r>
    </w:p>
    <w:p w14:paraId="41AA97F6" w14:textId="77777777" w:rsidR="00C832A9" w:rsidRDefault="00C832A9" w:rsidP="00C832A9">
      <w:pPr>
        <w:pStyle w:val="LessonVerse"/>
      </w:pPr>
      <w:r>
        <w:t xml:space="preserve">This High Priest of ours </w:t>
      </w:r>
      <w:r w:rsidRPr="005D3F32">
        <w:rPr>
          <w:b/>
          <w:u w:val="single"/>
        </w:rPr>
        <w:t>understands</w:t>
      </w:r>
      <w:r>
        <w:t xml:space="preserve"> our weaknesses, for he faced </w:t>
      </w:r>
      <w:proofErr w:type="gramStart"/>
      <w:r>
        <w:t>all of</w:t>
      </w:r>
      <w:proofErr w:type="gramEnd"/>
      <w:r>
        <w:t xml:space="preserve"> the same </w:t>
      </w:r>
      <w:proofErr w:type="spellStart"/>
      <w:r>
        <w:t>testings</w:t>
      </w:r>
      <w:proofErr w:type="spellEnd"/>
      <w:r>
        <w:t xml:space="preserve"> we do, yet he did not sin.</w:t>
      </w:r>
    </w:p>
    <w:p w14:paraId="5F49C1A2" w14:textId="05FEF556" w:rsidR="00C832A9" w:rsidRDefault="00C832A9" w:rsidP="00C832A9">
      <w:pPr>
        <w:pStyle w:val="LessonVerse"/>
      </w:pPr>
      <w:r>
        <w:t xml:space="preserve"> </w:t>
      </w:r>
      <w:r>
        <w:rPr>
          <w:vertAlign w:val="superscript"/>
        </w:rPr>
        <w:t>16</w:t>
      </w:r>
      <w:r>
        <w:t xml:space="preserve">So let us come boldly to the throne of our gracious God. There we will </w:t>
      </w:r>
      <w:r w:rsidRPr="005D3F32">
        <w:rPr>
          <w:b/>
          <w:u w:val="single"/>
        </w:rPr>
        <w:t>receive</w:t>
      </w:r>
      <w:r>
        <w:t xml:space="preserve"> his mercy, and we will find grace to help us when we need it most.  </w:t>
      </w:r>
    </w:p>
    <w:p w14:paraId="57F09EC5" w14:textId="77777777" w:rsidR="00E53626" w:rsidRDefault="00E53626" w:rsidP="00E53626">
      <w:pPr>
        <w:pStyle w:val="LessonPara5"/>
        <w:rPr>
          <w:rFonts w:cs="Times New Roman"/>
        </w:rPr>
      </w:pPr>
    </w:p>
    <w:p w14:paraId="4507DCC8" w14:textId="3AD252BB" w:rsidR="00E53626" w:rsidRDefault="00E53626" w:rsidP="00E53626">
      <w:pPr>
        <w:pStyle w:val="LessonPara5"/>
        <w:numPr>
          <w:ilvl w:val="5"/>
          <w:numId w:val="2"/>
        </w:numPr>
        <w:rPr>
          <w:rFonts w:cs="Times New Roman"/>
        </w:rPr>
      </w:pPr>
      <w:r w:rsidRPr="00392F66">
        <w:rPr>
          <w:rFonts w:cs="Times New Roman"/>
        </w:rPr>
        <w:t xml:space="preserve">He </w:t>
      </w:r>
      <w:r>
        <w:rPr>
          <w:rFonts w:cs="Times New Roman"/>
        </w:rPr>
        <w:t>works supernatural miracles</w:t>
      </w:r>
    </w:p>
    <w:p w14:paraId="7A2426C7" w14:textId="77777777" w:rsidR="00E53626" w:rsidRPr="00B82D8F" w:rsidRDefault="00E53626" w:rsidP="00B82D8F">
      <w:pPr>
        <w:rPr>
          <w:rFonts w:ascii="Arial" w:hAnsi="Arial" w:cs="Arial"/>
          <w:color w:val="800000"/>
          <w:sz w:val="23"/>
          <w:szCs w:val="23"/>
        </w:rPr>
      </w:pPr>
    </w:p>
    <w:p w14:paraId="0FFB7E78" w14:textId="77777777" w:rsidR="003F7591" w:rsidRDefault="003F7591" w:rsidP="003F7591">
      <w:pPr>
        <w:pStyle w:val="LessonVerse"/>
      </w:pPr>
      <w:r>
        <w:t>Matt 8:27    Winds obeyed Him</w:t>
      </w:r>
    </w:p>
    <w:p w14:paraId="3E2F6FAD" w14:textId="77777777" w:rsidR="003F7591" w:rsidRDefault="003F7591" w:rsidP="003F7591">
      <w:pPr>
        <w:pStyle w:val="LessonPara1"/>
        <w:rPr>
          <w:rFonts w:ascii="Times New Roman" w:hAnsi="Times New Roman" w:cs="Times New Roman"/>
        </w:rPr>
      </w:pPr>
      <w:r>
        <w:t xml:space="preserve">The men were amazed and asked, "What kind of man is this? Even the winds and the waves obey him!"  </w:t>
      </w:r>
      <w:r>
        <w:rPr>
          <w:i/>
          <w:iCs/>
        </w:rPr>
        <w:t>NIV</w:t>
      </w:r>
    </w:p>
    <w:p w14:paraId="3CDC0E86" w14:textId="77777777" w:rsidR="003F7591" w:rsidRDefault="003F7591" w:rsidP="003F7591">
      <w:pPr>
        <w:pStyle w:val="LessonVerse"/>
        <w:spacing w:line="200" w:lineRule="exact"/>
        <w:rPr>
          <w:rFonts w:ascii="Times New Roman" w:hAnsi="Times New Roman" w:cs="Times New Roman"/>
        </w:rPr>
      </w:pPr>
    </w:p>
    <w:p w14:paraId="6125F9E1" w14:textId="77777777" w:rsidR="003F7591" w:rsidRDefault="003F7591" w:rsidP="003F7591">
      <w:pPr>
        <w:pStyle w:val="LessonVerse"/>
      </w:pPr>
      <w:r>
        <w:t>Luke 7:22   Blind see, lame walk, deaf hear, poor hears good news …</w:t>
      </w:r>
    </w:p>
    <w:p w14:paraId="08F0065B" w14:textId="77777777" w:rsidR="003F7591" w:rsidRDefault="003F7591" w:rsidP="003F7591">
      <w:pPr>
        <w:pStyle w:val="LessonPara1"/>
      </w:pPr>
      <w:r>
        <w:t xml:space="preserve">Go and tell the things you have seen and </w:t>
      </w:r>
      <w:proofErr w:type="gramStart"/>
      <w:r>
        <w:t>heard:</w:t>
      </w:r>
      <w:proofErr w:type="gramEnd"/>
      <w:r>
        <w:t xml:space="preserve"> that the </w:t>
      </w:r>
      <w:r>
        <w:rPr>
          <w:b/>
          <w:bCs/>
        </w:rPr>
        <w:t>blind</w:t>
      </w:r>
      <w:r>
        <w:t xml:space="preserve"> </w:t>
      </w:r>
      <w:r>
        <w:rPr>
          <w:b/>
          <w:bCs/>
        </w:rPr>
        <w:t>see</w:t>
      </w:r>
      <w:r>
        <w:t xml:space="preserve">, the </w:t>
      </w:r>
      <w:r>
        <w:rPr>
          <w:b/>
          <w:bCs/>
        </w:rPr>
        <w:t>lame</w:t>
      </w:r>
      <w:r>
        <w:t xml:space="preserve"> </w:t>
      </w:r>
      <w:r>
        <w:rPr>
          <w:b/>
          <w:bCs/>
        </w:rPr>
        <w:t>walk</w:t>
      </w:r>
      <w:r>
        <w:t xml:space="preserve">, the lepers are cleansed, the </w:t>
      </w:r>
      <w:r>
        <w:rPr>
          <w:b/>
          <w:bCs/>
        </w:rPr>
        <w:t>deaf</w:t>
      </w:r>
      <w:r>
        <w:t xml:space="preserve"> </w:t>
      </w:r>
      <w:r>
        <w:rPr>
          <w:b/>
          <w:bCs/>
        </w:rPr>
        <w:t>hear</w:t>
      </w:r>
      <w:r>
        <w:t xml:space="preserve">, the </w:t>
      </w:r>
      <w:r>
        <w:rPr>
          <w:b/>
          <w:bCs/>
        </w:rPr>
        <w:t>dead</w:t>
      </w:r>
      <w:r>
        <w:t xml:space="preserve"> are </w:t>
      </w:r>
      <w:r>
        <w:rPr>
          <w:b/>
          <w:bCs/>
        </w:rPr>
        <w:t>raised</w:t>
      </w:r>
      <w:r>
        <w:t xml:space="preserve">, the </w:t>
      </w:r>
      <w:r>
        <w:rPr>
          <w:b/>
          <w:bCs/>
        </w:rPr>
        <w:t>poor</w:t>
      </w:r>
      <w:r>
        <w:t xml:space="preserve"> have the </w:t>
      </w:r>
      <w:r>
        <w:rPr>
          <w:b/>
          <w:bCs/>
        </w:rPr>
        <w:t>Good</w:t>
      </w:r>
      <w:r>
        <w:t xml:space="preserve"> </w:t>
      </w:r>
      <w:r>
        <w:rPr>
          <w:b/>
          <w:bCs/>
        </w:rPr>
        <w:t>News</w:t>
      </w:r>
      <w:r>
        <w:t xml:space="preserve"> preached to them. </w:t>
      </w:r>
    </w:p>
    <w:p w14:paraId="7B308DD2" w14:textId="77777777" w:rsidR="003F7591" w:rsidRDefault="003F7591" w:rsidP="003F7591">
      <w:pPr>
        <w:pStyle w:val="LessonVerse"/>
      </w:pPr>
    </w:p>
    <w:p w14:paraId="10BDBD68" w14:textId="77777777" w:rsidR="003F7591" w:rsidRDefault="003F7591" w:rsidP="003F7591">
      <w:pPr>
        <w:pStyle w:val="LessonVerse"/>
      </w:pPr>
      <w:r>
        <w:t>John 11:38-44   Lazarus raised</w:t>
      </w:r>
    </w:p>
    <w:p w14:paraId="1E86FA0B" w14:textId="433D3AA6" w:rsidR="000535D7" w:rsidRDefault="003F7591" w:rsidP="00354C4B">
      <w:pPr>
        <w:pStyle w:val="LessonPara1"/>
        <w:rPr>
          <w:b/>
          <w:highlight w:val="yellow"/>
          <w:u w:val="single"/>
        </w:rPr>
      </w:pPr>
      <w:r>
        <w:t xml:space="preserve">Lazarus was raised from death. </w:t>
      </w:r>
    </w:p>
    <w:p w14:paraId="15C07F8E" w14:textId="3908B7FB" w:rsidR="00DD1466" w:rsidRDefault="00DD1466" w:rsidP="00DD1466">
      <w:pPr>
        <w:pStyle w:val="LessonPara2"/>
      </w:pPr>
      <w:r w:rsidRPr="00FA5BDE">
        <w:rPr>
          <w:b/>
          <w:highlight w:val="yellow"/>
          <w:u w:val="single"/>
        </w:rPr>
        <w:t>Practical</w:t>
      </w:r>
      <w:r w:rsidRPr="00FA5BDE">
        <w:rPr>
          <w:highlight w:val="yellow"/>
        </w:rPr>
        <w:t xml:space="preserve"> </w:t>
      </w:r>
      <w:r w:rsidRPr="00FA5BDE">
        <w:rPr>
          <w:b/>
          <w:highlight w:val="yellow"/>
        </w:rPr>
        <w:t>app</w:t>
      </w:r>
      <w:r w:rsidRPr="00372EE4">
        <w:rPr>
          <w:b/>
          <w:highlight w:val="yellow"/>
        </w:rPr>
        <w:t>l</w:t>
      </w:r>
      <w:r w:rsidR="00372EE4" w:rsidRPr="00372EE4">
        <w:rPr>
          <w:b/>
          <w:highlight w:val="yellow"/>
        </w:rPr>
        <w:t>ication</w:t>
      </w:r>
      <w:r>
        <w:t xml:space="preserve"> – wants to take you </w:t>
      </w:r>
      <w:r w:rsidRPr="004E64CD">
        <w:rPr>
          <w:highlight w:val="yellow"/>
          <w:u w:val="single"/>
        </w:rPr>
        <w:t>beyond</w:t>
      </w:r>
      <w:r>
        <w:t xml:space="preserve"> the natural – business</w:t>
      </w:r>
    </w:p>
    <w:p w14:paraId="73624B10" w14:textId="6183F94E" w:rsidR="00DD1466" w:rsidRDefault="00DD1466" w:rsidP="008A3D62">
      <w:pPr>
        <w:pStyle w:val="LessonPara2"/>
      </w:pPr>
      <w:r>
        <w:t>Ask God size</w:t>
      </w:r>
      <w:r w:rsidR="008A3D62">
        <w:t>d</w:t>
      </w:r>
      <w:r>
        <w:t xml:space="preserve"> </w:t>
      </w:r>
      <w:r w:rsidR="008A3D62">
        <w:t>prayers</w:t>
      </w:r>
    </w:p>
    <w:p w14:paraId="143AA592" w14:textId="77777777" w:rsidR="00433F14" w:rsidRDefault="00433F14" w:rsidP="00FA5BDE">
      <w:pPr>
        <w:pStyle w:val="LessonHiddenText"/>
      </w:pPr>
    </w:p>
    <w:p w14:paraId="0ABAD78A" w14:textId="1B6C0CC8" w:rsidR="002C79A6" w:rsidRPr="000A56C1" w:rsidRDefault="00B400AB" w:rsidP="002C79A6">
      <w:pPr>
        <w:pStyle w:val="LessonPara5"/>
        <w:numPr>
          <w:ilvl w:val="5"/>
          <w:numId w:val="2"/>
        </w:numPr>
      </w:pPr>
      <w:r w:rsidRPr="00392F66">
        <w:rPr>
          <w:rFonts w:cs="Times New Roman"/>
        </w:rPr>
        <w:t xml:space="preserve">He </w:t>
      </w:r>
      <w:r w:rsidR="002C79A6">
        <w:rPr>
          <w:rFonts w:cs="Times New Roman"/>
        </w:rPr>
        <w:t>is the perfect sacrifice for our sins</w:t>
      </w:r>
    </w:p>
    <w:p w14:paraId="03D16768" w14:textId="77777777" w:rsidR="00640B58" w:rsidRDefault="00640B58" w:rsidP="00EC4723">
      <w:pPr>
        <w:pStyle w:val="LessonVerse"/>
        <w:ind w:firstLine="0"/>
      </w:pPr>
    </w:p>
    <w:p w14:paraId="3FF2E06D" w14:textId="77777777" w:rsidR="00226823" w:rsidRDefault="00226823" w:rsidP="00226823">
      <w:pPr>
        <w:pStyle w:val="LessonVerse"/>
      </w:pPr>
      <w:r>
        <w:t>1 Peter 3:18</w:t>
      </w:r>
    </w:p>
    <w:p w14:paraId="72B355FB" w14:textId="6B8D0F65" w:rsidR="00226823" w:rsidRDefault="00226823" w:rsidP="00226823">
      <w:pPr>
        <w:pStyle w:val="LessonVerse"/>
      </w:pPr>
      <w:r>
        <w:t xml:space="preserve">For Christ also suffered once for sins, the righteous for the unrighteous, to bring you to God. He was put to </w:t>
      </w:r>
      <w:r>
        <w:lastRenderedPageBreak/>
        <w:t>death in the body but made alive in the Spirit.</w:t>
      </w:r>
      <w:r w:rsidR="00945A9A">
        <w:t xml:space="preserve"> ESV</w:t>
      </w:r>
    </w:p>
    <w:p w14:paraId="702F3A3B" w14:textId="77777777" w:rsidR="00607012" w:rsidRPr="002C79A6" w:rsidRDefault="00607012" w:rsidP="000A56C1">
      <w:pPr>
        <w:pStyle w:val="LessonPara5"/>
      </w:pPr>
    </w:p>
    <w:p w14:paraId="1127A261" w14:textId="3065F3A9" w:rsidR="002C79A6" w:rsidRPr="002C79A6" w:rsidRDefault="000A56C1" w:rsidP="002C79A6">
      <w:pPr>
        <w:pStyle w:val="LessonPara5"/>
        <w:numPr>
          <w:ilvl w:val="5"/>
          <w:numId w:val="2"/>
        </w:numPr>
      </w:pPr>
      <w:r>
        <w:rPr>
          <w:rFonts w:cs="Times New Roman"/>
        </w:rPr>
        <w:t>He rose from the dead</w:t>
      </w:r>
    </w:p>
    <w:p w14:paraId="264A2D79" w14:textId="77777777" w:rsidR="00705B59" w:rsidRDefault="00705B59" w:rsidP="002557F5">
      <w:pPr>
        <w:pStyle w:val="LessonVerse"/>
        <w:ind w:firstLine="0"/>
      </w:pPr>
    </w:p>
    <w:p w14:paraId="22B3BF03" w14:textId="36062F1D" w:rsidR="002557F5" w:rsidRDefault="002557F5" w:rsidP="002557F5">
      <w:pPr>
        <w:pStyle w:val="LessonVerse"/>
        <w:ind w:firstLine="0"/>
      </w:pPr>
      <w:r>
        <w:t>John 11:25</w:t>
      </w:r>
    </w:p>
    <w:p w14:paraId="59EC6559" w14:textId="64B3ADC1" w:rsidR="002557F5" w:rsidRDefault="002557F5" w:rsidP="002557F5">
      <w:pPr>
        <w:pStyle w:val="LessonVerse"/>
      </w:pPr>
      <w:r>
        <w:t xml:space="preserve"> Jesus said to her, “I am the resurrection and the life. The one who believes in me will live, even though they </w:t>
      </w:r>
      <w:proofErr w:type="gramStart"/>
      <w:r>
        <w:t>die;</w:t>
      </w:r>
      <w:proofErr w:type="gramEnd"/>
      <w:r>
        <w:t xml:space="preserve"> NIV</w:t>
      </w:r>
    </w:p>
    <w:p w14:paraId="522B2EEF" w14:textId="77777777" w:rsidR="002557F5" w:rsidRDefault="002557F5" w:rsidP="003F7591">
      <w:pPr>
        <w:pStyle w:val="LessonVerse"/>
      </w:pPr>
    </w:p>
    <w:p w14:paraId="72643579" w14:textId="6B23F47B" w:rsidR="003F7591" w:rsidRDefault="002557F5" w:rsidP="003F7591">
      <w:pPr>
        <w:pStyle w:val="LessonVerse"/>
      </w:pPr>
      <w:r>
        <w:t xml:space="preserve">1 </w:t>
      </w:r>
      <w:r w:rsidR="003F7591">
        <w:t>Cor 15:5-</w:t>
      </w:r>
      <w:proofErr w:type="gramStart"/>
      <w:r w:rsidR="003F7591">
        <w:t xml:space="preserve">8  </w:t>
      </w:r>
      <w:r w:rsidR="003F7591" w:rsidRPr="00FA5BDE">
        <w:rPr>
          <w:b/>
          <w:u w:val="single"/>
        </w:rPr>
        <w:t>Appeared</w:t>
      </w:r>
      <w:proofErr w:type="gramEnd"/>
      <w:r w:rsidR="003F7591">
        <w:t xml:space="preserve"> to over </w:t>
      </w:r>
      <w:r w:rsidR="003F7591" w:rsidRPr="00FA5BDE">
        <w:rPr>
          <w:b/>
        </w:rPr>
        <w:t>500</w:t>
      </w:r>
      <w:r w:rsidR="003F7591">
        <w:t xml:space="preserve"> disciples</w:t>
      </w:r>
      <w:r w:rsidR="00FA5BDE">
        <w:t xml:space="preserve"> at the </w:t>
      </w:r>
      <w:r w:rsidR="00FA5BDE" w:rsidRPr="00FA5BDE">
        <w:rPr>
          <w:b/>
        </w:rPr>
        <w:t>same</w:t>
      </w:r>
      <w:r w:rsidR="00FA5BDE">
        <w:t xml:space="preserve"> time</w:t>
      </w:r>
    </w:p>
    <w:p w14:paraId="09645EAB" w14:textId="77777777" w:rsidR="003F7591" w:rsidRDefault="003F7591" w:rsidP="003F7591">
      <w:pPr>
        <w:pStyle w:val="LessonPara1"/>
        <w:rPr>
          <w:rFonts w:ascii="Times New Roman" w:hAnsi="Times New Roman" w:cs="Times New Roman"/>
        </w:rPr>
      </w:pPr>
      <w:r>
        <w:t xml:space="preserve">…  and that he appeared to Peter, and then to the Twelve. </w:t>
      </w:r>
      <w:r>
        <w:rPr>
          <w:vertAlign w:val="superscript"/>
        </w:rPr>
        <w:t>6</w:t>
      </w:r>
      <w:r>
        <w:t xml:space="preserve">After that, he appeared to more than five hundred of the brothers at the same time, most of whom are still living, though some have fallen asleep. </w:t>
      </w:r>
      <w:r>
        <w:rPr>
          <w:vertAlign w:val="superscript"/>
        </w:rPr>
        <w:t>7</w:t>
      </w:r>
      <w:r>
        <w:t xml:space="preserve">Then he appeared to James, then to all the apostles, </w:t>
      </w:r>
      <w:r>
        <w:rPr>
          <w:vertAlign w:val="superscript"/>
        </w:rPr>
        <w:t>8</w:t>
      </w:r>
      <w:r>
        <w:t xml:space="preserve">and last of all he appeared to me also, as to one abnormally born.  </w:t>
      </w:r>
      <w:r>
        <w:rPr>
          <w:i/>
          <w:iCs/>
        </w:rPr>
        <w:t>NIV</w:t>
      </w:r>
    </w:p>
    <w:p w14:paraId="7DF42FA2" w14:textId="77777777" w:rsidR="00C244A6" w:rsidRDefault="00C244A6" w:rsidP="00C244A6">
      <w:pPr>
        <w:pStyle w:val="LessonHiddenText"/>
        <w:ind w:left="0" w:firstLine="0"/>
      </w:pPr>
    </w:p>
    <w:p w14:paraId="1BD445C0" w14:textId="20FADDCC" w:rsidR="00C244A6" w:rsidRPr="000A56C1" w:rsidRDefault="00C244A6" w:rsidP="00C244A6">
      <w:pPr>
        <w:pStyle w:val="LessonPara5"/>
        <w:numPr>
          <w:ilvl w:val="5"/>
          <w:numId w:val="2"/>
        </w:numPr>
      </w:pPr>
      <w:r w:rsidRPr="00392F66">
        <w:rPr>
          <w:rFonts w:cs="Times New Roman"/>
        </w:rPr>
        <w:t xml:space="preserve">He </w:t>
      </w:r>
      <w:r w:rsidR="00B26BEC">
        <w:rPr>
          <w:rFonts w:cs="Times New Roman"/>
        </w:rPr>
        <w:t>gives us new life</w:t>
      </w:r>
    </w:p>
    <w:p w14:paraId="39849FCE" w14:textId="77777777" w:rsidR="00C244A6" w:rsidRDefault="00C244A6" w:rsidP="00C244A6">
      <w:pPr>
        <w:pStyle w:val="LessonPara5"/>
      </w:pPr>
    </w:p>
    <w:p w14:paraId="410A3BDA" w14:textId="7A2F8CD5" w:rsidR="00672CA3" w:rsidRDefault="00672CA3" w:rsidP="00672CA3">
      <w:pPr>
        <w:pStyle w:val="LessonVerse"/>
        <w:spacing w:line="200" w:lineRule="exact"/>
      </w:pPr>
      <w:r>
        <w:t>1 Corinthians 5:17</w:t>
      </w:r>
    </w:p>
    <w:p w14:paraId="3A22FC13" w14:textId="77777777" w:rsidR="00672CA3" w:rsidRDefault="00672CA3" w:rsidP="00672CA3">
      <w:pPr>
        <w:pStyle w:val="LessonVerse"/>
        <w:spacing w:line="200" w:lineRule="exact"/>
      </w:pPr>
      <w:r>
        <w:t>Therefore, if anyone is in Christ, the new creation has come: The old has gone, the new is here!</w:t>
      </w:r>
    </w:p>
    <w:p w14:paraId="2F94F46C" w14:textId="77777777" w:rsidR="002E21F0" w:rsidRDefault="002E21F0" w:rsidP="002E21F0">
      <w:pPr>
        <w:pStyle w:val="LessonHiddenText"/>
        <w:ind w:left="0" w:firstLine="0"/>
      </w:pPr>
    </w:p>
    <w:p w14:paraId="3EAA98C5" w14:textId="67CA87F0" w:rsidR="00357BA8" w:rsidRDefault="002E21F0" w:rsidP="002E21F0">
      <w:pPr>
        <w:pStyle w:val="LessonPara5"/>
        <w:numPr>
          <w:ilvl w:val="5"/>
          <w:numId w:val="2"/>
        </w:numPr>
      </w:pPr>
      <w:r w:rsidRPr="00392F66">
        <w:rPr>
          <w:rFonts w:cs="Times New Roman"/>
        </w:rPr>
        <w:t xml:space="preserve">He </w:t>
      </w:r>
      <w:r>
        <w:rPr>
          <w:rFonts w:cs="Times New Roman"/>
        </w:rPr>
        <w:t>is unique and has an astounding impact in history</w:t>
      </w:r>
    </w:p>
    <w:p w14:paraId="3B12748F" w14:textId="77777777" w:rsidR="005512E3" w:rsidRDefault="005512E3" w:rsidP="005512E3">
      <w:pPr>
        <w:pStyle w:val="LessonPara5"/>
      </w:pPr>
    </w:p>
    <w:p w14:paraId="6F481ED7" w14:textId="77777777" w:rsidR="00680D44" w:rsidRDefault="00680D44" w:rsidP="00680D44">
      <w:pPr>
        <w:pStyle w:val="LessonVerse"/>
      </w:pPr>
      <w:r>
        <w:t xml:space="preserve">Col 1:16-17   </w:t>
      </w:r>
    </w:p>
    <w:p w14:paraId="3CD3FE64" w14:textId="77777777" w:rsidR="00680D44" w:rsidRPr="007D0978" w:rsidRDefault="00680D44" w:rsidP="00680D44">
      <w:pPr>
        <w:pStyle w:val="LessonVerse"/>
      </w:pPr>
      <w:r w:rsidRPr="00CE3A04">
        <w:rPr>
          <w:vertAlign w:val="superscript"/>
        </w:rPr>
        <w:t>17</w:t>
      </w:r>
      <w:r>
        <w:t xml:space="preserve">He is before all things, and in him all things hold together.  </w:t>
      </w:r>
      <w:r w:rsidRPr="00CE3A04">
        <w:rPr>
          <w:i/>
        </w:rPr>
        <w:t>NIV</w:t>
      </w:r>
    </w:p>
    <w:p w14:paraId="2BD3058A" w14:textId="77777777" w:rsidR="00680D44" w:rsidRDefault="00680D44" w:rsidP="00680D44">
      <w:pPr>
        <w:pStyle w:val="LessonPara2"/>
      </w:pPr>
      <w:r w:rsidRPr="005B1355">
        <w:rPr>
          <w:b/>
          <w:u w:val="single"/>
        </w:rPr>
        <w:t>Cultic</w:t>
      </w:r>
      <w:r>
        <w:t xml:space="preserve"> leaders can claim all kinds of thing</w:t>
      </w:r>
    </w:p>
    <w:p w14:paraId="59885659" w14:textId="77777777" w:rsidR="00680D44" w:rsidRDefault="00680D44" w:rsidP="00680D44">
      <w:pPr>
        <w:pStyle w:val="LessonHiddenText"/>
      </w:pPr>
      <w:r>
        <w:t>Jesus Christ</w:t>
      </w:r>
    </w:p>
    <w:p w14:paraId="5E657EA7" w14:textId="77777777" w:rsidR="00680D44" w:rsidRDefault="00680D44" w:rsidP="00680D44">
      <w:pPr>
        <w:pStyle w:val="LessonHiddenText"/>
      </w:pPr>
      <w:r>
        <w:t xml:space="preserve">Holy Spirit </w:t>
      </w:r>
    </w:p>
    <w:p w14:paraId="76B8C334" w14:textId="77777777" w:rsidR="00680D44" w:rsidRDefault="00680D44" w:rsidP="00680D44">
      <w:pPr>
        <w:pStyle w:val="LessonHiddenText"/>
      </w:pPr>
      <w:r>
        <w:t>Mother of God</w:t>
      </w:r>
    </w:p>
    <w:p w14:paraId="070A5B83" w14:textId="77777777" w:rsidR="00BF2D42" w:rsidRDefault="00BF2D42" w:rsidP="00680D44">
      <w:pPr>
        <w:pStyle w:val="LessonHiddenText"/>
      </w:pPr>
    </w:p>
    <w:p w14:paraId="2013AF25" w14:textId="77777777" w:rsidR="00680D44" w:rsidRDefault="00680D44" w:rsidP="00680D44">
      <w:pPr>
        <w:pStyle w:val="LessonPara2"/>
      </w:pPr>
      <w:r w:rsidRPr="005B1355">
        <w:t xml:space="preserve">Can they </w:t>
      </w:r>
      <w:r w:rsidRPr="005B1355">
        <w:rPr>
          <w:b/>
          <w:highlight w:val="yellow"/>
        </w:rPr>
        <w:t xml:space="preserve">put together </w:t>
      </w:r>
      <w:r>
        <w:rPr>
          <w:b/>
          <w:highlight w:val="yellow"/>
        </w:rPr>
        <w:t>300</w:t>
      </w:r>
      <w:r w:rsidRPr="005B1355">
        <w:rPr>
          <w:b/>
          <w:highlight w:val="yellow"/>
        </w:rPr>
        <w:t xml:space="preserve"> prophecies</w:t>
      </w:r>
      <w:r>
        <w:t xml:space="preserve"> </w:t>
      </w:r>
    </w:p>
    <w:p w14:paraId="2E32E9AC" w14:textId="77777777" w:rsidR="00680D44" w:rsidRDefault="00680D44" w:rsidP="00680D44">
      <w:pPr>
        <w:pStyle w:val="LessonPara2"/>
      </w:pPr>
      <w:r>
        <w:t xml:space="preserve">Precisely predicting - </w:t>
      </w:r>
      <w:r w:rsidRPr="00FD76BB">
        <w:t xml:space="preserve">birth, </w:t>
      </w:r>
      <w:r>
        <w:t>life and ministry,</w:t>
      </w:r>
      <w:r w:rsidRPr="00FD76BB">
        <w:t xml:space="preserve"> buried and r</w:t>
      </w:r>
      <w:r>
        <w:t xml:space="preserve">esurrection </w:t>
      </w:r>
    </w:p>
    <w:p w14:paraId="723B2D0B" w14:textId="77777777" w:rsidR="00680D44" w:rsidRDefault="00680D44" w:rsidP="00680D44">
      <w:pPr>
        <w:pStyle w:val="LessonPara2"/>
      </w:pPr>
      <w:r>
        <w:t xml:space="preserve">– </w:t>
      </w:r>
      <w:r w:rsidRPr="00C87971">
        <w:rPr>
          <w:b/>
          <w:u w:val="single"/>
        </w:rPr>
        <w:t>how</w:t>
      </w:r>
      <w:r>
        <w:t xml:space="preserve"> – </w:t>
      </w:r>
      <w:r w:rsidRPr="00C87971">
        <w:rPr>
          <w:b/>
          <w:u w:val="single"/>
        </w:rPr>
        <w:t>when</w:t>
      </w:r>
      <w:r>
        <w:t xml:space="preserve"> - </w:t>
      </w:r>
      <w:r w:rsidRPr="00C87971">
        <w:rPr>
          <w:b/>
          <w:u w:val="single"/>
        </w:rPr>
        <w:t>why</w:t>
      </w:r>
    </w:p>
    <w:p w14:paraId="633BFCB9" w14:textId="77777777" w:rsidR="00680D44" w:rsidRDefault="00680D44" w:rsidP="00680D44">
      <w:pPr>
        <w:pStyle w:val="LessonHiddenText"/>
      </w:pPr>
      <w:r w:rsidRPr="00FD76BB">
        <w:rPr>
          <w:b/>
          <w:u w:val="single"/>
        </w:rPr>
        <w:t>300</w:t>
      </w:r>
      <w:r>
        <w:t xml:space="preserve"> over prophecies – </w:t>
      </w:r>
      <w:r w:rsidRPr="00FD76BB">
        <w:rPr>
          <w:b/>
          <w:u w:val="single"/>
        </w:rPr>
        <w:t>1500</w:t>
      </w:r>
      <w:r>
        <w:t xml:space="preserve"> years – different people</w:t>
      </w:r>
    </w:p>
    <w:p w14:paraId="0F5B3D78" w14:textId="77777777" w:rsidR="00680D44" w:rsidRDefault="00680D44" w:rsidP="00680D44">
      <w:pPr>
        <w:pStyle w:val="LessonPara2"/>
      </w:pPr>
      <w:r w:rsidRPr="00FD76BB">
        <w:t>Chances</w:t>
      </w:r>
    </w:p>
    <w:p w14:paraId="3A51EC87" w14:textId="77777777" w:rsidR="00680D44" w:rsidRDefault="00680D44" w:rsidP="00680D44">
      <w:pPr>
        <w:pStyle w:val="LessonPara2"/>
      </w:pPr>
      <w:r w:rsidRPr="00590747">
        <w:t>100 quadrillion</w:t>
      </w:r>
    </w:p>
    <w:p w14:paraId="73EBB8E7" w14:textId="77777777" w:rsidR="00680D44" w:rsidRDefault="00680D44" w:rsidP="00680D44">
      <w:pPr>
        <w:pStyle w:val="LessonPara2"/>
      </w:pPr>
      <w:r w:rsidRPr="00A949A8">
        <w:t xml:space="preserve">1 in 100,000,000,000,000,000. </w:t>
      </w:r>
    </w:p>
    <w:p w14:paraId="35216929" w14:textId="77777777" w:rsidR="00680D44" w:rsidRDefault="00680D44" w:rsidP="00680D44">
      <w:pPr>
        <w:pStyle w:val="LessonHiddenText"/>
      </w:pPr>
      <w:r>
        <w:t xml:space="preserve">– </w:t>
      </w:r>
      <w:r w:rsidRPr="00465891">
        <w:rPr>
          <w:b/>
          <w:u w:val="single"/>
        </w:rPr>
        <w:t>Rolls</w:t>
      </w:r>
      <w:r>
        <w:t xml:space="preserve"> </w:t>
      </w:r>
      <w:proofErr w:type="gramStart"/>
      <w:r>
        <w:t>Royce  -</w:t>
      </w:r>
      <w:proofErr w:type="gramEnd"/>
      <w:r>
        <w:t xml:space="preserve"> explosion in Bak Kut Tay store </w:t>
      </w:r>
    </w:p>
    <w:p w14:paraId="5DCC0B4E" w14:textId="77777777" w:rsidR="00680D44" w:rsidRDefault="00680D44" w:rsidP="00680D44">
      <w:pPr>
        <w:pStyle w:val="LessonPara2"/>
      </w:pPr>
    </w:p>
    <w:p w14:paraId="77DA9F20" w14:textId="77777777" w:rsidR="00680D44" w:rsidRDefault="00680D44" w:rsidP="00680D44">
      <w:pPr>
        <w:pStyle w:val="LessonPara2"/>
      </w:pPr>
      <w:r w:rsidRPr="00465891">
        <w:rPr>
          <w:b/>
          <w:highlight w:val="yellow"/>
          <w:u w:val="single"/>
        </w:rPr>
        <w:t>Cover</w:t>
      </w:r>
      <w:r w:rsidRPr="00465891">
        <w:rPr>
          <w:highlight w:val="yellow"/>
        </w:rPr>
        <w:t xml:space="preserve"> France</w:t>
      </w:r>
      <w:r>
        <w:t xml:space="preserve"> with silver coin two feet</w:t>
      </w:r>
    </w:p>
    <w:p w14:paraId="19178F21" w14:textId="77777777" w:rsidR="00680D44" w:rsidRDefault="00680D44" w:rsidP="00680D44">
      <w:pPr>
        <w:pStyle w:val="LessonPara2"/>
      </w:pPr>
      <w:r>
        <w:t xml:space="preserve">and mark one of them. Blindfolded man </w:t>
      </w:r>
      <w:proofErr w:type="gramStart"/>
      <w:r>
        <w:t>reach</w:t>
      </w:r>
      <w:proofErr w:type="gramEnd"/>
      <w:r>
        <w:t xml:space="preserve"> and pick up the coin</w:t>
      </w:r>
    </w:p>
    <w:p w14:paraId="37DAAC3F" w14:textId="77777777" w:rsidR="00680D44" w:rsidRDefault="00680D44" w:rsidP="00680D44">
      <w:pPr>
        <w:pStyle w:val="LessonHiddenText"/>
      </w:pPr>
      <w:r>
        <w:t>Chance of that – like prophecy being fulfilled</w:t>
      </w:r>
    </w:p>
    <w:p w14:paraId="5B0EBCC2" w14:textId="77777777" w:rsidR="00680D44" w:rsidRDefault="00680D44" w:rsidP="00680D44">
      <w:pPr>
        <w:pStyle w:val="LessonPara2"/>
      </w:pPr>
      <w:r w:rsidRPr="00E54C23">
        <w:t>Mathematically impossible.</w:t>
      </w:r>
    </w:p>
    <w:p w14:paraId="5F6C5071" w14:textId="77777777" w:rsidR="00680D44" w:rsidRDefault="00680D44" w:rsidP="00680D44">
      <w:pPr>
        <w:pStyle w:val="LessonHiddenText"/>
      </w:pPr>
    </w:p>
    <w:p w14:paraId="6419F52E" w14:textId="77777777" w:rsidR="00A621BB" w:rsidRPr="002B7B0B" w:rsidRDefault="00A621BB" w:rsidP="00A621BB">
      <w:pPr>
        <w:pStyle w:val="LessonPara5"/>
      </w:pPr>
      <w:r w:rsidRPr="005512E3">
        <w:t>He didn’t come to give more laws, merely as a teacher or prophet. He came to be our Savior.</w:t>
      </w:r>
    </w:p>
    <w:p w14:paraId="205E7E24" w14:textId="77777777" w:rsidR="00A621BB" w:rsidRDefault="00A621BB" w:rsidP="00A621BB">
      <w:pPr>
        <w:pStyle w:val="LessonHiddenText"/>
        <w:ind w:left="0" w:firstLine="0"/>
      </w:pPr>
    </w:p>
    <w:p w14:paraId="5956E374" w14:textId="77777777" w:rsidR="00680D44" w:rsidRDefault="00680D44" w:rsidP="00680D44">
      <w:pPr>
        <w:pStyle w:val="LessonOutline4"/>
      </w:pPr>
      <w:r>
        <w:t>Center of History</w:t>
      </w:r>
    </w:p>
    <w:p w14:paraId="7560C243" w14:textId="77777777" w:rsidR="00680D44" w:rsidRDefault="00680D44" w:rsidP="00680D44">
      <w:pPr>
        <w:pStyle w:val="LessonPara2"/>
      </w:pPr>
      <w:r>
        <w:t xml:space="preserve">20 centuries – come and gone – he still </w:t>
      </w:r>
      <w:proofErr w:type="gramStart"/>
      <w:r w:rsidRPr="003D4373">
        <w:rPr>
          <w:b/>
          <w:u w:val="single"/>
          <w:shd w:val="clear" w:color="auto" w:fill="C6D9F1"/>
        </w:rPr>
        <w:t>center</w:t>
      </w:r>
      <w:proofErr w:type="gramEnd"/>
      <w:r w:rsidRPr="003D4373">
        <w:rPr>
          <w:shd w:val="clear" w:color="auto" w:fill="C6D9F1"/>
        </w:rPr>
        <w:t xml:space="preserve"> of human history</w:t>
      </w:r>
      <w:r>
        <w:t xml:space="preserve"> </w:t>
      </w:r>
    </w:p>
    <w:p w14:paraId="1C097E7A" w14:textId="77777777" w:rsidR="00680D44" w:rsidRDefault="00680D44" w:rsidP="00680D44">
      <w:pPr>
        <w:pStyle w:val="LessonPara2"/>
      </w:pPr>
    </w:p>
    <w:p w14:paraId="3345C4A5" w14:textId="77777777" w:rsidR="00680D44" w:rsidRPr="00FA5F01" w:rsidRDefault="00680D44" w:rsidP="00680D44">
      <w:pPr>
        <w:pStyle w:val="LessonVerse"/>
        <w:rPr>
          <w:snapToGrid w:val="0"/>
          <w:lang w:eastAsia="zh-CN"/>
        </w:rPr>
      </w:pPr>
      <w:r w:rsidRPr="00FA5F01">
        <w:rPr>
          <w:snapToGrid w:val="0"/>
          <w:lang w:eastAsia="zh-CN"/>
        </w:rPr>
        <w:t xml:space="preserve">– </w:t>
      </w:r>
      <w:r w:rsidRPr="00076C0D">
        <w:rPr>
          <w:b/>
          <w:snapToGrid w:val="0"/>
          <w:highlight w:val="yellow"/>
          <w:u w:val="single"/>
          <w:lang w:eastAsia="zh-CN"/>
        </w:rPr>
        <w:t>history</w:t>
      </w:r>
      <w:r w:rsidRPr="00076C0D">
        <w:rPr>
          <w:snapToGrid w:val="0"/>
          <w:highlight w:val="yellow"/>
          <w:lang w:eastAsia="zh-CN"/>
        </w:rPr>
        <w:t xml:space="preserve"> </w:t>
      </w:r>
      <w:r>
        <w:rPr>
          <w:snapToGrid w:val="0"/>
          <w:highlight w:val="yellow"/>
          <w:lang w:eastAsia="zh-CN"/>
        </w:rPr>
        <w:t xml:space="preserve">is </w:t>
      </w:r>
      <w:r w:rsidRPr="00076C0D">
        <w:rPr>
          <w:snapToGrid w:val="0"/>
          <w:highlight w:val="yellow"/>
          <w:lang w:eastAsia="zh-CN"/>
        </w:rPr>
        <w:t>divided</w:t>
      </w:r>
      <w:r w:rsidRPr="00FA5F01">
        <w:rPr>
          <w:snapToGrid w:val="0"/>
          <w:lang w:eastAsia="zh-CN"/>
        </w:rPr>
        <w:t xml:space="preserve"> </w:t>
      </w:r>
      <w:r>
        <w:rPr>
          <w:snapToGrid w:val="0"/>
          <w:lang w:eastAsia="zh-CN"/>
        </w:rPr>
        <w:t xml:space="preserve">by </w:t>
      </w:r>
      <w:r w:rsidRPr="00FA5F01">
        <w:rPr>
          <w:snapToGrid w:val="0"/>
          <w:lang w:eastAsia="zh-CN"/>
        </w:rPr>
        <w:t>BC or AD</w:t>
      </w:r>
    </w:p>
    <w:p w14:paraId="1695BBDF" w14:textId="77777777" w:rsidR="00680D44" w:rsidRDefault="00680D44" w:rsidP="00680D44">
      <w:pPr>
        <w:pStyle w:val="LessonHiddenText"/>
      </w:pPr>
      <w:r w:rsidRPr="00FD76BB">
        <w:rPr>
          <w:b/>
        </w:rPr>
        <w:t>Anno Domini</w:t>
      </w:r>
      <w:r>
        <w:t xml:space="preserve"> – in the year of the Lord</w:t>
      </w:r>
    </w:p>
    <w:p w14:paraId="095509E5" w14:textId="77777777" w:rsidR="00680D44" w:rsidRDefault="00680D44" w:rsidP="00680D44">
      <w:pPr>
        <w:pStyle w:val="LessonHiddenText"/>
      </w:pPr>
      <w:r>
        <w:t>Today – CE – Common era</w:t>
      </w:r>
    </w:p>
    <w:p w14:paraId="1E694C4B" w14:textId="77777777" w:rsidR="00680D44" w:rsidRDefault="00680D44" w:rsidP="00680D44">
      <w:pPr>
        <w:pStyle w:val="LessonHiddenText"/>
      </w:pPr>
      <w:r>
        <w:t xml:space="preserve">Or </w:t>
      </w:r>
      <w:r w:rsidRPr="00715499">
        <w:rPr>
          <w:b/>
          <w:u w:val="single"/>
        </w:rPr>
        <w:t>BCE</w:t>
      </w:r>
    </w:p>
    <w:p w14:paraId="3A23E20A" w14:textId="77777777" w:rsidR="00680D44" w:rsidRPr="00FD76BB" w:rsidRDefault="00680D44" w:rsidP="00680D44">
      <w:pPr>
        <w:pStyle w:val="LessonOutline4"/>
      </w:pPr>
      <w:r>
        <w:t>Astounding impacts</w:t>
      </w:r>
    </w:p>
    <w:p w14:paraId="0DA36F5B" w14:textId="2EDBC397" w:rsidR="00680D44" w:rsidRDefault="00680D44" w:rsidP="00680D44">
      <w:pPr>
        <w:pStyle w:val="LessonPara2"/>
      </w:pPr>
      <w:r>
        <w:t xml:space="preserve">Transform an </w:t>
      </w:r>
      <w:proofErr w:type="gramStart"/>
      <w:r w:rsidRPr="00974F38">
        <w:rPr>
          <w:b/>
        </w:rPr>
        <w:t>empires</w:t>
      </w:r>
      <w:proofErr w:type="gramEnd"/>
      <w:r>
        <w:t xml:space="preserve"> inside out</w:t>
      </w:r>
      <w:r w:rsidR="00C6338B">
        <w:t xml:space="preserve"> </w:t>
      </w:r>
      <w:proofErr w:type="spellStart"/>
      <w:r w:rsidR="00C6338B">
        <w:t>eg</w:t>
      </w:r>
      <w:proofErr w:type="spellEnd"/>
      <w:r w:rsidR="00C6338B">
        <w:t xml:space="preserve"> Roman empire</w:t>
      </w:r>
    </w:p>
    <w:p w14:paraId="6FEAC9CF" w14:textId="3FEB3EAA" w:rsidR="00680D44" w:rsidRDefault="00680D44" w:rsidP="00C6338B">
      <w:pPr>
        <w:pStyle w:val="LessonPara2"/>
      </w:pPr>
      <w:r w:rsidRPr="00974F38">
        <w:rPr>
          <w:b/>
          <w:u w:val="single"/>
        </w:rPr>
        <w:t>Life</w:t>
      </w:r>
      <w:r>
        <w:t xml:space="preserve"> transformed</w:t>
      </w:r>
    </w:p>
    <w:p w14:paraId="2DC0582C" w14:textId="55975093" w:rsidR="00680D44" w:rsidRDefault="00680D44" w:rsidP="00C6338B">
      <w:pPr>
        <w:pStyle w:val="LessonPara2"/>
      </w:pPr>
      <w:r w:rsidRPr="00974F38">
        <w:rPr>
          <w:b/>
          <w:u w:val="single"/>
        </w:rPr>
        <w:t>Slavery</w:t>
      </w:r>
      <w:r>
        <w:t xml:space="preserve"> abolished</w:t>
      </w:r>
    </w:p>
    <w:p w14:paraId="47035691" w14:textId="77777777" w:rsidR="00680D44" w:rsidRDefault="00680D44" w:rsidP="00680D44">
      <w:pPr>
        <w:pStyle w:val="LessonPara2"/>
      </w:pPr>
      <w:r w:rsidRPr="00974F38">
        <w:rPr>
          <w:b/>
          <w:u w:val="single"/>
        </w:rPr>
        <w:t>Women’s</w:t>
      </w:r>
      <w:r>
        <w:t xml:space="preserve"> rights elevated</w:t>
      </w:r>
    </w:p>
    <w:p w14:paraId="3E196334" w14:textId="77777777" w:rsidR="00680D44" w:rsidRDefault="00680D44" w:rsidP="00C6338B">
      <w:pPr>
        <w:pStyle w:val="LessonPara2"/>
        <w:ind w:left="0" w:firstLine="0"/>
      </w:pPr>
      <w:r>
        <w:t xml:space="preserve">Out of </w:t>
      </w:r>
      <w:r w:rsidRPr="0012003B">
        <w:rPr>
          <w:b/>
          <w:highlight w:val="yellow"/>
          <w:u w:val="single"/>
        </w:rPr>
        <w:t>100</w:t>
      </w:r>
      <w:r w:rsidRPr="0012003B">
        <w:rPr>
          <w:highlight w:val="yellow"/>
        </w:rPr>
        <w:t xml:space="preserve"> great universities</w:t>
      </w:r>
      <w:r>
        <w:t xml:space="preserve"> </w:t>
      </w:r>
    </w:p>
    <w:p w14:paraId="5E34500B" w14:textId="76AD54B8" w:rsidR="00680D44" w:rsidRDefault="00680D44" w:rsidP="00680D44">
      <w:pPr>
        <w:pStyle w:val="LessonPara2"/>
      </w:pPr>
      <w:r>
        <w:t xml:space="preserve">- </w:t>
      </w:r>
      <w:r w:rsidR="00C6338B">
        <w:t>Many</w:t>
      </w:r>
      <w:r>
        <w:t xml:space="preserve"> Harvard, Yale, Princeton, Columbia, and Oxford, Cambridge</w:t>
      </w:r>
    </w:p>
    <w:p w14:paraId="14608992" w14:textId="77777777" w:rsidR="00C6338B" w:rsidRDefault="00C6338B" w:rsidP="00680D44">
      <w:pPr>
        <w:pStyle w:val="LessonPara2"/>
        <w:rPr>
          <w:b/>
          <w:bCs/>
          <w:u w:val="single"/>
          <w:shd w:val="clear" w:color="auto" w:fill="99CCFF"/>
        </w:rPr>
      </w:pPr>
    </w:p>
    <w:p w14:paraId="13440E51" w14:textId="4D717349" w:rsidR="00680D44" w:rsidRDefault="00680D44" w:rsidP="00680D44">
      <w:pPr>
        <w:pStyle w:val="LessonPara2"/>
      </w:pPr>
      <w:r>
        <w:t xml:space="preserve">Many </w:t>
      </w:r>
      <w:r w:rsidRPr="00B32451">
        <w:rPr>
          <w:highlight w:val="cyan"/>
        </w:rPr>
        <w:t xml:space="preserve">famous </w:t>
      </w:r>
      <w:proofErr w:type="gramStart"/>
      <w:r w:rsidRPr="00B32451">
        <w:rPr>
          <w:b/>
          <w:highlight w:val="cyan"/>
          <w:u w:val="single"/>
        </w:rPr>
        <w:t>scientist</w:t>
      </w:r>
      <w:proofErr w:type="gramEnd"/>
      <w:r>
        <w:t xml:space="preserve"> are staunch believers</w:t>
      </w:r>
    </w:p>
    <w:p w14:paraId="34E5FBAA" w14:textId="77777777" w:rsidR="00680D44" w:rsidRDefault="00680D44" w:rsidP="00680D44">
      <w:pPr>
        <w:pStyle w:val="LessonPara2"/>
      </w:pPr>
      <w:r>
        <w:t xml:space="preserve">Galileo </w:t>
      </w:r>
      <w:r w:rsidRPr="00D33640">
        <w:rPr>
          <w:b/>
        </w:rPr>
        <w:t>Galilei</w:t>
      </w:r>
      <w:r>
        <w:t xml:space="preserve"> (1564–1642): </w:t>
      </w:r>
    </w:p>
    <w:p w14:paraId="75F4721C" w14:textId="77777777" w:rsidR="00680D44" w:rsidRDefault="00680D44" w:rsidP="00680D44">
      <w:pPr>
        <w:pStyle w:val="LessonHiddenText"/>
      </w:pPr>
      <w:r>
        <w:t>Italian astronomer, physicist, engineer, mathematician</w:t>
      </w:r>
    </w:p>
    <w:p w14:paraId="3DCA95B5" w14:textId="77777777" w:rsidR="00680D44" w:rsidRDefault="00680D44" w:rsidP="00680D44">
      <w:pPr>
        <w:pStyle w:val="LessonHiddenText"/>
      </w:pPr>
      <w:r>
        <w:t>Spearhead science and renaissance.</w:t>
      </w:r>
    </w:p>
    <w:p w14:paraId="1FDE0C0F" w14:textId="77777777" w:rsidR="00680D44" w:rsidRDefault="00680D44" w:rsidP="00680D44">
      <w:pPr>
        <w:pStyle w:val="LessonPara2"/>
      </w:pPr>
      <w:r>
        <w:t xml:space="preserve">Johannes </w:t>
      </w:r>
      <w:r w:rsidRPr="00D33640">
        <w:rPr>
          <w:b/>
        </w:rPr>
        <w:t>Kepler</w:t>
      </w:r>
      <w:r>
        <w:t xml:space="preserve"> (1571–1630)</w:t>
      </w:r>
    </w:p>
    <w:p w14:paraId="248163FB" w14:textId="77777777" w:rsidR="00680D44" w:rsidRDefault="00680D44" w:rsidP="00680D44">
      <w:pPr>
        <w:pStyle w:val="LessonHiddenText"/>
      </w:pPr>
      <w:r>
        <w:t>Kepler's laws of planetary motion.</w:t>
      </w:r>
    </w:p>
    <w:p w14:paraId="12E5676F" w14:textId="77777777" w:rsidR="00680D44" w:rsidRDefault="00680D44" w:rsidP="00680D44">
      <w:pPr>
        <w:pStyle w:val="LessonPara2"/>
      </w:pPr>
      <w:r>
        <w:t xml:space="preserve">Louis </w:t>
      </w:r>
      <w:r w:rsidRPr="00AE0894">
        <w:rPr>
          <w:b/>
          <w:u w:val="single"/>
        </w:rPr>
        <w:t>Pasteur</w:t>
      </w:r>
      <w:r>
        <w:t xml:space="preserve"> (1822–1895): </w:t>
      </w:r>
    </w:p>
    <w:p w14:paraId="05BDB93C" w14:textId="77777777" w:rsidR="00680D44" w:rsidRDefault="00680D44" w:rsidP="00680D44">
      <w:pPr>
        <w:pStyle w:val="LessonPara2"/>
      </w:pPr>
      <w:r>
        <w:t xml:space="preserve">Microbiologist - </w:t>
      </w:r>
      <w:r w:rsidRPr="00D33640">
        <w:rPr>
          <w:b/>
        </w:rPr>
        <w:t>vaccination</w:t>
      </w:r>
    </w:p>
    <w:p w14:paraId="5A77F735" w14:textId="77777777" w:rsidR="00680D44" w:rsidRDefault="00680D44" w:rsidP="00680D44">
      <w:pPr>
        <w:pStyle w:val="LessonPara2"/>
      </w:pPr>
      <w:r>
        <w:lastRenderedPageBreak/>
        <w:t xml:space="preserve">Michael </w:t>
      </w:r>
      <w:r w:rsidRPr="00D33640">
        <w:rPr>
          <w:b/>
        </w:rPr>
        <w:t>Faraday</w:t>
      </w:r>
    </w:p>
    <w:p w14:paraId="47537FE0" w14:textId="77777777" w:rsidR="00680D44" w:rsidRDefault="00680D44" w:rsidP="00680D44">
      <w:pPr>
        <w:pStyle w:val="LessonHiddenText"/>
      </w:pPr>
      <w:r>
        <w:t>electromagnetic theory - establishing electrolysis.</w:t>
      </w:r>
    </w:p>
    <w:p w14:paraId="695D831F" w14:textId="77777777" w:rsidR="00680D44" w:rsidRDefault="00680D44" w:rsidP="00680D44">
      <w:pPr>
        <w:pStyle w:val="LessonPara2"/>
      </w:pPr>
      <w:r>
        <w:t xml:space="preserve">Robert </w:t>
      </w:r>
      <w:r w:rsidRPr="00D33640">
        <w:rPr>
          <w:b/>
        </w:rPr>
        <w:t>Boyle</w:t>
      </w:r>
    </w:p>
    <w:p w14:paraId="437C38CB" w14:textId="77777777" w:rsidR="00680D44" w:rsidRDefault="00680D44" w:rsidP="00680D44">
      <w:pPr>
        <w:pStyle w:val="LessonHiddenText"/>
      </w:pPr>
      <w:r w:rsidRPr="00313FCD">
        <w:t>Defined elements, compounds</w:t>
      </w:r>
    </w:p>
    <w:p w14:paraId="0F9B993E" w14:textId="77777777" w:rsidR="00680D44" w:rsidRDefault="00680D44" w:rsidP="00680D44">
      <w:pPr>
        <w:pStyle w:val="LessonHiddenText"/>
      </w:pPr>
      <w:r w:rsidRPr="00313FCD">
        <w:t>Discovered the first gas law – Boyle’s Law.</w:t>
      </w:r>
    </w:p>
    <w:p w14:paraId="5F529CAA" w14:textId="77777777" w:rsidR="00680D44" w:rsidRDefault="00680D44" w:rsidP="00680D44">
      <w:pPr>
        <w:pStyle w:val="LessonPara2"/>
      </w:pPr>
      <w:r>
        <w:t xml:space="preserve">Gregor </w:t>
      </w:r>
      <w:r w:rsidRPr="00D33640">
        <w:rPr>
          <w:b/>
        </w:rPr>
        <w:t>Mendel</w:t>
      </w:r>
      <w:r>
        <w:t xml:space="preserve"> 1822 – 1884.</w:t>
      </w:r>
    </w:p>
    <w:p w14:paraId="7F5107FC" w14:textId="77777777" w:rsidR="00680D44" w:rsidRDefault="00680D44" w:rsidP="00680D44">
      <w:pPr>
        <w:pStyle w:val="LessonPara2"/>
      </w:pPr>
      <w:r>
        <w:t xml:space="preserve">A Catholic priest - founded the science of </w:t>
      </w:r>
      <w:r w:rsidRPr="00D33640">
        <w:rPr>
          <w:b/>
        </w:rPr>
        <w:t>genetics</w:t>
      </w:r>
      <w:r>
        <w:t xml:space="preserve"> - mathematical rules of </w:t>
      </w:r>
      <w:r w:rsidRPr="00D33640">
        <w:rPr>
          <w:b/>
        </w:rPr>
        <w:t>heredity</w:t>
      </w:r>
      <w:r>
        <w:t xml:space="preserve"> - identified </w:t>
      </w:r>
      <w:r w:rsidRPr="00D33640">
        <w:rPr>
          <w:b/>
        </w:rPr>
        <w:t>recessive</w:t>
      </w:r>
      <w:r>
        <w:t xml:space="preserve"> and dominant genes.</w:t>
      </w:r>
    </w:p>
    <w:p w14:paraId="62AC53C5" w14:textId="77777777" w:rsidR="00680D44" w:rsidRDefault="00680D44" w:rsidP="00680D44">
      <w:pPr>
        <w:pStyle w:val="LessonPara2"/>
      </w:pPr>
      <w:r>
        <w:t>Isaac Newton 1643 to 1727</w:t>
      </w:r>
    </w:p>
    <w:p w14:paraId="081684C3" w14:textId="77777777" w:rsidR="00680D44" w:rsidRDefault="00680D44" w:rsidP="00680D44">
      <w:pPr>
        <w:pStyle w:val="LessonHiddenText"/>
      </w:pPr>
      <w:r>
        <w:t xml:space="preserve">More time on Bible </w:t>
      </w:r>
      <w:r w:rsidRPr="00504ED8">
        <w:rPr>
          <w:b/>
        </w:rPr>
        <w:t>study</w:t>
      </w:r>
      <w:r>
        <w:t xml:space="preserve"> than math and physics. </w:t>
      </w:r>
    </w:p>
    <w:p w14:paraId="62EFD84C" w14:textId="77777777" w:rsidR="00680D44" w:rsidRPr="00391A77" w:rsidRDefault="00680D44" w:rsidP="00680D44">
      <w:pPr>
        <w:pStyle w:val="LessonHiddenText"/>
        <w:rPr>
          <w:b/>
          <w:u w:val="single"/>
        </w:rPr>
      </w:pPr>
      <w:r w:rsidRPr="00391A77">
        <w:rPr>
          <w:b/>
          <w:u w:val="single"/>
        </w:rPr>
        <w:t xml:space="preserve">Creative </w:t>
      </w:r>
      <w:r w:rsidRPr="00391A77">
        <w:t>bone and marrow</w:t>
      </w:r>
    </w:p>
    <w:p w14:paraId="2649C2F0" w14:textId="77777777" w:rsidR="00680D44" w:rsidRDefault="00680D44" w:rsidP="00680D44">
      <w:pPr>
        <w:pStyle w:val="LessonPara2"/>
      </w:pPr>
      <w:r>
        <w:t xml:space="preserve">Discovered law of </w:t>
      </w:r>
      <w:r w:rsidRPr="0099560C">
        <w:rPr>
          <w:b/>
        </w:rPr>
        <w:t>gravity</w:t>
      </w:r>
      <w:r>
        <w:t xml:space="preserve"> – motion – invented </w:t>
      </w:r>
      <w:r w:rsidRPr="0099560C">
        <w:rPr>
          <w:b/>
        </w:rPr>
        <w:t>calculus</w:t>
      </w:r>
      <w:r>
        <w:t xml:space="preserve"> - first reflecting </w:t>
      </w:r>
      <w:r w:rsidRPr="0099560C">
        <w:rPr>
          <w:b/>
        </w:rPr>
        <w:t>telescope</w:t>
      </w:r>
      <w:r>
        <w:t xml:space="preserve"> – sunlight made of all the colors of the </w:t>
      </w:r>
      <w:r w:rsidRPr="0099560C">
        <w:rPr>
          <w:b/>
        </w:rPr>
        <w:t>rainbow</w:t>
      </w:r>
      <w:r>
        <w:t>.</w:t>
      </w:r>
    </w:p>
    <w:p w14:paraId="76C8372B" w14:textId="77777777" w:rsidR="00680D44" w:rsidRDefault="00680D44" w:rsidP="00680D44">
      <w:pPr>
        <w:pStyle w:val="LessonPara2"/>
      </w:pPr>
      <w:r>
        <w:t xml:space="preserve">John </w:t>
      </w:r>
      <w:r w:rsidRPr="0099560C">
        <w:rPr>
          <w:b/>
        </w:rPr>
        <w:t>Fleming</w:t>
      </w:r>
      <w:r>
        <w:t xml:space="preserve"> 1849 – 1945.</w:t>
      </w:r>
    </w:p>
    <w:p w14:paraId="79F95F7C" w14:textId="77777777" w:rsidR="00680D44" w:rsidRDefault="00680D44" w:rsidP="00680D44">
      <w:pPr>
        <w:pStyle w:val="LessonHiddenText"/>
      </w:pPr>
      <w:r>
        <w:t xml:space="preserve">A devout Christian who preached about the </w:t>
      </w:r>
      <w:r w:rsidRPr="00504ED8">
        <w:rPr>
          <w:b/>
        </w:rPr>
        <w:t>Resurrection</w:t>
      </w:r>
    </w:p>
    <w:p w14:paraId="6ED1036B" w14:textId="26BE5B2B" w:rsidR="00680D44" w:rsidRDefault="00680D44" w:rsidP="00680D44">
      <w:pPr>
        <w:pStyle w:val="LessonPara2"/>
      </w:pPr>
      <w:r>
        <w:t xml:space="preserve">Founded the </w:t>
      </w:r>
      <w:r w:rsidRPr="0099560C">
        <w:rPr>
          <w:b/>
        </w:rPr>
        <w:t>electronic</w:t>
      </w:r>
      <w:r>
        <w:t xml:space="preserve"> age with his invention of the </w:t>
      </w:r>
      <w:r w:rsidRPr="0099560C">
        <w:rPr>
          <w:b/>
        </w:rPr>
        <w:t>vacuum</w:t>
      </w:r>
      <w:r>
        <w:t xml:space="preserve"> tube - </w:t>
      </w:r>
      <w:r w:rsidRPr="0099560C">
        <w:rPr>
          <w:b/>
        </w:rPr>
        <w:t>electric</w:t>
      </w:r>
      <w:r>
        <w:t xml:space="preserve"> motors and </w:t>
      </w:r>
      <w:r w:rsidRPr="0099560C">
        <w:rPr>
          <w:b/>
        </w:rPr>
        <w:t>generators</w:t>
      </w:r>
      <w:r>
        <w:t>.</w:t>
      </w:r>
    </w:p>
    <w:p w14:paraId="6FBC44E1" w14:textId="24AB57C9" w:rsidR="00943E06" w:rsidRDefault="00943E06" w:rsidP="00680D44">
      <w:pPr>
        <w:pStyle w:val="LessonPara2"/>
      </w:pPr>
    </w:p>
    <w:p w14:paraId="74BB417C" w14:textId="32919D76" w:rsidR="00C6338B" w:rsidRDefault="009330C1" w:rsidP="00C6338B">
      <w:pPr>
        <w:pStyle w:val="LessonOutline4"/>
        <w:shd w:val="clear" w:color="auto" w:fill="D9D9D9" w:themeFill="background1" w:themeFillShade="D9"/>
      </w:pPr>
      <w:r>
        <w:t>With Jesus, it is FINISHED!</w:t>
      </w:r>
    </w:p>
    <w:p w14:paraId="20B3B476" w14:textId="3DBD1A4E" w:rsidR="00680D44" w:rsidRDefault="00680D44" w:rsidP="00680D44">
      <w:pPr>
        <w:pStyle w:val="LessonPara2"/>
      </w:pPr>
      <w:r w:rsidRPr="003E49D7">
        <w:rPr>
          <w:b/>
          <w:highlight w:val="yellow"/>
          <w:u w:val="single"/>
        </w:rPr>
        <w:t>All faiths</w:t>
      </w:r>
      <w:r>
        <w:t xml:space="preserve"> teach – do good</w:t>
      </w:r>
      <w:r w:rsidR="009330C1">
        <w:t xml:space="preserve"> and you get to go to heaven or have a better life</w:t>
      </w:r>
    </w:p>
    <w:p w14:paraId="21B0D5D6" w14:textId="3ED7B237" w:rsidR="00680D44" w:rsidRDefault="009330C1" w:rsidP="009330C1">
      <w:pPr>
        <w:pStyle w:val="LessonPara2"/>
        <w:rPr>
          <w:b/>
          <w:u w:val="single"/>
        </w:rPr>
      </w:pPr>
      <w:r>
        <w:rPr>
          <w:b/>
          <w:u w:val="single"/>
        </w:rPr>
        <w:t>With Christ, it is finished</w:t>
      </w:r>
    </w:p>
    <w:p w14:paraId="18082519" w14:textId="77777777" w:rsidR="00680D44" w:rsidRDefault="00680D44" w:rsidP="00680D44">
      <w:pPr>
        <w:pStyle w:val="LessonPara2"/>
      </w:pPr>
    </w:p>
    <w:p w14:paraId="0B83E5F6" w14:textId="77777777" w:rsidR="00680D44" w:rsidRDefault="00680D44" w:rsidP="00680D44">
      <w:pPr>
        <w:pStyle w:val="LessonVerse"/>
      </w:pPr>
      <w:r>
        <w:t xml:space="preserve">John 19:30 </w:t>
      </w:r>
    </w:p>
    <w:p w14:paraId="5E19B27B" w14:textId="77777777" w:rsidR="00680D44" w:rsidRDefault="00680D44" w:rsidP="00680D44">
      <w:pPr>
        <w:pStyle w:val="LessonVerse"/>
      </w:pPr>
      <w:r>
        <w:t xml:space="preserve">When he had received the drink, Jesus said, "It is finished." With that, he bowed his head and gave up his spirit.  </w:t>
      </w:r>
      <w:r w:rsidRPr="00CE3A04">
        <w:rPr>
          <w:i/>
        </w:rPr>
        <w:t>NIV</w:t>
      </w:r>
    </w:p>
    <w:p w14:paraId="1AE107A8" w14:textId="77777777" w:rsidR="00680D44" w:rsidRDefault="00680D44" w:rsidP="00680D44">
      <w:pPr>
        <w:pStyle w:val="LessonPara2"/>
        <w:rPr>
          <w:rFonts w:ascii="Times New Roman" w:hAnsi="Times New Roman" w:cs="Times New Roman"/>
        </w:rPr>
      </w:pPr>
      <w:r>
        <w:t xml:space="preserve">The word, finished, means </w:t>
      </w:r>
      <w:r>
        <w:rPr>
          <w:b/>
          <w:bCs/>
          <w:u w:val="single"/>
        </w:rPr>
        <w:t>paid</w:t>
      </w:r>
      <w:r>
        <w:t xml:space="preserve"> in full.</w:t>
      </w:r>
    </w:p>
    <w:p w14:paraId="45EF6BE2" w14:textId="397394E6" w:rsidR="00680D44" w:rsidRDefault="00680D44" w:rsidP="00680D44">
      <w:pPr>
        <w:pStyle w:val="LessonHiddenText"/>
        <w:rPr>
          <w:b/>
          <w:bCs/>
        </w:rPr>
      </w:pPr>
      <w:r>
        <w:t xml:space="preserve">The word is used in the ancient papyrus documents to denote someone’s bill has been </w:t>
      </w:r>
      <w:r>
        <w:rPr>
          <w:b/>
          <w:bCs/>
        </w:rPr>
        <w:t>paid in full</w:t>
      </w:r>
    </w:p>
    <w:p w14:paraId="06F35289" w14:textId="77777777" w:rsidR="003F7591" w:rsidRDefault="003F7591" w:rsidP="003F7591">
      <w:pPr>
        <w:pStyle w:val="LessonPara5"/>
      </w:pPr>
    </w:p>
    <w:p w14:paraId="3FB20E9D" w14:textId="77777777" w:rsidR="003F7591" w:rsidRDefault="003F7591" w:rsidP="003F7591">
      <w:pPr>
        <w:pStyle w:val="LessonPara5"/>
      </w:pPr>
      <w:r>
        <w:t xml:space="preserve">Many people are ready to accept Jesus as merely a </w:t>
      </w:r>
      <w:r w:rsidRPr="006B4C50">
        <w:rPr>
          <w:highlight w:val="yellow"/>
        </w:rPr>
        <w:t>great moral</w:t>
      </w:r>
      <w:r>
        <w:t xml:space="preserve"> teacher. Is this a possible</w:t>
      </w:r>
      <w:r w:rsidR="0072539D">
        <w:t xml:space="preserve"> claim</w:t>
      </w:r>
      <w:r>
        <w:t>?</w:t>
      </w:r>
    </w:p>
    <w:p w14:paraId="2CE76365" w14:textId="77777777" w:rsidR="00C10464" w:rsidRDefault="00C10464" w:rsidP="003F7591">
      <w:pPr>
        <w:pStyle w:val="LessonPara5"/>
      </w:pPr>
    </w:p>
    <w:p w14:paraId="0BF0B72E" w14:textId="77777777" w:rsidR="003F7591" w:rsidRDefault="003F7591" w:rsidP="003F7591">
      <w:pPr>
        <w:pStyle w:val="LessonVerse"/>
      </w:pPr>
      <w:r>
        <w:t xml:space="preserve">A man who says the sort of things Jesus claims and promises is either a </w:t>
      </w:r>
      <w:r w:rsidRPr="006B4C50">
        <w:rPr>
          <w:b/>
          <w:highlight w:val="yellow"/>
          <w:u w:val="single"/>
        </w:rPr>
        <w:t>liar</w:t>
      </w:r>
      <w:r>
        <w:t xml:space="preserve"> and a </w:t>
      </w:r>
      <w:r w:rsidRPr="006B4C50">
        <w:rPr>
          <w:b/>
          <w:highlight w:val="yellow"/>
          <w:u w:val="single"/>
        </w:rPr>
        <w:t>lunatic</w:t>
      </w:r>
      <w:r>
        <w:t xml:space="preserve"> or is </w:t>
      </w:r>
      <w:r w:rsidRPr="00B51E4B">
        <w:rPr>
          <w:b/>
          <w:u w:val="single"/>
        </w:rPr>
        <w:t>really</w:t>
      </w:r>
      <w:r>
        <w:t xml:space="preserve"> what he claims to be - God!</w:t>
      </w:r>
    </w:p>
    <w:p w14:paraId="2CB01942" w14:textId="77777777" w:rsidR="003F7591" w:rsidRPr="001E01D7" w:rsidRDefault="003F7591" w:rsidP="003F6FAB">
      <w:pPr>
        <w:pStyle w:val="Style2"/>
      </w:pPr>
      <w:r>
        <w:t>There can only be three alternatives: …</w:t>
      </w:r>
    </w:p>
    <w:p w14:paraId="7AC5BFA1" w14:textId="77777777" w:rsidR="003F7591" w:rsidRDefault="003F7591" w:rsidP="003F7591">
      <w:pPr>
        <w:pStyle w:val="Style2"/>
        <w:rPr>
          <w:vanish w:val="0"/>
        </w:rPr>
      </w:pPr>
      <w:r>
        <w:t xml:space="preserve">His claims were false and he knew his claims were false. </w:t>
      </w:r>
    </w:p>
    <w:p w14:paraId="0F558EB5" w14:textId="77777777" w:rsidR="003F7591" w:rsidRDefault="003F7591" w:rsidP="003F7591">
      <w:pPr>
        <w:pStyle w:val="Style2"/>
      </w:pPr>
    </w:p>
    <w:p w14:paraId="60507BF6" w14:textId="77777777" w:rsidR="003F7591" w:rsidRDefault="003F7591" w:rsidP="003F7591">
      <w:pPr>
        <w:pStyle w:val="Style2"/>
      </w:pPr>
      <w:r>
        <w:t xml:space="preserve">If this was the case, then, he told a deliberate lie. So he was a liar and an impostor. </w:t>
      </w:r>
    </w:p>
    <w:p w14:paraId="0AB06DC7" w14:textId="77777777" w:rsidR="003F7591" w:rsidRDefault="003F7591" w:rsidP="003F7591">
      <w:pPr>
        <w:pStyle w:val="Style2"/>
      </w:pPr>
      <w:r>
        <w:t>His claims were false and he did not know his claims were false.</w:t>
      </w:r>
    </w:p>
    <w:p w14:paraId="2D7023DE" w14:textId="77777777" w:rsidR="003F7591" w:rsidRPr="001E01D7" w:rsidRDefault="003F7591" w:rsidP="003F7591">
      <w:pPr>
        <w:pStyle w:val="Style2"/>
      </w:pPr>
      <w:r>
        <w:t>Then, he was sincerely mistaken - so he must be a lunatic.</w:t>
      </w:r>
    </w:p>
    <w:p w14:paraId="421CB472" w14:textId="77777777" w:rsidR="003F7591" w:rsidRDefault="003F7591" w:rsidP="003F7591">
      <w:pPr>
        <w:pStyle w:val="Style2"/>
      </w:pPr>
      <w:r>
        <w:t xml:space="preserve">His claims were true and he is, indeed, the true God. </w:t>
      </w:r>
    </w:p>
    <w:p w14:paraId="6243471D" w14:textId="77777777" w:rsidR="003F7591" w:rsidRPr="001E01D7" w:rsidRDefault="003F7591" w:rsidP="003F7591">
      <w:pPr>
        <w:pStyle w:val="Style2"/>
      </w:pPr>
      <w:r>
        <w:t>So you either accept him or reject him.</w:t>
      </w:r>
    </w:p>
    <w:p w14:paraId="4A0C0B3C" w14:textId="77777777" w:rsidR="003F7591" w:rsidRDefault="003F7591" w:rsidP="003F7591">
      <w:pPr>
        <w:pStyle w:val="Style2"/>
      </w:pPr>
      <w:r>
        <w:t xml:space="preserve">Someone who lived, </w:t>
      </w:r>
      <w:r>
        <w:rPr>
          <w:b/>
          <w:bCs/>
        </w:rPr>
        <w:t>taught</w:t>
      </w:r>
      <w:r>
        <w:t xml:space="preserve">, </w:t>
      </w:r>
      <w:r>
        <w:rPr>
          <w:b/>
          <w:bCs/>
        </w:rPr>
        <w:t>impacted, transformed</w:t>
      </w:r>
      <w:r>
        <w:t xml:space="preserve"> lives and </w:t>
      </w:r>
      <w:r>
        <w:rPr>
          <w:b/>
          <w:bCs/>
        </w:rPr>
        <w:t>resurrected</w:t>
      </w:r>
      <w:r>
        <w:t xml:space="preserve"> as Jesus did, can such a person be a </w:t>
      </w:r>
      <w:r w:rsidRPr="00FB5527">
        <w:rPr>
          <w:b/>
        </w:rPr>
        <w:t>lunatic</w:t>
      </w:r>
      <w:r>
        <w:t xml:space="preserve">? Can he be a </w:t>
      </w:r>
      <w:r w:rsidRPr="00FB5527">
        <w:rPr>
          <w:b/>
        </w:rPr>
        <w:t>liar</w:t>
      </w:r>
      <w:r>
        <w:t>?</w:t>
      </w:r>
    </w:p>
    <w:p w14:paraId="4B17E59F" w14:textId="77777777" w:rsidR="003F7591" w:rsidRPr="003D4373" w:rsidRDefault="003F7591" w:rsidP="003F7591">
      <w:pPr>
        <w:rPr>
          <w:sz w:val="10"/>
          <w:szCs w:val="10"/>
        </w:rPr>
      </w:pPr>
    </w:p>
    <w:p w14:paraId="6ED0E305" w14:textId="77777777" w:rsidR="003F7591" w:rsidRDefault="003F7591" w:rsidP="000B58A5">
      <w:pPr>
        <w:pStyle w:val="ContentsTitle"/>
      </w:pPr>
      <w:r>
        <w:t xml:space="preserve">A </w:t>
      </w:r>
      <w:r w:rsidRPr="00B51E4B">
        <w:t>lunatic</w:t>
      </w:r>
      <w:r>
        <w:t xml:space="preserve"> could never have given such profound teaching and performed such miracles or brought such impacts and transformation of lives. </w:t>
      </w:r>
    </w:p>
    <w:p w14:paraId="5EA223FC" w14:textId="77777777" w:rsidR="003F7591" w:rsidRDefault="003F7591" w:rsidP="000B58A5">
      <w:pPr>
        <w:pStyle w:val="ContentsTitle"/>
      </w:pPr>
      <w:r>
        <w:t xml:space="preserve">A </w:t>
      </w:r>
      <w:r w:rsidRPr="00B51E4B">
        <w:t>liar</w:t>
      </w:r>
      <w:r>
        <w:t xml:space="preserve"> would never have sacrificed his life, nor would he have had the power to rise again. </w:t>
      </w:r>
    </w:p>
    <w:p w14:paraId="0D4B6D6A" w14:textId="77777777" w:rsidR="000B58A5" w:rsidRDefault="000B58A5" w:rsidP="003F7591">
      <w:pPr>
        <w:pStyle w:val="LessonPara5"/>
      </w:pPr>
    </w:p>
    <w:p w14:paraId="21B14072" w14:textId="77777777" w:rsidR="003F7591" w:rsidRDefault="003F7591" w:rsidP="003F7591">
      <w:pPr>
        <w:pStyle w:val="LessonPara5"/>
      </w:pPr>
      <w:r>
        <w:t>It would take more than a Jesus to invent a Jesus. He is the Almighty God in human form.</w:t>
      </w:r>
    </w:p>
    <w:p w14:paraId="3261E4F4" w14:textId="7542CC58" w:rsidR="00706592" w:rsidRDefault="00706592" w:rsidP="00FE19DD">
      <w:pPr>
        <w:pStyle w:val="LessonPara3"/>
        <w:rPr>
          <w:rFonts w:ascii="Times New Roman" w:hAnsi="Times New Roman" w:cs="Times New Roman"/>
          <w:color w:val="008000"/>
          <w:sz w:val="28"/>
          <w:szCs w:val="28"/>
        </w:rPr>
      </w:pPr>
    </w:p>
    <w:p w14:paraId="1EA64967" w14:textId="6C5AAA97" w:rsidR="00927D99" w:rsidRDefault="00927D99" w:rsidP="00FE19DD">
      <w:pPr>
        <w:pStyle w:val="LessonPara3"/>
        <w:rPr>
          <w:rFonts w:ascii="Times New Roman" w:hAnsi="Times New Roman" w:cs="Times New Roman"/>
          <w:color w:val="008000"/>
          <w:sz w:val="28"/>
          <w:szCs w:val="28"/>
        </w:rPr>
      </w:pPr>
    </w:p>
    <w:p w14:paraId="6D4F4935" w14:textId="7888A0D5" w:rsidR="00927D99" w:rsidRDefault="00927D99" w:rsidP="00FE19DD">
      <w:pPr>
        <w:pStyle w:val="LessonPara3"/>
        <w:rPr>
          <w:rFonts w:ascii="Times New Roman" w:hAnsi="Times New Roman" w:cs="Times New Roman"/>
          <w:color w:val="008000"/>
          <w:sz w:val="28"/>
          <w:szCs w:val="28"/>
        </w:rPr>
      </w:pPr>
    </w:p>
    <w:p w14:paraId="2C8EF973" w14:textId="0404842D" w:rsidR="004F107D" w:rsidRDefault="004F107D" w:rsidP="00FE19DD">
      <w:pPr>
        <w:pStyle w:val="LessonPara3"/>
        <w:rPr>
          <w:rFonts w:ascii="Times New Roman" w:hAnsi="Times New Roman" w:cs="Times New Roman"/>
          <w:color w:val="008000"/>
          <w:sz w:val="28"/>
          <w:szCs w:val="28"/>
        </w:rPr>
      </w:pPr>
    </w:p>
    <w:p w14:paraId="3C4F6C31" w14:textId="4DF67655" w:rsidR="004F107D" w:rsidRDefault="004F107D" w:rsidP="00FE19DD">
      <w:pPr>
        <w:pStyle w:val="LessonPara3"/>
        <w:rPr>
          <w:rFonts w:ascii="Times New Roman" w:hAnsi="Times New Roman" w:cs="Times New Roman"/>
          <w:color w:val="008000"/>
          <w:sz w:val="28"/>
          <w:szCs w:val="28"/>
        </w:rPr>
      </w:pPr>
    </w:p>
    <w:p w14:paraId="03266F41" w14:textId="7486B1F4" w:rsidR="004F107D" w:rsidRDefault="004F107D" w:rsidP="00FE19DD">
      <w:pPr>
        <w:pStyle w:val="LessonPara3"/>
        <w:rPr>
          <w:rFonts w:ascii="Times New Roman" w:hAnsi="Times New Roman" w:cs="Times New Roman"/>
          <w:color w:val="008000"/>
          <w:sz w:val="28"/>
          <w:szCs w:val="28"/>
        </w:rPr>
      </w:pPr>
    </w:p>
    <w:p w14:paraId="6E65D753" w14:textId="54027B78" w:rsidR="004F107D" w:rsidRDefault="004F107D" w:rsidP="00FE19DD">
      <w:pPr>
        <w:pStyle w:val="LessonPara3"/>
        <w:rPr>
          <w:rFonts w:ascii="Times New Roman" w:hAnsi="Times New Roman" w:cs="Times New Roman"/>
          <w:color w:val="008000"/>
          <w:sz w:val="28"/>
          <w:szCs w:val="28"/>
        </w:rPr>
      </w:pPr>
    </w:p>
    <w:p w14:paraId="7E478F38" w14:textId="1A4E5560" w:rsidR="004F107D" w:rsidRDefault="004F107D" w:rsidP="00FE19DD">
      <w:pPr>
        <w:pStyle w:val="LessonPara3"/>
        <w:rPr>
          <w:rFonts w:ascii="Times New Roman" w:hAnsi="Times New Roman" w:cs="Times New Roman"/>
          <w:color w:val="008000"/>
          <w:sz w:val="28"/>
          <w:szCs w:val="28"/>
        </w:rPr>
      </w:pPr>
    </w:p>
    <w:p w14:paraId="4A2E0B6E" w14:textId="637966B5" w:rsidR="004F107D" w:rsidRDefault="004F107D" w:rsidP="00FE19DD">
      <w:pPr>
        <w:pStyle w:val="LessonPara3"/>
        <w:rPr>
          <w:rFonts w:ascii="Times New Roman" w:hAnsi="Times New Roman" w:cs="Times New Roman"/>
          <w:color w:val="008000"/>
          <w:sz w:val="28"/>
          <w:szCs w:val="28"/>
        </w:rPr>
      </w:pPr>
    </w:p>
    <w:p w14:paraId="43660F3C" w14:textId="3D6356B3" w:rsidR="004F107D" w:rsidRDefault="004F107D" w:rsidP="00FE19DD">
      <w:pPr>
        <w:pStyle w:val="LessonPara3"/>
        <w:rPr>
          <w:rFonts w:ascii="Times New Roman" w:hAnsi="Times New Roman" w:cs="Times New Roman"/>
          <w:color w:val="008000"/>
          <w:sz w:val="28"/>
          <w:szCs w:val="28"/>
        </w:rPr>
      </w:pPr>
    </w:p>
    <w:p w14:paraId="2701EC11" w14:textId="0FCA1641" w:rsidR="004F107D" w:rsidRDefault="004F107D" w:rsidP="00FE19DD">
      <w:pPr>
        <w:pStyle w:val="LessonPara3"/>
        <w:rPr>
          <w:rFonts w:ascii="Times New Roman" w:hAnsi="Times New Roman" w:cs="Times New Roman"/>
          <w:color w:val="008000"/>
          <w:sz w:val="28"/>
          <w:szCs w:val="28"/>
        </w:rPr>
      </w:pPr>
    </w:p>
    <w:p w14:paraId="56C4796E" w14:textId="4A73452E" w:rsidR="004F107D" w:rsidRDefault="004F107D" w:rsidP="00FE19DD">
      <w:pPr>
        <w:pStyle w:val="LessonPara3"/>
        <w:rPr>
          <w:rFonts w:ascii="Times New Roman" w:hAnsi="Times New Roman" w:cs="Times New Roman"/>
          <w:color w:val="008000"/>
          <w:sz w:val="28"/>
          <w:szCs w:val="28"/>
        </w:rPr>
      </w:pPr>
    </w:p>
    <w:p w14:paraId="4331D5D8" w14:textId="69E59B07" w:rsidR="004F107D" w:rsidRDefault="004F107D" w:rsidP="00FE19DD">
      <w:pPr>
        <w:pStyle w:val="LessonPara3"/>
        <w:rPr>
          <w:rFonts w:ascii="Times New Roman" w:hAnsi="Times New Roman" w:cs="Times New Roman"/>
          <w:color w:val="008000"/>
          <w:sz w:val="28"/>
          <w:szCs w:val="28"/>
        </w:rPr>
      </w:pPr>
    </w:p>
    <w:p w14:paraId="28795A66" w14:textId="528DC263" w:rsidR="004F107D" w:rsidRDefault="004F107D" w:rsidP="00FE19DD">
      <w:pPr>
        <w:pStyle w:val="LessonPara3"/>
        <w:rPr>
          <w:rFonts w:ascii="Times New Roman" w:hAnsi="Times New Roman" w:cs="Times New Roman"/>
          <w:color w:val="008000"/>
          <w:sz w:val="28"/>
          <w:szCs w:val="28"/>
        </w:rPr>
      </w:pPr>
    </w:p>
    <w:p w14:paraId="236726CF" w14:textId="47489AAE" w:rsidR="004F107D" w:rsidRDefault="004F107D" w:rsidP="00FE19DD">
      <w:pPr>
        <w:pStyle w:val="LessonPara3"/>
        <w:rPr>
          <w:rFonts w:ascii="Times New Roman" w:hAnsi="Times New Roman" w:cs="Times New Roman"/>
          <w:color w:val="008000"/>
          <w:sz w:val="28"/>
          <w:szCs w:val="28"/>
        </w:rPr>
      </w:pPr>
    </w:p>
    <w:p w14:paraId="4762E9FD" w14:textId="38B77484" w:rsidR="004F107D" w:rsidRDefault="004F107D" w:rsidP="00FE19DD">
      <w:pPr>
        <w:pStyle w:val="LessonPara3"/>
        <w:rPr>
          <w:rFonts w:ascii="Times New Roman" w:hAnsi="Times New Roman" w:cs="Times New Roman"/>
          <w:color w:val="008000"/>
          <w:sz w:val="28"/>
          <w:szCs w:val="28"/>
        </w:rPr>
      </w:pPr>
    </w:p>
    <w:p w14:paraId="70FDAB1D" w14:textId="4E9A7C75" w:rsidR="004F107D" w:rsidRDefault="004F107D" w:rsidP="00FE19DD">
      <w:pPr>
        <w:pStyle w:val="LessonPara3"/>
        <w:rPr>
          <w:rFonts w:ascii="Times New Roman" w:hAnsi="Times New Roman" w:cs="Times New Roman"/>
          <w:color w:val="008000"/>
          <w:sz w:val="28"/>
          <w:szCs w:val="28"/>
        </w:rPr>
      </w:pPr>
    </w:p>
    <w:p w14:paraId="17A57756" w14:textId="41DFE81F" w:rsidR="004F107D" w:rsidRDefault="004F107D" w:rsidP="00FE19DD">
      <w:pPr>
        <w:pStyle w:val="LessonPara3"/>
        <w:rPr>
          <w:rFonts w:ascii="Times New Roman" w:hAnsi="Times New Roman" w:cs="Times New Roman"/>
          <w:color w:val="008000"/>
          <w:sz w:val="28"/>
          <w:szCs w:val="28"/>
        </w:rPr>
      </w:pPr>
    </w:p>
    <w:p w14:paraId="45D8CAD9" w14:textId="28EABBA7" w:rsidR="004F107D" w:rsidRDefault="004F107D" w:rsidP="00FE19DD">
      <w:pPr>
        <w:pStyle w:val="LessonPara3"/>
        <w:rPr>
          <w:rFonts w:ascii="Times New Roman" w:hAnsi="Times New Roman" w:cs="Times New Roman"/>
          <w:color w:val="008000"/>
          <w:sz w:val="28"/>
          <w:szCs w:val="28"/>
        </w:rPr>
      </w:pPr>
    </w:p>
    <w:p w14:paraId="502DC0D2" w14:textId="064B1940" w:rsidR="004F107D" w:rsidRDefault="004F107D" w:rsidP="00FE19DD">
      <w:pPr>
        <w:pStyle w:val="LessonPara3"/>
        <w:rPr>
          <w:rFonts w:ascii="Times New Roman" w:hAnsi="Times New Roman" w:cs="Times New Roman"/>
          <w:color w:val="008000"/>
          <w:sz w:val="28"/>
          <w:szCs w:val="28"/>
        </w:rPr>
      </w:pPr>
    </w:p>
    <w:p w14:paraId="0A146161" w14:textId="4AE87166" w:rsidR="004F107D" w:rsidRDefault="004F107D" w:rsidP="00FE19DD">
      <w:pPr>
        <w:pStyle w:val="LessonPara3"/>
        <w:rPr>
          <w:rFonts w:ascii="Times New Roman" w:hAnsi="Times New Roman" w:cs="Times New Roman"/>
          <w:color w:val="008000"/>
          <w:sz w:val="28"/>
          <w:szCs w:val="28"/>
        </w:rPr>
      </w:pPr>
    </w:p>
    <w:p w14:paraId="52532182" w14:textId="5A394EB1" w:rsidR="004F107D" w:rsidRDefault="004F107D" w:rsidP="00FE19DD">
      <w:pPr>
        <w:pStyle w:val="LessonPara3"/>
        <w:rPr>
          <w:rFonts w:ascii="Times New Roman" w:hAnsi="Times New Roman" w:cs="Times New Roman"/>
          <w:color w:val="008000"/>
          <w:sz w:val="28"/>
          <w:szCs w:val="28"/>
        </w:rPr>
      </w:pPr>
    </w:p>
    <w:p w14:paraId="638CCDAA" w14:textId="2BBAEC25" w:rsidR="004F107D" w:rsidRDefault="004F107D" w:rsidP="00FE19DD">
      <w:pPr>
        <w:pStyle w:val="LessonPara3"/>
        <w:rPr>
          <w:rFonts w:ascii="Times New Roman" w:hAnsi="Times New Roman" w:cs="Times New Roman"/>
          <w:color w:val="008000"/>
          <w:sz w:val="28"/>
          <w:szCs w:val="28"/>
        </w:rPr>
      </w:pPr>
    </w:p>
    <w:p w14:paraId="3D0204CF" w14:textId="117F49FA" w:rsidR="004F107D" w:rsidRDefault="004F107D" w:rsidP="00FE19DD">
      <w:pPr>
        <w:pStyle w:val="LessonPara3"/>
        <w:rPr>
          <w:rFonts w:ascii="Times New Roman" w:hAnsi="Times New Roman" w:cs="Times New Roman"/>
          <w:color w:val="008000"/>
          <w:sz w:val="28"/>
          <w:szCs w:val="28"/>
        </w:rPr>
      </w:pPr>
    </w:p>
    <w:p w14:paraId="5B45A7F4" w14:textId="1A4914F5" w:rsidR="004F107D" w:rsidRDefault="004F107D" w:rsidP="00FE19DD">
      <w:pPr>
        <w:pStyle w:val="LessonPara3"/>
        <w:rPr>
          <w:rFonts w:ascii="Times New Roman" w:hAnsi="Times New Roman" w:cs="Times New Roman"/>
          <w:color w:val="008000"/>
          <w:sz w:val="28"/>
          <w:szCs w:val="28"/>
        </w:rPr>
      </w:pPr>
    </w:p>
    <w:p w14:paraId="5DF1DAB8" w14:textId="77777777" w:rsidR="00207DFF" w:rsidRDefault="00207DFF" w:rsidP="00E07C86">
      <w:pPr>
        <w:pStyle w:val="LessonPara3"/>
        <w:ind w:left="0" w:firstLine="0"/>
        <w:rPr>
          <w:rFonts w:ascii="Times New Roman" w:hAnsi="Times New Roman" w:cs="Times New Roman"/>
          <w:color w:val="008000"/>
          <w:sz w:val="28"/>
          <w:szCs w:val="28"/>
        </w:rPr>
      </w:pPr>
    </w:p>
    <w:p w14:paraId="03D2AFAA" w14:textId="77777777" w:rsidR="00207DFF" w:rsidRDefault="00207DFF" w:rsidP="00207DFF">
      <w:pPr>
        <w:pStyle w:val="LessonPara2"/>
      </w:pPr>
    </w:p>
    <w:p w14:paraId="44A9B8E4" w14:textId="77777777" w:rsidR="00207DFF" w:rsidRPr="00E555FE" w:rsidRDefault="00207DFF" w:rsidP="00207DFF">
      <w:pPr>
        <w:pStyle w:val="LessonSubTitle"/>
      </w:pPr>
      <w:r>
        <w:lastRenderedPageBreak/>
        <w:t>Article II</w:t>
      </w:r>
    </w:p>
    <w:p w14:paraId="7221554F" w14:textId="77777777" w:rsidR="00207DFF" w:rsidRDefault="00207DFF" w:rsidP="00236CDF">
      <w:pPr>
        <w:pStyle w:val="LessonPara3"/>
        <w:ind w:left="0" w:firstLine="0"/>
        <w:rPr>
          <w:rFonts w:ascii="Times New Roman" w:hAnsi="Times New Roman" w:cs="Times New Roman"/>
          <w:color w:val="008000"/>
          <w:sz w:val="28"/>
          <w:szCs w:val="28"/>
        </w:rPr>
      </w:pPr>
    </w:p>
    <w:p w14:paraId="19A827BE" w14:textId="7B8ACC8F" w:rsidR="00C04A05" w:rsidRDefault="00C04A05" w:rsidP="00C04A05">
      <w:pPr>
        <w:pStyle w:val="LessonOutline4"/>
        <w:shd w:val="clear" w:color="auto" w:fill="D9D9D9" w:themeFill="background1" w:themeFillShade="D9"/>
      </w:pPr>
      <w:r>
        <w:t>A Man Without Equal</w:t>
      </w:r>
    </w:p>
    <w:p w14:paraId="088281B6" w14:textId="77777777" w:rsidR="005D50FE" w:rsidRPr="00105BFF" w:rsidRDefault="005D50FE" w:rsidP="005D50FE">
      <w:pPr>
        <w:pStyle w:val="LessonPara2"/>
      </w:pPr>
    </w:p>
    <w:p w14:paraId="11B6DD57" w14:textId="77777777" w:rsidR="005D50FE" w:rsidRDefault="005D50FE" w:rsidP="005D50FE">
      <w:pPr>
        <w:pStyle w:val="LessonVerse"/>
        <w:shd w:val="clear" w:color="auto" w:fill="D9D9D9" w:themeFill="background1" w:themeFillShade="D9"/>
      </w:pPr>
      <w:r>
        <w:t xml:space="preserve">    Here is a man who was born in an obscure village, the child of a peasant woman.  He worked in a carpenter shop until he was 30, and then for three years he was an itinerant preacher. He never wrote a book. He never held an office. He never traveled two hundred miles from the place where he was born.   </w:t>
      </w:r>
    </w:p>
    <w:p w14:paraId="2F560B41" w14:textId="77777777" w:rsidR="005D50FE" w:rsidRDefault="005D50FE" w:rsidP="005D50FE">
      <w:pPr>
        <w:pStyle w:val="LessonVerse"/>
        <w:shd w:val="clear" w:color="auto" w:fill="D9D9D9" w:themeFill="background1" w:themeFillShade="D9"/>
      </w:pPr>
      <w:r>
        <w:t xml:space="preserve">    One day, he went through the mockery of an unfair trial. He was declared innocent but was crucified. His followers ran away. One of them denied him.  He was nailed upon a cross between two thieves. </w:t>
      </w:r>
    </w:p>
    <w:p w14:paraId="12FA7C61" w14:textId="77777777" w:rsidR="005D50FE" w:rsidRDefault="005D50FE" w:rsidP="005D50FE">
      <w:pPr>
        <w:pStyle w:val="LessonVerse"/>
        <w:shd w:val="clear" w:color="auto" w:fill="D9D9D9" w:themeFill="background1" w:themeFillShade="D9"/>
      </w:pPr>
      <w:r>
        <w:t xml:space="preserve">    Nineteen long centuries have come and gone and today he is the centerpiece </w:t>
      </w:r>
      <w:r>
        <w:t xml:space="preserve">of </w:t>
      </w:r>
      <w:proofErr w:type="gramStart"/>
      <w:r>
        <w:t>the human race</w:t>
      </w:r>
      <w:proofErr w:type="gramEnd"/>
      <w:r>
        <w:t xml:space="preserve"> and the leader of the column of progress.  Our daily events are dated before or after he was born (BC or AD).</w:t>
      </w:r>
    </w:p>
    <w:p w14:paraId="2E825ED2" w14:textId="77777777" w:rsidR="005D50FE" w:rsidRDefault="005D50FE" w:rsidP="005D50FE">
      <w:pPr>
        <w:pStyle w:val="LessonVerse"/>
        <w:shd w:val="clear" w:color="auto" w:fill="D9D9D9" w:themeFill="background1" w:themeFillShade="D9"/>
      </w:pPr>
      <w:r>
        <w:t xml:space="preserve">    He never wrote a book, and yet more books have been written about him than anyone on earth. He never wrote a song and yet he has furnished the theme for more songs than all the songwriters combined. </w:t>
      </w:r>
    </w:p>
    <w:p w14:paraId="5A7C6000" w14:textId="204E6107" w:rsidR="005D50FE" w:rsidRDefault="005D50FE" w:rsidP="005D50FE">
      <w:pPr>
        <w:pStyle w:val="LessonVerse"/>
        <w:shd w:val="clear" w:color="auto" w:fill="D9D9D9" w:themeFill="background1" w:themeFillShade="D9"/>
      </w:pPr>
      <w:r>
        <w:t xml:space="preserve">Without an army, he conquered more millions than Alexander, Caesar and Napoleon combined. Without a formal education, he spoke such words of life as were </w:t>
      </w:r>
      <w:proofErr w:type="gramStart"/>
      <w:r>
        <w:t>never  spoken</w:t>
      </w:r>
      <w:proofErr w:type="gramEnd"/>
      <w:r>
        <w:t xml:space="preserve"> </w:t>
      </w:r>
      <w:proofErr w:type="gramStart"/>
      <w:r>
        <w:t>before  or</w:t>
      </w:r>
      <w:proofErr w:type="gramEnd"/>
      <w:r>
        <w:t xml:space="preserve"> </w:t>
      </w:r>
      <w:proofErr w:type="gramStart"/>
      <w:r>
        <w:t>since  and</w:t>
      </w:r>
      <w:proofErr w:type="gramEnd"/>
      <w:r>
        <w:t xml:space="preserve"> produced effects which lie </w:t>
      </w:r>
      <w:proofErr w:type="gramStart"/>
      <w:r>
        <w:t>beyond  the</w:t>
      </w:r>
      <w:proofErr w:type="gramEnd"/>
      <w:r>
        <w:t xml:space="preserve"> </w:t>
      </w:r>
      <w:proofErr w:type="gramStart"/>
      <w:r>
        <w:t>reach  of</w:t>
      </w:r>
      <w:proofErr w:type="gramEnd"/>
      <w:r>
        <w:t xml:space="preserve"> </w:t>
      </w:r>
      <w:proofErr w:type="gramStart"/>
      <w:r>
        <w:t>orators  or</w:t>
      </w:r>
      <w:proofErr w:type="gramEnd"/>
      <w:r>
        <w:t xml:space="preserve"> poets. </w:t>
      </w:r>
    </w:p>
    <w:p w14:paraId="707BC54D" w14:textId="77777777" w:rsidR="00B33B7E" w:rsidRPr="00B33B7E" w:rsidRDefault="005D50FE" w:rsidP="00B33B7E">
      <w:pPr>
        <w:pStyle w:val="LessonVerse"/>
        <w:shd w:val="clear" w:color="auto" w:fill="D9D9D9" w:themeFill="background1" w:themeFillShade="D9"/>
        <w:rPr>
          <w:i/>
        </w:rPr>
      </w:pPr>
      <w:r>
        <w:t xml:space="preserve">    All the armies that ever marched, all the parliaments that ever sat and all the kings that ever reigned, put together, have not affected </w:t>
      </w:r>
      <w:r>
        <w:t>the life of man upon this earth as powerfully as that one man - JESUS.</w:t>
      </w:r>
      <w:r w:rsidR="00B33B7E">
        <w:t xml:space="preserve">  </w:t>
      </w:r>
      <w:r w:rsidR="00B33B7E" w:rsidRPr="00B33B7E">
        <w:rPr>
          <w:i/>
        </w:rPr>
        <w:t>James Allan Francis (1864–1928)</w:t>
      </w:r>
    </w:p>
    <w:bookmarkEnd w:id="0"/>
    <w:p w14:paraId="41AB7B07" w14:textId="445C4542" w:rsidR="00B33B7E" w:rsidRDefault="00B33B7E" w:rsidP="00764479">
      <w:pPr>
        <w:pStyle w:val="Style2"/>
        <w:ind w:left="0" w:firstLine="0"/>
        <w:rPr>
          <w:vanish w:val="0"/>
        </w:rPr>
      </w:pPr>
    </w:p>
    <w:sectPr w:rsidR="00B33B7E" w:rsidSect="00A01DFC">
      <w:footerReference w:type="default" r:id="rId10"/>
      <w:pgSz w:w="12735" w:h="8335" w:orient="landscape" w:code="5"/>
      <w:pgMar w:top="284" w:right="284" w:bottom="284" w:left="284" w:header="170" w:footer="170" w:gutter="0"/>
      <w:cols w:num="4" w:space="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411AD" w14:textId="77777777" w:rsidR="00A1495C" w:rsidRPr="00F248B0" w:rsidRDefault="00A1495C">
      <w:r w:rsidRPr="00F248B0">
        <w:separator/>
      </w:r>
    </w:p>
  </w:endnote>
  <w:endnote w:type="continuationSeparator" w:id="0">
    <w:p w14:paraId="617E4E30" w14:textId="77777777" w:rsidR="00A1495C" w:rsidRPr="00F248B0" w:rsidRDefault="00A1495C">
      <w:r w:rsidRPr="00F248B0">
        <w:continuationSeparator/>
      </w:r>
    </w:p>
  </w:endnote>
  <w:endnote w:type="continuationNotice" w:id="1">
    <w:p w14:paraId="6D18408B" w14:textId="77777777" w:rsidR="00A1495C" w:rsidRPr="00F248B0" w:rsidRDefault="00A14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ngs">
    <w:altName w:val="MS Gothic"/>
    <w:panose1 w:val="020B0604020202020204"/>
    <w:charset w:val="80"/>
    <w:family w:val="auto"/>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6F236" w14:textId="77777777" w:rsidR="006B32F8" w:rsidRPr="00F248B0" w:rsidRDefault="006B32F8">
    <w:pPr>
      <w:pStyle w:val="Footer"/>
      <w:jc w:val="center"/>
    </w:pPr>
    <w:r>
      <w:rPr>
        <w:rStyle w:val="PageNumber"/>
        <w:snapToGrid w:val="0"/>
      </w:rPr>
      <w:t xml:space="preserve">Page </w:t>
    </w:r>
    <w:r w:rsidR="007C2A35">
      <w:rPr>
        <w:rStyle w:val="PageNumber"/>
        <w:snapToGrid w:val="0"/>
      </w:rPr>
      <w:fldChar w:fldCharType="begin"/>
    </w:r>
    <w:r>
      <w:rPr>
        <w:rStyle w:val="PageNumber"/>
        <w:snapToGrid w:val="0"/>
      </w:rPr>
      <w:instrText xml:space="preserve"> PAGE </w:instrText>
    </w:r>
    <w:r w:rsidR="007C2A35">
      <w:rPr>
        <w:rStyle w:val="PageNumber"/>
        <w:snapToGrid w:val="0"/>
      </w:rPr>
      <w:fldChar w:fldCharType="separate"/>
    </w:r>
    <w:r w:rsidR="007F21FB">
      <w:rPr>
        <w:rStyle w:val="PageNumber"/>
        <w:noProof/>
        <w:snapToGrid w:val="0"/>
      </w:rPr>
      <w:t>9</w:t>
    </w:r>
    <w:r w:rsidR="007C2A35">
      <w:rPr>
        <w:rStyle w:val="PageNumber"/>
        <w:snapToGrid w:val="0"/>
      </w:rPr>
      <w:fldChar w:fldCharType="end"/>
    </w:r>
    <w:r>
      <w:rPr>
        <w:rStyle w:val="PageNumber"/>
        <w:snapToGrid w:val="0"/>
      </w:rPr>
      <w:t xml:space="preserve"> of </w:t>
    </w:r>
    <w:r w:rsidR="007C2A35">
      <w:rPr>
        <w:rStyle w:val="PageNumber"/>
        <w:snapToGrid w:val="0"/>
      </w:rPr>
      <w:fldChar w:fldCharType="begin"/>
    </w:r>
    <w:r>
      <w:rPr>
        <w:rStyle w:val="PageNumber"/>
        <w:snapToGrid w:val="0"/>
      </w:rPr>
      <w:instrText xml:space="preserve"> NUMPAGES </w:instrText>
    </w:r>
    <w:r w:rsidR="007C2A35">
      <w:rPr>
        <w:rStyle w:val="PageNumber"/>
        <w:snapToGrid w:val="0"/>
      </w:rPr>
      <w:fldChar w:fldCharType="separate"/>
    </w:r>
    <w:r w:rsidR="007F21FB">
      <w:rPr>
        <w:rStyle w:val="PageNumber"/>
        <w:noProof/>
        <w:snapToGrid w:val="0"/>
      </w:rPr>
      <w:t>38</w:t>
    </w:r>
    <w:r w:rsidR="007C2A35">
      <w:rPr>
        <w:rStyle w:val="PageNumbe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185D9" w14:textId="77777777" w:rsidR="00A1495C" w:rsidRPr="00F248B0" w:rsidRDefault="00A1495C">
      <w:r w:rsidRPr="00F248B0">
        <w:separator/>
      </w:r>
    </w:p>
  </w:footnote>
  <w:footnote w:type="continuationSeparator" w:id="0">
    <w:p w14:paraId="08B73EB4" w14:textId="77777777" w:rsidR="00A1495C" w:rsidRPr="00F248B0" w:rsidRDefault="00A1495C">
      <w:r w:rsidRPr="00F248B0">
        <w:continuationSeparator/>
      </w:r>
    </w:p>
  </w:footnote>
  <w:footnote w:type="continuationNotice" w:id="1">
    <w:p w14:paraId="40F8A6F9" w14:textId="77777777" w:rsidR="00A1495C" w:rsidRPr="00F248B0" w:rsidRDefault="00A149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99B"/>
    <w:multiLevelType w:val="hybridMultilevel"/>
    <w:tmpl w:val="1054C0DC"/>
    <w:lvl w:ilvl="0" w:tplc="FFFFFFF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 w15:restartNumberingAfterBreak="0">
    <w:nsid w:val="04C35170"/>
    <w:multiLevelType w:val="singleLevel"/>
    <w:tmpl w:val="E500EE36"/>
    <w:lvl w:ilvl="0">
      <w:start w:val="7"/>
      <w:numFmt w:val="bullet"/>
      <w:lvlText w:val="–"/>
      <w:lvlJc w:val="left"/>
      <w:pPr>
        <w:tabs>
          <w:tab w:val="num" w:pos="420"/>
        </w:tabs>
        <w:ind w:left="420" w:hanging="360"/>
      </w:pPr>
      <w:rPr>
        <w:rFonts w:ascii="Times New Roman" w:hAnsi="Times New Roman" w:cs="Times New Roman" w:hint="default"/>
      </w:rPr>
    </w:lvl>
  </w:abstractNum>
  <w:abstractNum w:abstractNumId="2" w15:restartNumberingAfterBreak="0">
    <w:nsid w:val="05B63698"/>
    <w:multiLevelType w:val="hybridMultilevel"/>
    <w:tmpl w:val="5CD825AE"/>
    <w:lvl w:ilvl="0" w:tplc="FFFFFFFF">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0A92392B"/>
    <w:multiLevelType w:val="hybridMultilevel"/>
    <w:tmpl w:val="25FCB588"/>
    <w:lvl w:ilvl="0" w:tplc="3DB6FA40">
      <w:start w:val="16"/>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15:restartNumberingAfterBreak="0">
    <w:nsid w:val="108A3923"/>
    <w:multiLevelType w:val="hybridMultilevel"/>
    <w:tmpl w:val="B09A8856"/>
    <w:lvl w:ilvl="0" w:tplc="B330DFF8">
      <w:start w:val="2"/>
      <w:numFmt w:val="bullet"/>
      <w:lvlText w:val="-"/>
      <w:lvlJc w:val="left"/>
      <w:pPr>
        <w:ind w:left="720" w:hanging="360"/>
      </w:pPr>
      <w:rPr>
        <w:rFonts w:ascii="Arial" w:eastAsia="MS Minng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C3815"/>
    <w:multiLevelType w:val="multilevel"/>
    <w:tmpl w:val="D9089F64"/>
    <w:lvl w:ilvl="0">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6" w15:restartNumberingAfterBreak="0">
    <w:nsid w:val="11300972"/>
    <w:multiLevelType w:val="hybridMultilevel"/>
    <w:tmpl w:val="FBF8FBA2"/>
    <w:lvl w:ilvl="0" w:tplc="FFFFFFFF">
      <w:start w:val="2014"/>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15:restartNumberingAfterBreak="0">
    <w:nsid w:val="115F0CDC"/>
    <w:multiLevelType w:val="hybridMultilevel"/>
    <w:tmpl w:val="0FB27A8E"/>
    <w:lvl w:ilvl="0" w:tplc="FFFFFFFF">
      <w:start w:val="1"/>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15:restartNumberingAfterBreak="0">
    <w:nsid w:val="163528AD"/>
    <w:multiLevelType w:val="hybridMultilevel"/>
    <w:tmpl w:val="C6566736"/>
    <w:lvl w:ilvl="0" w:tplc="6A3276EC">
      <w:numFmt w:val="bullet"/>
      <w:lvlText w:val="-"/>
      <w:lvlJc w:val="left"/>
      <w:pPr>
        <w:ind w:left="720" w:hanging="360"/>
      </w:pPr>
      <w:rPr>
        <w:rFonts w:ascii="Arial" w:eastAsia="MS Minngs" w:hAnsi="Arial" w:cs="Aria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20739"/>
    <w:multiLevelType w:val="hybridMultilevel"/>
    <w:tmpl w:val="96F247F4"/>
    <w:lvl w:ilvl="0" w:tplc="FFFFFFFF">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15:restartNumberingAfterBreak="0">
    <w:nsid w:val="1A48036F"/>
    <w:multiLevelType w:val="hybridMultilevel"/>
    <w:tmpl w:val="6B8689F0"/>
    <w:lvl w:ilvl="0" w:tplc="CBF87596">
      <w:start w:val="19"/>
      <w:numFmt w:val="bullet"/>
      <w:lvlText w:val="-"/>
      <w:lvlJc w:val="left"/>
      <w:pPr>
        <w:ind w:left="720" w:hanging="360"/>
      </w:pPr>
      <w:rPr>
        <w:rFonts w:ascii="Arial" w:eastAsia="MS Minng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D6C11"/>
    <w:multiLevelType w:val="hybridMultilevel"/>
    <w:tmpl w:val="438EF64E"/>
    <w:lvl w:ilvl="0" w:tplc="FFFFFFFF">
      <w:start w:val="2"/>
      <w:numFmt w:val="decimal"/>
      <w:lvlText w:val="%1"/>
      <w:lvlJc w:val="left"/>
      <w:pPr>
        <w:ind w:left="530" w:hanging="360"/>
      </w:pPr>
      <w:rPr>
        <w:rFonts w:ascii="Times New Roman" w:hAnsi="Times New Roman" w:cs="Times New Roman" w:hint="default"/>
      </w:rPr>
    </w:lvl>
    <w:lvl w:ilvl="1" w:tplc="08090019">
      <w:start w:val="1"/>
      <w:numFmt w:val="lowerLetter"/>
      <w:lvlText w:val="%2."/>
      <w:lvlJc w:val="left"/>
      <w:pPr>
        <w:ind w:left="1250" w:hanging="360"/>
      </w:pPr>
      <w:rPr>
        <w:rFonts w:ascii="Times New Roman" w:hAnsi="Times New Roman" w:cs="Times New Roman"/>
      </w:rPr>
    </w:lvl>
    <w:lvl w:ilvl="2" w:tplc="0809001B">
      <w:start w:val="1"/>
      <w:numFmt w:val="lowerRoman"/>
      <w:lvlText w:val="%3."/>
      <w:lvlJc w:val="right"/>
      <w:pPr>
        <w:ind w:left="1970" w:hanging="180"/>
      </w:pPr>
      <w:rPr>
        <w:rFonts w:ascii="Times New Roman" w:hAnsi="Times New Roman" w:cs="Times New Roman"/>
      </w:rPr>
    </w:lvl>
    <w:lvl w:ilvl="3" w:tplc="0809000F">
      <w:start w:val="1"/>
      <w:numFmt w:val="decimal"/>
      <w:lvlText w:val="%4."/>
      <w:lvlJc w:val="left"/>
      <w:pPr>
        <w:ind w:left="2690" w:hanging="360"/>
      </w:pPr>
      <w:rPr>
        <w:rFonts w:ascii="Times New Roman" w:hAnsi="Times New Roman" w:cs="Times New Roman"/>
      </w:rPr>
    </w:lvl>
    <w:lvl w:ilvl="4" w:tplc="08090019">
      <w:start w:val="1"/>
      <w:numFmt w:val="lowerLetter"/>
      <w:lvlText w:val="%5."/>
      <w:lvlJc w:val="left"/>
      <w:pPr>
        <w:ind w:left="3410" w:hanging="360"/>
      </w:pPr>
      <w:rPr>
        <w:rFonts w:ascii="Times New Roman" w:hAnsi="Times New Roman" w:cs="Times New Roman"/>
      </w:rPr>
    </w:lvl>
    <w:lvl w:ilvl="5" w:tplc="0809001B">
      <w:start w:val="1"/>
      <w:numFmt w:val="lowerRoman"/>
      <w:lvlText w:val="%6."/>
      <w:lvlJc w:val="right"/>
      <w:pPr>
        <w:ind w:left="4130" w:hanging="180"/>
      </w:pPr>
      <w:rPr>
        <w:rFonts w:ascii="Times New Roman" w:hAnsi="Times New Roman" w:cs="Times New Roman"/>
      </w:rPr>
    </w:lvl>
    <w:lvl w:ilvl="6" w:tplc="0809000F">
      <w:start w:val="1"/>
      <w:numFmt w:val="decimal"/>
      <w:lvlText w:val="%7."/>
      <w:lvlJc w:val="left"/>
      <w:pPr>
        <w:ind w:left="4850" w:hanging="360"/>
      </w:pPr>
      <w:rPr>
        <w:rFonts w:ascii="Times New Roman" w:hAnsi="Times New Roman" w:cs="Times New Roman"/>
      </w:rPr>
    </w:lvl>
    <w:lvl w:ilvl="7" w:tplc="08090019">
      <w:start w:val="1"/>
      <w:numFmt w:val="lowerLetter"/>
      <w:lvlText w:val="%8."/>
      <w:lvlJc w:val="left"/>
      <w:pPr>
        <w:ind w:left="5570" w:hanging="360"/>
      </w:pPr>
      <w:rPr>
        <w:rFonts w:ascii="Times New Roman" w:hAnsi="Times New Roman" w:cs="Times New Roman"/>
      </w:rPr>
    </w:lvl>
    <w:lvl w:ilvl="8" w:tplc="0809001B">
      <w:start w:val="1"/>
      <w:numFmt w:val="lowerRoman"/>
      <w:lvlText w:val="%9."/>
      <w:lvlJc w:val="right"/>
      <w:pPr>
        <w:ind w:left="6290" w:hanging="180"/>
      </w:pPr>
      <w:rPr>
        <w:rFonts w:ascii="Times New Roman" w:hAnsi="Times New Roman" w:cs="Times New Roman"/>
      </w:rPr>
    </w:lvl>
  </w:abstractNum>
  <w:abstractNum w:abstractNumId="12" w15:restartNumberingAfterBreak="0">
    <w:nsid w:val="256372D9"/>
    <w:multiLevelType w:val="hybridMultilevel"/>
    <w:tmpl w:val="8BDAB47E"/>
    <w:lvl w:ilvl="0" w:tplc="FFFFFFFF">
      <w:start w:val="12"/>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3" w15:restartNumberingAfterBreak="0">
    <w:nsid w:val="2A7800A8"/>
    <w:multiLevelType w:val="hybridMultilevel"/>
    <w:tmpl w:val="A2447750"/>
    <w:lvl w:ilvl="0" w:tplc="FFFFFFFF">
      <w:numFmt w:val="bullet"/>
      <w:lvlText w:val="-"/>
      <w:lvlJc w:val="left"/>
      <w:pPr>
        <w:ind w:left="757" w:hanging="360"/>
      </w:pPr>
      <w:rPr>
        <w:rFonts w:ascii="Arial" w:eastAsia="SimSun" w:hAnsi="Arial" w:hint="default"/>
      </w:rPr>
    </w:lvl>
    <w:lvl w:ilvl="1" w:tplc="08090003">
      <w:start w:val="1"/>
      <w:numFmt w:val="bullet"/>
      <w:lvlText w:val="o"/>
      <w:lvlJc w:val="left"/>
      <w:pPr>
        <w:ind w:left="1477" w:hanging="360"/>
      </w:pPr>
      <w:rPr>
        <w:rFonts w:ascii="Courier New" w:hAnsi="Courier New" w:cs="Courier New" w:hint="default"/>
      </w:rPr>
    </w:lvl>
    <w:lvl w:ilvl="2" w:tplc="08090005">
      <w:start w:val="1"/>
      <w:numFmt w:val="bullet"/>
      <w:lvlText w:val=""/>
      <w:lvlJc w:val="left"/>
      <w:pPr>
        <w:ind w:left="2197" w:hanging="360"/>
      </w:pPr>
      <w:rPr>
        <w:rFonts w:ascii="Wingdings" w:hAnsi="Wingdings" w:cs="Wingdings" w:hint="default"/>
      </w:rPr>
    </w:lvl>
    <w:lvl w:ilvl="3" w:tplc="08090001">
      <w:start w:val="1"/>
      <w:numFmt w:val="bullet"/>
      <w:lvlText w:val=""/>
      <w:lvlJc w:val="left"/>
      <w:pPr>
        <w:ind w:left="2917" w:hanging="360"/>
      </w:pPr>
      <w:rPr>
        <w:rFonts w:ascii="Symbol" w:hAnsi="Symbol" w:cs="Symbol" w:hint="default"/>
      </w:rPr>
    </w:lvl>
    <w:lvl w:ilvl="4" w:tplc="08090003">
      <w:start w:val="1"/>
      <w:numFmt w:val="bullet"/>
      <w:lvlText w:val="o"/>
      <w:lvlJc w:val="left"/>
      <w:pPr>
        <w:ind w:left="3637" w:hanging="360"/>
      </w:pPr>
      <w:rPr>
        <w:rFonts w:ascii="Courier New" w:hAnsi="Courier New" w:cs="Courier New" w:hint="default"/>
      </w:rPr>
    </w:lvl>
    <w:lvl w:ilvl="5" w:tplc="08090005">
      <w:start w:val="1"/>
      <w:numFmt w:val="bullet"/>
      <w:lvlText w:val=""/>
      <w:lvlJc w:val="left"/>
      <w:pPr>
        <w:ind w:left="4357" w:hanging="360"/>
      </w:pPr>
      <w:rPr>
        <w:rFonts w:ascii="Wingdings" w:hAnsi="Wingdings" w:cs="Wingdings" w:hint="default"/>
      </w:rPr>
    </w:lvl>
    <w:lvl w:ilvl="6" w:tplc="08090001">
      <w:start w:val="1"/>
      <w:numFmt w:val="bullet"/>
      <w:lvlText w:val=""/>
      <w:lvlJc w:val="left"/>
      <w:pPr>
        <w:ind w:left="5077" w:hanging="360"/>
      </w:pPr>
      <w:rPr>
        <w:rFonts w:ascii="Symbol" w:hAnsi="Symbol" w:cs="Symbol" w:hint="default"/>
      </w:rPr>
    </w:lvl>
    <w:lvl w:ilvl="7" w:tplc="08090003">
      <w:start w:val="1"/>
      <w:numFmt w:val="bullet"/>
      <w:lvlText w:val="o"/>
      <w:lvlJc w:val="left"/>
      <w:pPr>
        <w:ind w:left="5797" w:hanging="360"/>
      </w:pPr>
      <w:rPr>
        <w:rFonts w:ascii="Courier New" w:hAnsi="Courier New" w:cs="Courier New" w:hint="default"/>
      </w:rPr>
    </w:lvl>
    <w:lvl w:ilvl="8" w:tplc="08090005">
      <w:start w:val="1"/>
      <w:numFmt w:val="bullet"/>
      <w:lvlText w:val=""/>
      <w:lvlJc w:val="left"/>
      <w:pPr>
        <w:ind w:left="6517" w:hanging="360"/>
      </w:pPr>
      <w:rPr>
        <w:rFonts w:ascii="Wingdings" w:hAnsi="Wingdings" w:cs="Wingdings" w:hint="default"/>
      </w:rPr>
    </w:lvl>
  </w:abstractNum>
  <w:abstractNum w:abstractNumId="14" w15:restartNumberingAfterBreak="0">
    <w:nsid w:val="2F143F9A"/>
    <w:multiLevelType w:val="singleLevel"/>
    <w:tmpl w:val="82162496"/>
    <w:lvl w:ilvl="0">
      <w:numFmt w:val="bullet"/>
      <w:lvlText w:val="–"/>
      <w:lvlJc w:val="left"/>
      <w:pPr>
        <w:tabs>
          <w:tab w:val="num" w:pos="360"/>
        </w:tabs>
        <w:ind w:left="360" w:hanging="360"/>
      </w:pPr>
      <w:rPr>
        <w:rFonts w:hint="default"/>
      </w:rPr>
    </w:lvl>
  </w:abstractNum>
  <w:abstractNum w:abstractNumId="15" w15:restartNumberingAfterBreak="0">
    <w:nsid w:val="2FE35772"/>
    <w:multiLevelType w:val="hybridMultilevel"/>
    <w:tmpl w:val="FD08B260"/>
    <w:lvl w:ilvl="0" w:tplc="FFFFFFF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6" w15:restartNumberingAfterBreak="0">
    <w:nsid w:val="32151721"/>
    <w:multiLevelType w:val="hybridMultilevel"/>
    <w:tmpl w:val="347AA446"/>
    <w:lvl w:ilvl="0" w:tplc="F128354C">
      <w:start w:val="6"/>
      <w:numFmt w:val="bullet"/>
      <w:lvlText w:val="–"/>
      <w:lvlJc w:val="left"/>
      <w:pPr>
        <w:tabs>
          <w:tab w:val="num" w:pos="420"/>
        </w:tabs>
        <w:ind w:left="420" w:hanging="360"/>
      </w:pPr>
      <w:rPr>
        <w:rFonts w:ascii="Times New Roman" w:eastAsia="Times New Roman" w:hAnsi="Times New Roman"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cs="Wingdings" w:hint="default"/>
      </w:rPr>
    </w:lvl>
    <w:lvl w:ilvl="3" w:tplc="04090001">
      <w:start w:val="1"/>
      <w:numFmt w:val="bullet"/>
      <w:lvlText w:val=""/>
      <w:lvlJc w:val="left"/>
      <w:pPr>
        <w:tabs>
          <w:tab w:val="num" w:pos="2580"/>
        </w:tabs>
        <w:ind w:left="2580" w:hanging="360"/>
      </w:pPr>
      <w:rPr>
        <w:rFonts w:ascii="Symbol" w:hAnsi="Symbol" w:cs="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cs="Wingdings" w:hint="default"/>
      </w:rPr>
    </w:lvl>
    <w:lvl w:ilvl="6" w:tplc="04090001">
      <w:start w:val="1"/>
      <w:numFmt w:val="bullet"/>
      <w:lvlText w:val=""/>
      <w:lvlJc w:val="left"/>
      <w:pPr>
        <w:tabs>
          <w:tab w:val="num" w:pos="4740"/>
        </w:tabs>
        <w:ind w:left="4740" w:hanging="360"/>
      </w:pPr>
      <w:rPr>
        <w:rFonts w:ascii="Symbol" w:hAnsi="Symbol" w:cs="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cs="Wingdings" w:hint="default"/>
      </w:rPr>
    </w:lvl>
  </w:abstractNum>
  <w:abstractNum w:abstractNumId="17" w15:restartNumberingAfterBreak="0">
    <w:nsid w:val="355B127B"/>
    <w:multiLevelType w:val="multilevel"/>
    <w:tmpl w:val="414EE2F8"/>
    <w:lvl w:ilvl="0">
      <w:start w:val="1"/>
      <w:numFmt w:val="none"/>
      <w:suff w:val="nothing"/>
      <w:lvlText w:val=""/>
      <w:lvlJc w:val="center"/>
      <w:rPr>
        <w:rFonts w:ascii="Times New Roman" w:hAnsi="Times New Roman" w:cs="Times New Roman"/>
      </w:rPr>
    </w:lvl>
    <w:lvl w:ilvl="1">
      <w:start w:val="1"/>
      <w:numFmt w:val="upperRoman"/>
      <w:suff w:val="space"/>
      <w:lvlText w:val="%2."/>
      <w:lvlJc w:val="center"/>
      <w:pPr>
        <w:ind w:left="1080" w:hanging="360"/>
      </w:pPr>
      <w:rPr>
        <w:rFonts w:ascii="Arial" w:hAnsi="Arial" w:cs="Arial" w:hint="default"/>
        <w:b/>
        <w:bCs/>
        <w:i w:val="0"/>
        <w:iCs w:val="0"/>
        <w:sz w:val="36"/>
        <w:szCs w:val="36"/>
      </w:rPr>
    </w:lvl>
    <w:lvl w:ilvl="2">
      <w:start w:val="1"/>
      <w:numFmt w:val="upperLetter"/>
      <w:lvlText w:val="%3."/>
      <w:lvlJc w:val="left"/>
      <w:pPr>
        <w:tabs>
          <w:tab w:val="num" w:pos="360"/>
        </w:tabs>
        <w:ind w:left="360" w:hanging="360"/>
      </w:pPr>
      <w:rPr>
        <w:rFonts w:ascii="Arial" w:hAnsi="Arial" w:cs="Arial" w:hint="default"/>
        <w:b/>
        <w:bCs/>
        <w:i w:val="0"/>
        <w:iCs w:val="0"/>
        <w:sz w:val="28"/>
        <w:szCs w:val="28"/>
      </w:rPr>
    </w:lvl>
    <w:lvl w:ilvl="3">
      <w:start w:val="1"/>
      <w:numFmt w:val="lowerLetter"/>
      <w:lvlText w:val="%4)"/>
      <w:lvlJc w:val="left"/>
      <w:pPr>
        <w:tabs>
          <w:tab w:val="num" w:pos="2520"/>
        </w:tabs>
        <w:ind w:left="2160"/>
      </w:pPr>
      <w:rPr>
        <w:rFonts w:ascii="Times New Roman" w:hAnsi="Times New Roman" w:cs="Times New Roman"/>
      </w:rPr>
    </w:lvl>
    <w:lvl w:ilvl="4">
      <w:start w:val="1"/>
      <w:numFmt w:val="decimal"/>
      <w:lvlText w:val="(%5)"/>
      <w:lvlJc w:val="left"/>
      <w:pPr>
        <w:tabs>
          <w:tab w:val="num" w:pos="3240"/>
        </w:tabs>
        <w:ind w:left="2880"/>
      </w:pPr>
      <w:rPr>
        <w:rFonts w:ascii="Times New Roman" w:hAnsi="Times New Roman" w:cs="Times New Roman"/>
      </w:rPr>
    </w:lvl>
    <w:lvl w:ilvl="5">
      <w:start w:val="1"/>
      <w:numFmt w:val="lowerLetter"/>
      <w:lvlText w:val="(%6)"/>
      <w:lvlJc w:val="left"/>
      <w:pPr>
        <w:tabs>
          <w:tab w:val="num" w:pos="3960"/>
        </w:tabs>
        <w:ind w:left="3600"/>
      </w:pPr>
      <w:rPr>
        <w:rFonts w:ascii="Times New Roman" w:hAnsi="Times New Roman" w:cs="Times New Roman"/>
      </w:rPr>
    </w:lvl>
    <w:lvl w:ilvl="6">
      <w:start w:val="1"/>
      <w:numFmt w:val="lowerRoman"/>
      <w:lvlText w:val="(%7)"/>
      <w:lvlJc w:val="left"/>
      <w:pPr>
        <w:tabs>
          <w:tab w:val="num" w:pos="4680"/>
        </w:tabs>
        <w:ind w:left="4320"/>
      </w:pPr>
      <w:rPr>
        <w:rFonts w:ascii="Times New Roman" w:hAnsi="Times New Roman" w:cs="Times New Roman"/>
      </w:rPr>
    </w:lvl>
    <w:lvl w:ilvl="7">
      <w:start w:val="1"/>
      <w:numFmt w:val="lowerLetter"/>
      <w:lvlText w:val="(%8)"/>
      <w:lvlJc w:val="left"/>
      <w:pPr>
        <w:tabs>
          <w:tab w:val="num" w:pos="5400"/>
        </w:tabs>
        <w:ind w:left="5040"/>
      </w:pPr>
      <w:rPr>
        <w:rFonts w:ascii="Times New Roman" w:hAnsi="Times New Roman" w:cs="Times New Roman"/>
      </w:rPr>
    </w:lvl>
    <w:lvl w:ilvl="8">
      <w:start w:val="1"/>
      <w:numFmt w:val="lowerRoman"/>
      <w:lvlText w:val="(%9)"/>
      <w:lvlJc w:val="left"/>
      <w:pPr>
        <w:tabs>
          <w:tab w:val="num" w:pos="6120"/>
        </w:tabs>
        <w:ind w:left="5760"/>
      </w:pPr>
      <w:rPr>
        <w:rFonts w:ascii="Times New Roman" w:hAnsi="Times New Roman" w:cs="Times New Roman"/>
      </w:rPr>
    </w:lvl>
  </w:abstractNum>
  <w:abstractNum w:abstractNumId="18" w15:restartNumberingAfterBreak="0">
    <w:nsid w:val="36EC2D80"/>
    <w:multiLevelType w:val="hybridMultilevel"/>
    <w:tmpl w:val="9DECDB64"/>
    <w:lvl w:ilvl="0" w:tplc="B8D2F662">
      <w:start w:val="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BAA1C6A"/>
    <w:multiLevelType w:val="multilevel"/>
    <w:tmpl w:val="25942B0A"/>
    <w:lvl w:ilvl="0">
      <w:start w:val="1"/>
      <w:numFmt w:val="upperRoman"/>
      <w:pStyle w:val="Heading1"/>
      <w:suff w:val="space"/>
      <w:lvlText w:val="%1."/>
      <w:lvlJc w:val="center"/>
      <w:pPr>
        <w:ind w:firstLine="288"/>
      </w:pPr>
      <w:rPr>
        <w:rFonts w:ascii="Arial" w:hAnsi="Arial" w:cs="Arial" w:hint="default"/>
        <w:b/>
        <w:bCs/>
        <w:i w:val="0"/>
        <w:iCs w:val="0"/>
        <w:sz w:val="36"/>
        <w:szCs w:val="36"/>
      </w:rPr>
    </w:lvl>
    <w:lvl w:ilvl="1">
      <w:start w:val="1"/>
      <w:numFmt w:val="upperLetter"/>
      <w:lvlRestart w:val="0"/>
      <w:suff w:val="space"/>
      <w:lvlText w:val="%2."/>
      <w:lvlJc w:val="left"/>
      <w:pPr>
        <w:ind w:left="720"/>
      </w:pPr>
      <w:rPr>
        <w:rFonts w:ascii="Times New Roman" w:hAnsi="Times New Roman" w:cs="Times New Roman"/>
      </w:rPr>
    </w:lvl>
    <w:lvl w:ilvl="2">
      <w:start w:val="1"/>
      <w:numFmt w:val="decimal"/>
      <w:pStyle w:val="Heading3"/>
      <w:lvlText w:val="%3."/>
      <w:lvlJc w:val="left"/>
      <w:pPr>
        <w:tabs>
          <w:tab w:val="num" w:pos="1800"/>
        </w:tabs>
        <w:ind w:left="1440"/>
      </w:pPr>
      <w:rPr>
        <w:rFonts w:ascii="Times New Roman" w:hAnsi="Times New Roman" w:cs="Times New Roman"/>
      </w:rPr>
    </w:lvl>
    <w:lvl w:ilvl="3">
      <w:start w:val="1"/>
      <w:numFmt w:val="lowerLetter"/>
      <w:pStyle w:val="Heading4"/>
      <w:lvlText w:val="%4)"/>
      <w:lvlJc w:val="left"/>
      <w:pPr>
        <w:tabs>
          <w:tab w:val="num" w:pos="2520"/>
        </w:tabs>
        <w:ind w:left="2160"/>
      </w:pPr>
      <w:rPr>
        <w:rFonts w:ascii="Times New Roman" w:hAnsi="Times New Roman" w:cs="Times New Roman"/>
      </w:rPr>
    </w:lvl>
    <w:lvl w:ilvl="4">
      <w:start w:val="1"/>
      <w:numFmt w:val="decimal"/>
      <w:pStyle w:val="Heading5"/>
      <w:lvlText w:val="(%5)"/>
      <w:lvlJc w:val="left"/>
      <w:pPr>
        <w:tabs>
          <w:tab w:val="num" w:pos="3240"/>
        </w:tabs>
        <w:ind w:left="2880"/>
      </w:pPr>
      <w:rPr>
        <w:rFonts w:ascii="Times New Roman" w:hAnsi="Times New Roman" w:cs="Times New Roman"/>
      </w:rPr>
    </w:lvl>
    <w:lvl w:ilvl="5">
      <w:start w:val="1"/>
      <w:numFmt w:val="lowerLetter"/>
      <w:pStyle w:val="Heading6"/>
      <w:lvlText w:val="(%6)"/>
      <w:lvlJc w:val="left"/>
      <w:pPr>
        <w:tabs>
          <w:tab w:val="num" w:pos="3960"/>
        </w:tabs>
        <w:ind w:left="3600"/>
      </w:pPr>
      <w:rPr>
        <w:rFonts w:ascii="Times New Roman" w:hAnsi="Times New Roman" w:cs="Times New Roman"/>
      </w:rPr>
    </w:lvl>
    <w:lvl w:ilvl="6">
      <w:start w:val="1"/>
      <w:numFmt w:val="lowerRoman"/>
      <w:pStyle w:val="Heading7"/>
      <w:lvlText w:val="(%7)"/>
      <w:lvlJc w:val="left"/>
      <w:pPr>
        <w:tabs>
          <w:tab w:val="num" w:pos="4680"/>
        </w:tabs>
        <w:ind w:left="4320"/>
      </w:pPr>
      <w:rPr>
        <w:rFonts w:ascii="Times New Roman" w:hAnsi="Times New Roman" w:cs="Times New Roman"/>
      </w:rPr>
    </w:lvl>
    <w:lvl w:ilvl="7">
      <w:start w:val="1"/>
      <w:numFmt w:val="lowerLetter"/>
      <w:pStyle w:val="Heading8"/>
      <w:lvlText w:val="(%8)"/>
      <w:lvlJc w:val="left"/>
      <w:pPr>
        <w:tabs>
          <w:tab w:val="num" w:pos="5400"/>
        </w:tabs>
        <w:ind w:left="5040"/>
      </w:pPr>
      <w:rPr>
        <w:rFonts w:ascii="Times New Roman" w:hAnsi="Times New Roman" w:cs="Times New Roman"/>
      </w:rPr>
    </w:lvl>
    <w:lvl w:ilvl="8">
      <w:start w:val="1"/>
      <w:numFmt w:val="lowerRoman"/>
      <w:pStyle w:val="Heading9"/>
      <w:lvlText w:val="(%9)"/>
      <w:lvlJc w:val="left"/>
      <w:pPr>
        <w:tabs>
          <w:tab w:val="num" w:pos="6120"/>
        </w:tabs>
        <w:ind w:left="5760"/>
      </w:pPr>
      <w:rPr>
        <w:rFonts w:ascii="Times New Roman" w:hAnsi="Times New Roman" w:cs="Times New Roman"/>
      </w:rPr>
    </w:lvl>
  </w:abstractNum>
  <w:abstractNum w:abstractNumId="20" w15:restartNumberingAfterBreak="0">
    <w:nsid w:val="3BC8227F"/>
    <w:multiLevelType w:val="hybridMultilevel"/>
    <w:tmpl w:val="3F3403CC"/>
    <w:lvl w:ilvl="0" w:tplc="FFFFFFFF">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15:restartNumberingAfterBreak="0">
    <w:nsid w:val="3D662BEB"/>
    <w:multiLevelType w:val="hybridMultilevel"/>
    <w:tmpl w:val="699877E0"/>
    <w:lvl w:ilvl="0" w:tplc="22F0B0F0">
      <w:start w:val="4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8063F7"/>
    <w:multiLevelType w:val="hybridMultilevel"/>
    <w:tmpl w:val="976C6DBE"/>
    <w:lvl w:ilvl="0" w:tplc="FFFFFFFF">
      <w:start w:val="23"/>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15:restartNumberingAfterBreak="0">
    <w:nsid w:val="40A83273"/>
    <w:multiLevelType w:val="multilevel"/>
    <w:tmpl w:val="0B2022E8"/>
    <w:lvl w:ilvl="0">
      <w:start w:val="1"/>
      <w:numFmt w:val="none"/>
      <w:pStyle w:val="LessonTitle"/>
      <w:suff w:val="nothing"/>
      <w:lvlText w:val=""/>
      <w:lvlJc w:val="center"/>
      <w:rPr>
        <w:rFonts w:ascii="Times New Roman" w:hAnsi="Times New Roman" w:cs="Times New Roman" w:hint="default"/>
      </w:rPr>
    </w:lvl>
    <w:lvl w:ilvl="1">
      <w:start w:val="1"/>
      <w:numFmt w:val="none"/>
      <w:pStyle w:val="LessonSubTitle"/>
      <w:suff w:val="nothing"/>
      <w:lvlText w:val=""/>
      <w:lvlJc w:val="center"/>
      <w:rPr>
        <w:rFonts w:ascii="Arial" w:hAnsi="Arial" w:cs="Arial" w:hint="default"/>
        <w:b/>
        <w:bCs/>
        <w:i w:val="0"/>
        <w:iCs w:val="0"/>
        <w:sz w:val="36"/>
        <w:szCs w:val="36"/>
      </w:rPr>
    </w:lvl>
    <w:lvl w:ilvl="2">
      <w:start w:val="1"/>
      <w:numFmt w:val="upperRoman"/>
      <w:pStyle w:val="LessonOutline1"/>
      <w:suff w:val="space"/>
      <w:lvlText w:val="%3."/>
      <w:lvlJc w:val="left"/>
      <w:rPr>
        <w:rFonts w:ascii="Arial Bold" w:hAnsi="Arial Bold" w:cs="Arial Bold" w:hint="default"/>
        <w:b/>
        <w:bCs/>
        <w:i w:val="0"/>
        <w:iCs w:val="0"/>
        <w:color w:val="FF0000"/>
        <w:sz w:val="24"/>
        <w:szCs w:val="24"/>
      </w:rPr>
    </w:lvl>
    <w:lvl w:ilvl="3">
      <w:start w:val="1"/>
      <w:numFmt w:val="upperLetter"/>
      <w:pStyle w:val="LessonOutline2"/>
      <w:suff w:val="space"/>
      <w:lvlText w:val="%4."/>
      <w:lvlJc w:val="left"/>
      <w:rPr>
        <w:rFonts w:ascii="Arial" w:hAnsi="Arial" w:cs="Arial" w:hint="default"/>
        <w:b/>
        <w:bCs/>
        <w:i w:val="0"/>
        <w:iCs w:val="0"/>
        <w:color w:val="008000"/>
        <w:sz w:val="24"/>
        <w:szCs w:val="24"/>
      </w:rPr>
    </w:lvl>
    <w:lvl w:ilvl="4">
      <w:start w:val="1"/>
      <w:numFmt w:val="decimal"/>
      <w:pStyle w:val="LessonOutline3"/>
      <w:suff w:val="space"/>
      <w:lvlText w:val="%5."/>
      <w:lvlJc w:val="left"/>
      <w:pPr>
        <w:ind w:left="72" w:hanging="72"/>
      </w:pPr>
      <w:rPr>
        <w:rFonts w:ascii="Arial Bold" w:hAnsi="Arial Bold" w:cs="Arial Bold" w:hint="default"/>
        <w:b/>
        <w:bCs/>
        <w:i w:val="0"/>
        <w:iCs w:val="0"/>
        <w:color w:val="008000"/>
        <w:sz w:val="20"/>
        <w:szCs w:val="20"/>
      </w:rPr>
    </w:lvl>
    <w:lvl w:ilvl="5">
      <w:start w:val="1"/>
      <w:numFmt w:val="lowerRoman"/>
      <w:suff w:val="space"/>
      <w:lvlText w:val="%6."/>
      <w:lvlJc w:val="left"/>
      <w:rPr>
        <w:rFonts w:ascii="Times New Roman" w:hAnsi="Times New Roman" w:cs="Times New Roman" w:hint="default"/>
        <w:b/>
        <w:bCs/>
        <w:i w:val="0"/>
        <w:iCs w:val="0"/>
        <w:color w:val="008080"/>
        <w:sz w:val="20"/>
        <w:szCs w:val="20"/>
      </w:rPr>
    </w:lvl>
    <w:lvl w:ilvl="6">
      <w:start w:val="1"/>
      <w:numFmt w:val="lowerRoman"/>
      <w:lvlText w:val="(%7)"/>
      <w:lvlJc w:val="left"/>
      <w:pPr>
        <w:tabs>
          <w:tab w:val="num" w:pos="4680"/>
        </w:tabs>
        <w:ind w:left="4320"/>
      </w:pPr>
      <w:rPr>
        <w:rFonts w:ascii="Times New Roman" w:hAnsi="Times New Roman" w:cs="Times New Roman" w:hint="default"/>
      </w:rPr>
    </w:lvl>
    <w:lvl w:ilvl="7">
      <w:start w:val="1"/>
      <w:numFmt w:val="lowerLetter"/>
      <w:lvlText w:val="(%8)"/>
      <w:lvlJc w:val="left"/>
      <w:pPr>
        <w:tabs>
          <w:tab w:val="num" w:pos="5400"/>
        </w:tabs>
        <w:ind w:left="5040"/>
      </w:pPr>
      <w:rPr>
        <w:rFonts w:ascii="Times New Roman" w:hAnsi="Times New Roman" w:cs="Times New Roman" w:hint="default"/>
      </w:rPr>
    </w:lvl>
    <w:lvl w:ilvl="8">
      <w:start w:val="1"/>
      <w:numFmt w:val="lowerRoman"/>
      <w:lvlText w:val="(%9)"/>
      <w:lvlJc w:val="left"/>
      <w:pPr>
        <w:tabs>
          <w:tab w:val="num" w:pos="6120"/>
        </w:tabs>
        <w:ind w:left="5760"/>
      </w:pPr>
      <w:rPr>
        <w:rFonts w:ascii="Times New Roman" w:hAnsi="Times New Roman" w:cs="Times New Roman" w:hint="default"/>
      </w:rPr>
    </w:lvl>
  </w:abstractNum>
  <w:abstractNum w:abstractNumId="24" w15:restartNumberingAfterBreak="0">
    <w:nsid w:val="4A6B4082"/>
    <w:multiLevelType w:val="hybridMultilevel"/>
    <w:tmpl w:val="E0A269FE"/>
    <w:lvl w:ilvl="0" w:tplc="FFFFFFFF">
      <w:start w:val="23"/>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15:restartNumberingAfterBreak="0">
    <w:nsid w:val="4A904145"/>
    <w:multiLevelType w:val="hybridMultilevel"/>
    <w:tmpl w:val="B80063F2"/>
    <w:lvl w:ilvl="0" w:tplc="97B448FE">
      <w:start w:val="1"/>
      <w:numFmt w:val="bullet"/>
      <w:lvlText w:val="-"/>
      <w:lvlJc w:val="left"/>
      <w:pPr>
        <w:ind w:left="720" w:hanging="360"/>
      </w:pPr>
      <w:rPr>
        <w:rFonts w:ascii="Arial" w:eastAsia="MS Minng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6238EE"/>
    <w:multiLevelType w:val="hybridMultilevel"/>
    <w:tmpl w:val="9CDAC502"/>
    <w:lvl w:ilvl="0" w:tplc="FFFFFFFF">
      <w:start w:val="3"/>
      <w:numFmt w:val="decimal"/>
      <w:lvlText w:val="%1"/>
      <w:lvlJc w:val="left"/>
      <w:pPr>
        <w:ind w:left="1080" w:hanging="360"/>
      </w:pPr>
      <w:rPr>
        <w:rFonts w:ascii="Arial" w:hAnsi="Arial" w:cs="Arial" w:hint="default"/>
      </w:rPr>
    </w:lvl>
    <w:lvl w:ilvl="1" w:tplc="08090019">
      <w:start w:val="1"/>
      <w:numFmt w:val="lowerLetter"/>
      <w:lvlText w:val="%2."/>
      <w:lvlJc w:val="left"/>
      <w:pPr>
        <w:ind w:left="1800" w:hanging="360"/>
      </w:pPr>
      <w:rPr>
        <w:rFonts w:ascii="Times New Roman" w:hAnsi="Times New Roman" w:cs="Times New Roman"/>
      </w:rPr>
    </w:lvl>
    <w:lvl w:ilvl="2" w:tplc="0809001B">
      <w:start w:val="1"/>
      <w:numFmt w:val="lowerRoman"/>
      <w:lvlText w:val="%3."/>
      <w:lvlJc w:val="right"/>
      <w:pPr>
        <w:ind w:left="2520" w:hanging="180"/>
      </w:pPr>
      <w:rPr>
        <w:rFonts w:ascii="Times New Roman" w:hAnsi="Times New Roman" w:cs="Times New Roman"/>
      </w:rPr>
    </w:lvl>
    <w:lvl w:ilvl="3" w:tplc="0809000F">
      <w:start w:val="1"/>
      <w:numFmt w:val="decimal"/>
      <w:lvlText w:val="%4."/>
      <w:lvlJc w:val="left"/>
      <w:pPr>
        <w:ind w:left="3240" w:hanging="360"/>
      </w:pPr>
      <w:rPr>
        <w:rFonts w:ascii="Times New Roman" w:hAnsi="Times New Roman" w:cs="Times New Roman"/>
      </w:rPr>
    </w:lvl>
    <w:lvl w:ilvl="4" w:tplc="08090019">
      <w:start w:val="1"/>
      <w:numFmt w:val="lowerLetter"/>
      <w:lvlText w:val="%5."/>
      <w:lvlJc w:val="left"/>
      <w:pPr>
        <w:ind w:left="3960" w:hanging="360"/>
      </w:pPr>
      <w:rPr>
        <w:rFonts w:ascii="Times New Roman" w:hAnsi="Times New Roman" w:cs="Times New Roman"/>
      </w:rPr>
    </w:lvl>
    <w:lvl w:ilvl="5" w:tplc="0809001B">
      <w:start w:val="1"/>
      <w:numFmt w:val="lowerRoman"/>
      <w:lvlText w:val="%6."/>
      <w:lvlJc w:val="right"/>
      <w:pPr>
        <w:ind w:left="4680" w:hanging="180"/>
      </w:pPr>
      <w:rPr>
        <w:rFonts w:ascii="Times New Roman" w:hAnsi="Times New Roman" w:cs="Times New Roman"/>
      </w:rPr>
    </w:lvl>
    <w:lvl w:ilvl="6" w:tplc="0809000F">
      <w:start w:val="1"/>
      <w:numFmt w:val="decimal"/>
      <w:lvlText w:val="%7."/>
      <w:lvlJc w:val="left"/>
      <w:pPr>
        <w:ind w:left="5400" w:hanging="360"/>
      </w:pPr>
      <w:rPr>
        <w:rFonts w:ascii="Times New Roman" w:hAnsi="Times New Roman" w:cs="Times New Roman"/>
      </w:rPr>
    </w:lvl>
    <w:lvl w:ilvl="7" w:tplc="08090019">
      <w:start w:val="1"/>
      <w:numFmt w:val="lowerLetter"/>
      <w:lvlText w:val="%8."/>
      <w:lvlJc w:val="left"/>
      <w:pPr>
        <w:ind w:left="6120" w:hanging="360"/>
      </w:pPr>
      <w:rPr>
        <w:rFonts w:ascii="Times New Roman" w:hAnsi="Times New Roman" w:cs="Times New Roman"/>
      </w:rPr>
    </w:lvl>
    <w:lvl w:ilvl="8" w:tplc="0809001B">
      <w:start w:val="1"/>
      <w:numFmt w:val="lowerRoman"/>
      <w:lvlText w:val="%9."/>
      <w:lvlJc w:val="right"/>
      <w:pPr>
        <w:ind w:left="6840" w:hanging="180"/>
      </w:pPr>
      <w:rPr>
        <w:rFonts w:ascii="Times New Roman" w:hAnsi="Times New Roman" w:cs="Times New Roman"/>
      </w:rPr>
    </w:lvl>
  </w:abstractNum>
  <w:abstractNum w:abstractNumId="27" w15:restartNumberingAfterBreak="0">
    <w:nsid w:val="50E35E2C"/>
    <w:multiLevelType w:val="hybridMultilevel"/>
    <w:tmpl w:val="A4E44998"/>
    <w:lvl w:ilvl="0" w:tplc="D36EB5A2">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15:restartNumberingAfterBreak="0">
    <w:nsid w:val="51C66E3F"/>
    <w:multiLevelType w:val="hybridMultilevel"/>
    <w:tmpl w:val="71BE1400"/>
    <w:lvl w:ilvl="0" w:tplc="92F063AE">
      <w:numFmt w:val="bullet"/>
      <w:lvlText w:val="–"/>
      <w:lvlJc w:val="left"/>
      <w:pPr>
        <w:tabs>
          <w:tab w:val="num" w:pos="420"/>
        </w:tabs>
        <w:ind w:left="420" w:hanging="360"/>
      </w:pPr>
      <w:rPr>
        <w:rFonts w:ascii="Arial" w:eastAsia="MS Minngs" w:hAnsi="Arial"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cs="Wingdings" w:hint="default"/>
      </w:rPr>
    </w:lvl>
    <w:lvl w:ilvl="3" w:tplc="04090001">
      <w:start w:val="1"/>
      <w:numFmt w:val="bullet"/>
      <w:lvlText w:val=""/>
      <w:lvlJc w:val="left"/>
      <w:pPr>
        <w:tabs>
          <w:tab w:val="num" w:pos="2580"/>
        </w:tabs>
        <w:ind w:left="2580" w:hanging="360"/>
      </w:pPr>
      <w:rPr>
        <w:rFonts w:ascii="Symbol" w:hAnsi="Symbol" w:cs="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cs="Wingdings" w:hint="default"/>
      </w:rPr>
    </w:lvl>
    <w:lvl w:ilvl="6" w:tplc="04090001">
      <w:start w:val="1"/>
      <w:numFmt w:val="bullet"/>
      <w:lvlText w:val=""/>
      <w:lvlJc w:val="left"/>
      <w:pPr>
        <w:tabs>
          <w:tab w:val="num" w:pos="4740"/>
        </w:tabs>
        <w:ind w:left="4740" w:hanging="360"/>
      </w:pPr>
      <w:rPr>
        <w:rFonts w:ascii="Symbol" w:hAnsi="Symbol" w:cs="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cs="Wingdings" w:hint="default"/>
      </w:rPr>
    </w:lvl>
  </w:abstractNum>
  <w:abstractNum w:abstractNumId="29" w15:restartNumberingAfterBreak="0">
    <w:nsid w:val="54660D5C"/>
    <w:multiLevelType w:val="hybridMultilevel"/>
    <w:tmpl w:val="7304E5E2"/>
    <w:lvl w:ilvl="0" w:tplc="FFFFFFFF">
      <w:start w:val="12"/>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15:restartNumberingAfterBreak="0">
    <w:nsid w:val="55C47B52"/>
    <w:multiLevelType w:val="hybridMultilevel"/>
    <w:tmpl w:val="7FDE0220"/>
    <w:lvl w:ilvl="0" w:tplc="FFFFFFFF">
      <w:start w:val="23"/>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1" w15:restartNumberingAfterBreak="0">
    <w:nsid w:val="5AD8686C"/>
    <w:multiLevelType w:val="hybridMultilevel"/>
    <w:tmpl w:val="70C0048C"/>
    <w:lvl w:ilvl="0" w:tplc="FFFFFFFF">
      <w:start w:val="4000"/>
      <w:numFmt w:val="bullet"/>
      <w:lvlText w:val="-"/>
      <w:lvlJc w:val="left"/>
      <w:pPr>
        <w:ind w:left="420" w:hanging="360"/>
      </w:pPr>
      <w:rPr>
        <w:rFonts w:ascii="Arial" w:eastAsia="MS Minngs" w:hAnsi="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cs="Wingdings" w:hint="default"/>
      </w:rPr>
    </w:lvl>
    <w:lvl w:ilvl="3" w:tplc="08090001">
      <w:start w:val="1"/>
      <w:numFmt w:val="bullet"/>
      <w:lvlText w:val=""/>
      <w:lvlJc w:val="left"/>
      <w:pPr>
        <w:ind w:left="2580" w:hanging="360"/>
      </w:pPr>
      <w:rPr>
        <w:rFonts w:ascii="Symbol" w:hAnsi="Symbol" w:cs="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cs="Wingdings" w:hint="default"/>
      </w:rPr>
    </w:lvl>
    <w:lvl w:ilvl="6" w:tplc="08090001">
      <w:start w:val="1"/>
      <w:numFmt w:val="bullet"/>
      <w:lvlText w:val=""/>
      <w:lvlJc w:val="left"/>
      <w:pPr>
        <w:ind w:left="4740" w:hanging="360"/>
      </w:pPr>
      <w:rPr>
        <w:rFonts w:ascii="Symbol" w:hAnsi="Symbol" w:cs="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cs="Wingdings" w:hint="default"/>
      </w:rPr>
    </w:lvl>
  </w:abstractNum>
  <w:abstractNum w:abstractNumId="32" w15:restartNumberingAfterBreak="0">
    <w:nsid w:val="5D30576C"/>
    <w:multiLevelType w:val="hybridMultilevel"/>
    <w:tmpl w:val="23085D38"/>
    <w:lvl w:ilvl="0" w:tplc="FFFFFFFF">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3" w15:restartNumberingAfterBreak="0">
    <w:nsid w:val="5FCA0FCB"/>
    <w:multiLevelType w:val="hybridMultilevel"/>
    <w:tmpl w:val="A32ECAA6"/>
    <w:lvl w:ilvl="0" w:tplc="CB20415A">
      <w:start w:val="1"/>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15:restartNumberingAfterBreak="0">
    <w:nsid w:val="61F36B46"/>
    <w:multiLevelType w:val="hybridMultilevel"/>
    <w:tmpl w:val="B4C69B5E"/>
    <w:lvl w:ilvl="0" w:tplc="F1362B70">
      <w:numFmt w:val="bullet"/>
      <w:lvlText w:val="-"/>
      <w:lvlJc w:val="left"/>
      <w:pPr>
        <w:ind w:left="420" w:hanging="360"/>
      </w:pPr>
      <w:rPr>
        <w:rFonts w:ascii="Arial" w:eastAsia="MS Minngs" w:hAnsi="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cs="Wingdings" w:hint="default"/>
      </w:rPr>
    </w:lvl>
    <w:lvl w:ilvl="3" w:tplc="08090001">
      <w:start w:val="1"/>
      <w:numFmt w:val="bullet"/>
      <w:lvlText w:val=""/>
      <w:lvlJc w:val="left"/>
      <w:pPr>
        <w:ind w:left="2580" w:hanging="360"/>
      </w:pPr>
      <w:rPr>
        <w:rFonts w:ascii="Symbol" w:hAnsi="Symbol" w:cs="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cs="Wingdings" w:hint="default"/>
      </w:rPr>
    </w:lvl>
    <w:lvl w:ilvl="6" w:tplc="08090001">
      <w:start w:val="1"/>
      <w:numFmt w:val="bullet"/>
      <w:lvlText w:val=""/>
      <w:lvlJc w:val="left"/>
      <w:pPr>
        <w:ind w:left="4740" w:hanging="360"/>
      </w:pPr>
      <w:rPr>
        <w:rFonts w:ascii="Symbol" w:hAnsi="Symbol" w:cs="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cs="Wingdings" w:hint="default"/>
      </w:rPr>
    </w:lvl>
  </w:abstractNum>
  <w:abstractNum w:abstractNumId="35" w15:restartNumberingAfterBreak="0">
    <w:nsid w:val="621213C7"/>
    <w:multiLevelType w:val="hybridMultilevel"/>
    <w:tmpl w:val="A9CA4FA6"/>
    <w:lvl w:ilvl="0" w:tplc="B92AF2A8">
      <w:start w:val="1"/>
      <w:numFmt w:val="decimal"/>
      <w:lvlText w:val="%1 "/>
      <w:lvlJc w:val="left"/>
      <w:pPr>
        <w:ind w:left="303" w:hanging="360"/>
      </w:pPr>
      <w:rPr>
        <w:rFonts w:ascii="Times New Roman" w:hAnsi="Times New Roman" w:cs="Times New Roman" w:hint="default"/>
        <w:b/>
        <w:bCs/>
        <w:i w:val="0"/>
        <w:iCs w:val="0"/>
        <w:caps w:val="0"/>
        <w:strike w:val="0"/>
        <w:dstrike w:val="0"/>
        <w:vanish w:val="0"/>
        <w:color w:val="auto"/>
        <w:sz w:val="24"/>
        <w:szCs w:val="24"/>
        <w:u w:val="none"/>
        <w:vertAlign w:val="baseline"/>
      </w:rPr>
    </w:lvl>
    <w:lvl w:ilvl="1" w:tplc="972CDFF6">
      <w:start w:val="1"/>
      <w:numFmt w:val="lowerLetter"/>
      <w:lvlText w:val="%2."/>
      <w:lvlJc w:val="left"/>
      <w:pPr>
        <w:ind w:left="1440" w:hanging="360"/>
      </w:pPr>
      <w:rPr>
        <w:rFonts w:ascii="Times New Roman" w:hAnsi="Times New Roman" w:cs="Times New Roman"/>
      </w:rPr>
    </w:lvl>
    <w:lvl w:ilvl="2" w:tplc="9C70E11A">
      <w:start w:val="1"/>
      <w:numFmt w:val="lowerRoman"/>
      <w:lvlText w:val="%3."/>
      <w:lvlJc w:val="right"/>
      <w:pPr>
        <w:ind w:left="2160" w:hanging="180"/>
      </w:pPr>
      <w:rPr>
        <w:rFonts w:ascii="Times New Roman" w:hAnsi="Times New Roman" w:cs="Times New Roman"/>
      </w:rPr>
    </w:lvl>
    <w:lvl w:ilvl="3" w:tplc="30B02D36">
      <w:start w:val="1"/>
      <w:numFmt w:val="decimal"/>
      <w:lvlText w:val="%4."/>
      <w:lvlJc w:val="left"/>
      <w:pPr>
        <w:ind w:left="2880" w:hanging="360"/>
      </w:pPr>
      <w:rPr>
        <w:rFonts w:ascii="Times New Roman" w:hAnsi="Times New Roman" w:cs="Times New Roman"/>
      </w:rPr>
    </w:lvl>
    <w:lvl w:ilvl="4" w:tplc="DABAD1EE">
      <w:start w:val="1"/>
      <w:numFmt w:val="lowerLetter"/>
      <w:lvlText w:val="%5."/>
      <w:lvlJc w:val="left"/>
      <w:pPr>
        <w:ind w:left="3600" w:hanging="360"/>
      </w:pPr>
      <w:rPr>
        <w:rFonts w:ascii="Times New Roman" w:hAnsi="Times New Roman" w:cs="Times New Roman"/>
      </w:rPr>
    </w:lvl>
    <w:lvl w:ilvl="5" w:tplc="4E32594E">
      <w:start w:val="1"/>
      <w:numFmt w:val="lowerRoman"/>
      <w:lvlText w:val="%6."/>
      <w:lvlJc w:val="right"/>
      <w:pPr>
        <w:ind w:left="4320" w:hanging="180"/>
      </w:pPr>
      <w:rPr>
        <w:rFonts w:ascii="Times New Roman" w:hAnsi="Times New Roman" w:cs="Times New Roman"/>
      </w:rPr>
    </w:lvl>
    <w:lvl w:ilvl="6" w:tplc="8DAA4840">
      <w:start w:val="1"/>
      <w:numFmt w:val="decimal"/>
      <w:lvlText w:val="%7."/>
      <w:lvlJc w:val="left"/>
      <w:pPr>
        <w:ind w:left="5040" w:hanging="360"/>
      </w:pPr>
      <w:rPr>
        <w:rFonts w:ascii="Times New Roman" w:hAnsi="Times New Roman" w:cs="Times New Roman"/>
      </w:rPr>
    </w:lvl>
    <w:lvl w:ilvl="7" w:tplc="37CE5062">
      <w:start w:val="1"/>
      <w:numFmt w:val="lowerLetter"/>
      <w:lvlText w:val="%8."/>
      <w:lvlJc w:val="left"/>
      <w:pPr>
        <w:ind w:left="5760" w:hanging="360"/>
      </w:pPr>
      <w:rPr>
        <w:rFonts w:ascii="Times New Roman" w:hAnsi="Times New Roman" w:cs="Times New Roman"/>
      </w:rPr>
    </w:lvl>
    <w:lvl w:ilvl="8" w:tplc="49DAA83A">
      <w:start w:val="1"/>
      <w:numFmt w:val="lowerRoman"/>
      <w:lvlText w:val="%9."/>
      <w:lvlJc w:val="right"/>
      <w:pPr>
        <w:ind w:left="6480" w:hanging="180"/>
      </w:pPr>
      <w:rPr>
        <w:rFonts w:ascii="Times New Roman" w:hAnsi="Times New Roman" w:cs="Times New Roman"/>
      </w:rPr>
    </w:lvl>
  </w:abstractNum>
  <w:abstractNum w:abstractNumId="36" w15:restartNumberingAfterBreak="0">
    <w:nsid w:val="67AA22F9"/>
    <w:multiLevelType w:val="hybridMultilevel"/>
    <w:tmpl w:val="F6605C9E"/>
    <w:lvl w:ilvl="0" w:tplc="F236A4BA">
      <w:start w:val="2017"/>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7" w15:restartNumberingAfterBreak="0">
    <w:nsid w:val="67C41EAC"/>
    <w:multiLevelType w:val="hybridMultilevel"/>
    <w:tmpl w:val="DDE6560E"/>
    <w:lvl w:ilvl="0" w:tplc="A6629814">
      <w:start w:val="3"/>
      <w:numFmt w:val="bullet"/>
      <w:lvlText w:val="–"/>
      <w:lvlJc w:val="left"/>
      <w:pPr>
        <w:ind w:left="720" w:hanging="360"/>
      </w:pPr>
      <w:rPr>
        <w:rFonts w:ascii="Arial" w:eastAsia="MS Minng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E43EEF"/>
    <w:multiLevelType w:val="hybridMultilevel"/>
    <w:tmpl w:val="E266F39E"/>
    <w:lvl w:ilvl="0" w:tplc="63BA57E2">
      <w:numFmt w:val="bullet"/>
      <w:lvlText w:val="–"/>
      <w:lvlJc w:val="left"/>
      <w:pPr>
        <w:tabs>
          <w:tab w:val="num" w:pos="420"/>
        </w:tabs>
        <w:ind w:left="420" w:hanging="360"/>
      </w:pPr>
      <w:rPr>
        <w:rFonts w:ascii="Times New Roman" w:eastAsia="Times New Roman" w:hAnsi="Times New Roman"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cs="Wingdings" w:hint="default"/>
      </w:rPr>
    </w:lvl>
    <w:lvl w:ilvl="3" w:tplc="04090001">
      <w:start w:val="1"/>
      <w:numFmt w:val="bullet"/>
      <w:lvlText w:val=""/>
      <w:lvlJc w:val="left"/>
      <w:pPr>
        <w:tabs>
          <w:tab w:val="num" w:pos="2580"/>
        </w:tabs>
        <w:ind w:left="2580" w:hanging="360"/>
      </w:pPr>
      <w:rPr>
        <w:rFonts w:ascii="Symbol" w:hAnsi="Symbol" w:cs="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cs="Wingdings" w:hint="default"/>
      </w:rPr>
    </w:lvl>
    <w:lvl w:ilvl="6" w:tplc="04090001">
      <w:start w:val="1"/>
      <w:numFmt w:val="bullet"/>
      <w:lvlText w:val=""/>
      <w:lvlJc w:val="left"/>
      <w:pPr>
        <w:tabs>
          <w:tab w:val="num" w:pos="4740"/>
        </w:tabs>
        <w:ind w:left="4740" w:hanging="360"/>
      </w:pPr>
      <w:rPr>
        <w:rFonts w:ascii="Symbol" w:hAnsi="Symbol" w:cs="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cs="Wingdings" w:hint="default"/>
      </w:rPr>
    </w:lvl>
  </w:abstractNum>
  <w:abstractNum w:abstractNumId="39" w15:restartNumberingAfterBreak="0">
    <w:nsid w:val="6BD515A3"/>
    <w:multiLevelType w:val="hybridMultilevel"/>
    <w:tmpl w:val="72000B46"/>
    <w:lvl w:ilvl="0" w:tplc="FFFFFFFF">
      <w:start w:val="11"/>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15:restartNumberingAfterBreak="0">
    <w:nsid w:val="6C170A6E"/>
    <w:multiLevelType w:val="hybridMultilevel"/>
    <w:tmpl w:val="92F2C3A0"/>
    <w:lvl w:ilvl="0" w:tplc="FFFFFFFF">
      <w:numFmt w:val="bullet"/>
      <w:lvlText w:val="-"/>
      <w:lvlJc w:val="left"/>
      <w:pPr>
        <w:ind w:left="720" w:hanging="360"/>
      </w:pPr>
      <w:rPr>
        <w:rFonts w:ascii="Arial" w:eastAsia="MS Minngs"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1" w15:restartNumberingAfterBreak="0">
    <w:nsid w:val="722138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6532023"/>
    <w:multiLevelType w:val="hybridMultilevel"/>
    <w:tmpl w:val="7548A84E"/>
    <w:lvl w:ilvl="0" w:tplc="9BA2080E">
      <w:start w:val="5"/>
      <w:numFmt w:val="bullet"/>
      <w:lvlText w:val="–"/>
      <w:lvlJc w:val="left"/>
      <w:pPr>
        <w:ind w:left="420" w:hanging="360"/>
      </w:pPr>
      <w:rPr>
        <w:rFonts w:ascii="Arial" w:eastAsia="MS Minngs"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3" w15:restartNumberingAfterBreak="0">
    <w:nsid w:val="7E9F7CDA"/>
    <w:multiLevelType w:val="hybridMultilevel"/>
    <w:tmpl w:val="356823B6"/>
    <w:lvl w:ilvl="0" w:tplc="FFFFFFFF">
      <w:start w:val="7"/>
      <w:numFmt w:val="bullet"/>
      <w:lvlText w:val="-"/>
      <w:lvlJc w:val="left"/>
      <w:pPr>
        <w:ind w:left="420" w:hanging="360"/>
      </w:pPr>
      <w:rPr>
        <w:rFonts w:ascii="Arial" w:eastAsia="MS Minngs" w:hAnsi="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cs="Wingdings" w:hint="default"/>
      </w:rPr>
    </w:lvl>
    <w:lvl w:ilvl="3" w:tplc="08090001">
      <w:start w:val="1"/>
      <w:numFmt w:val="bullet"/>
      <w:lvlText w:val=""/>
      <w:lvlJc w:val="left"/>
      <w:pPr>
        <w:ind w:left="2580" w:hanging="360"/>
      </w:pPr>
      <w:rPr>
        <w:rFonts w:ascii="Symbol" w:hAnsi="Symbol" w:cs="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cs="Wingdings" w:hint="default"/>
      </w:rPr>
    </w:lvl>
    <w:lvl w:ilvl="6" w:tplc="08090001">
      <w:start w:val="1"/>
      <w:numFmt w:val="bullet"/>
      <w:lvlText w:val=""/>
      <w:lvlJc w:val="left"/>
      <w:pPr>
        <w:ind w:left="4740" w:hanging="360"/>
      </w:pPr>
      <w:rPr>
        <w:rFonts w:ascii="Symbol" w:hAnsi="Symbol" w:cs="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cs="Wingdings" w:hint="default"/>
      </w:rPr>
    </w:lvl>
  </w:abstractNum>
  <w:num w:numId="1" w16cid:durableId="1619684363">
    <w:abstractNumId w:val="19"/>
  </w:num>
  <w:num w:numId="2" w16cid:durableId="1519613459">
    <w:abstractNumId w:val="23"/>
  </w:num>
  <w:num w:numId="3" w16cid:durableId="1045520845">
    <w:abstractNumId w:val="21"/>
  </w:num>
  <w:num w:numId="4" w16cid:durableId="679963968">
    <w:abstractNumId w:val="5"/>
  </w:num>
  <w:num w:numId="5" w16cid:durableId="1738505700">
    <w:abstractNumId w:val="41"/>
  </w:num>
  <w:num w:numId="6" w16cid:durableId="1471284040">
    <w:abstractNumId w:val="4"/>
  </w:num>
  <w:num w:numId="7" w16cid:durableId="359860280">
    <w:abstractNumId w:val="25"/>
  </w:num>
  <w:num w:numId="8" w16cid:durableId="188111467">
    <w:abstractNumId w:val="6"/>
  </w:num>
  <w:num w:numId="9" w16cid:durableId="2074769920">
    <w:abstractNumId w:val="10"/>
  </w:num>
  <w:num w:numId="10" w16cid:durableId="1488204770">
    <w:abstractNumId w:val="8"/>
  </w:num>
  <w:num w:numId="11" w16cid:durableId="1414814707">
    <w:abstractNumId w:val="37"/>
  </w:num>
  <w:num w:numId="12" w16cid:durableId="621696060">
    <w:abstractNumId w:val="14"/>
  </w:num>
  <w:num w:numId="13" w16cid:durableId="1411003956">
    <w:abstractNumId w:val="28"/>
  </w:num>
  <w:num w:numId="14" w16cid:durableId="913658837">
    <w:abstractNumId w:val="3"/>
  </w:num>
  <w:num w:numId="15" w16cid:durableId="16665855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1464054">
    <w:abstractNumId w:val="27"/>
  </w:num>
  <w:num w:numId="17" w16cid:durableId="1114447952">
    <w:abstractNumId w:val="17"/>
  </w:num>
  <w:num w:numId="18" w16cid:durableId="1077288292">
    <w:abstractNumId w:val="33"/>
  </w:num>
  <w:num w:numId="19" w16cid:durableId="1002853754">
    <w:abstractNumId w:val="35"/>
  </w:num>
  <w:num w:numId="20" w16cid:durableId="1631933475">
    <w:abstractNumId w:val="36"/>
  </w:num>
  <w:num w:numId="21" w16cid:durableId="937951896">
    <w:abstractNumId w:val="29"/>
  </w:num>
  <w:num w:numId="22" w16cid:durableId="549342490">
    <w:abstractNumId w:val="12"/>
  </w:num>
  <w:num w:numId="23" w16cid:durableId="1897625382">
    <w:abstractNumId w:val="40"/>
  </w:num>
  <w:num w:numId="24" w16cid:durableId="1458066625">
    <w:abstractNumId w:val="31"/>
  </w:num>
  <w:num w:numId="25" w16cid:durableId="1739012421">
    <w:abstractNumId w:val="34"/>
  </w:num>
  <w:num w:numId="26" w16cid:durableId="221212190">
    <w:abstractNumId w:val="7"/>
  </w:num>
  <w:num w:numId="27" w16cid:durableId="961307516">
    <w:abstractNumId w:val="32"/>
  </w:num>
  <w:num w:numId="28" w16cid:durableId="119879315">
    <w:abstractNumId w:val="30"/>
  </w:num>
  <w:num w:numId="29" w16cid:durableId="2137868806">
    <w:abstractNumId w:val="22"/>
  </w:num>
  <w:num w:numId="30" w16cid:durableId="283342449">
    <w:abstractNumId w:val="24"/>
  </w:num>
  <w:num w:numId="31" w16cid:durableId="1232276523">
    <w:abstractNumId w:val="18"/>
  </w:num>
  <w:num w:numId="32" w16cid:durableId="2124416412">
    <w:abstractNumId w:val="38"/>
  </w:num>
  <w:num w:numId="33" w16cid:durableId="926770165">
    <w:abstractNumId w:val="9"/>
  </w:num>
  <w:num w:numId="34" w16cid:durableId="1353458716">
    <w:abstractNumId w:val="0"/>
  </w:num>
  <w:num w:numId="35" w16cid:durableId="1858501110">
    <w:abstractNumId w:val="2"/>
  </w:num>
  <w:num w:numId="36" w16cid:durableId="1102064723">
    <w:abstractNumId w:val="20"/>
  </w:num>
  <w:num w:numId="37" w16cid:durableId="1871257858">
    <w:abstractNumId w:val="43"/>
  </w:num>
  <w:num w:numId="38" w16cid:durableId="1400905095">
    <w:abstractNumId w:val="13"/>
  </w:num>
  <w:num w:numId="39" w16cid:durableId="36397786">
    <w:abstractNumId w:val="11"/>
  </w:num>
  <w:num w:numId="40" w16cid:durableId="1765102043">
    <w:abstractNumId w:val="16"/>
  </w:num>
  <w:num w:numId="41" w16cid:durableId="172573177">
    <w:abstractNumId w:val="15"/>
  </w:num>
  <w:num w:numId="42" w16cid:durableId="1175613773">
    <w:abstractNumId w:val="26"/>
  </w:num>
  <w:num w:numId="43" w16cid:durableId="1686325054">
    <w:abstractNumId w:val="1"/>
  </w:num>
  <w:num w:numId="44" w16cid:durableId="1992562764">
    <w:abstractNumId w:val="39"/>
  </w:num>
  <w:num w:numId="45" w16cid:durableId="14886439">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SystemFonts/>
  <w:proofState w:spelling="clean" w:grammar="clean"/>
  <w:attachedTemplate r:id="rId1"/>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F9A"/>
    <w:rsid w:val="00004009"/>
    <w:rsid w:val="000040A0"/>
    <w:rsid w:val="000040B8"/>
    <w:rsid w:val="00004FD0"/>
    <w:rsid w:val="000061B7"/>
    <w:rsid w:val="00006DA1"/>
    <w:rsid w:val="00007D49"/>
    <w:rsid w:val="0001060E"/>
    <w:rsid w:val="00011D6D"/>
    <w:rsid w:val="000125D1"/>
    <w:rsid w:val="000129E7"/>
    <w:rsid w:val="00012A23"/>
    <w:rsid w:val="00014569"/>
    <w:rsid w:val="0001584B"/>
    <w:rsid w:val="000159E7"/>
    <w:rsid w:val="00020E7D"/>
    <w:rsid w:val="00022CB9"/>
    <w:rsid w:val="00022F1C"/>
    <w:rsid w:val="000231BF"/>
    <w:rsid w:val="00023672"/>
    <w:rsid w:val="0002627A"/>
    <w:rsid w:val="0003015E"/>
    <w:rsid w:val="000328AF"/>
    <w:rsid w:val="000338F6"/>
    <w:rsid w:val="00034CC1"/>
    <w:rsid w:val="00035478"/>
    <w:rsid w:val="00035BB8"/>
    <w:rsid w:val="0003700E"/>
    <w:rsid w:val="0003702B"/>
    <w:rsid w:val="00037BF8"/>
    <w:rsid w:val="00037F45"/>
    <w:rsid w:val="0004035F"/>
    <w:rsid w:val="00040C48"/>
    <w:rsid w:val="0004124C"/>
    <w:rsid w:val="000414B5"/>
    <w:rsid w:val="000420D4"/>
    <w:rsid w:val="000422E8"/>
    <w:rsid w:val="0004242B"/>
    <w:rsid w:val="0004278B"/>
    <w:rsid w:val="00045BC5"/>
    <w:rsid w:val="00046AAC"/>
    <w:rsid w:val="00046B27"/>
    <w:rsid w:val="00050169"/>
    <w:rsid w:val="00051272"/>
    <w:rsid w:val="000535D7"/>
    <w:rsid w:val="000553FF"/>
    <w:rsid w:val="00055941"/>
    <w:rsid w:val="000568B3"/>
    <w:rsid w:val="00056B82"/>
    <w:rsid w:val="0005778E"/>
    <w:rsid w:val="000577E8"/>
    <w:rsid w:val="00057CAE"/>
    <w:rsid w:val="00061356"/>
    <w:rsid w:val="00063782"/>
    <w:rsid w:val="00063B11"/>
    <w:rsid w:val="00064243"/>
    <w:rsid w:val="00064271"/>
    <w:rsid w:val="00064B69"/>
    <w:rsid w:val="00064DD8"/>
    <w:rsid w:val="00066827"/>
    <w:rsid w:val="00070992"/>
    <w:rsid w:val="00074DC4"/>
    <w:rsid w:val="000753A6"/>
    <w:rsid w:val="000802B6"/>
    <w:rsid w:val="00081093"/>
    <w:rsid w:val="000825A4"/>
    <w:rsid w:val="0008275E"/>
    <w:rsid w:val="00082784"/>
    <w:rsid w:val="00083BFF"/>
    <w:rsid w:val="0008401D"/>
    <w:rsid w:val="00084339"/>
    <w:rsid w:val="00086514"/>
    <w:rsid w:val="000866A1"/>
    <w:rsid w:val="000868BD"/>
    <w:rsid w:val="0008772A"/>
    <w:rsid w:val="000908E2"/>
    <w:rsid w:val="00090E95"/>
    <w:rsid w:val="000917E5"/>
    <w:rsid w:val="00091E6D"/>
    <w:rsid w:val="000933EB"/>
    <w:rsid w:val="00094527"/>
    <w:rsid w:val="00095D34"/>
    <w:rsid w:val="0009616A"/>
    <w:rsid w:val="00096940"/>
    <w:rsid w:val="000A0CBA"/>
    <w:rsid w:val="000A2629"/>
    <w:rsid w:val="000A2B71"/>
    <w:rsid w:val="000A3E15"/>
    <w:rsid w:val="000A3F61"/>
    <w:rsid w:val="000A4556"/>
    <w:rsid w:val="000A5575"/>
    <w:rsid w:val="000A56C1"/>
    <w:rsid w:val="000A71B7"/>
    <w:rsid w:val="000A797D"/>
    <w:rsid w:val="000A7985"/>
    <w:rsid w:val="000A7E91"/>
    <w:rsid w:val="000B00F3"/>
    <w:rsid w:val="000B16A5"/>
    <w:rsid w:val="000B2C82"/>
    <w:rsid w:val="000B3269"/>
    <w:rsid w:val="000B37B5"/>
    <w:rsid w:val="000B43F1"/>
    <w:rsid w:val="000B4591"/>
    <w:rsid w:val="000B466A"/>
    <w:rsid w:val="000B4F41"/>
    <w:rsid w:val="000B560C"/>
    <w:rsid w:val="000B58A5"/>
    <w:rsid w:val="000B6F21"/>
    <w:rsid w:val="000B71D1"/>
    <w:rsid w:val="000B73B4"/>
    <w:rsid w:val="000C0D58"/>
    <w:rsid w:val="000C181E"/>
    <w:rsid w:val="000C1ACA"/>
    <w:rsid w:val="000C1FB4"/>
    <w:rsid w:val="000C3B7A"/>
    <w:rsid w:val="000C4716"/>
    <w:rsid w:val="000C4867"/>
    <w:rsid w:val="000D019B"/>
    <w:rsid w:val="000D14CA"/>
    <w:rsid w:val="000D14F0"/>
    <w:rsid w:val="000D2A50"/>
    <w:rsid w:val="000D2D77"/>
    <w:rsid w:val="000D3493"/>
    <w:rsid w:val="000D3DFC"/>
    <w:rsid w:val="000D440A"/>
    <w:rsid w:val="000D4C6B"/>
    <w:rsid w:val="000D55BB"/>
    <w:rsid w:val="000D5CD2"/>
    <w:rsid w:val="000D69C5"/>
    <w:rsid w:val="000D7D6A"/>
    <w:rsid w:val="000E0297"/>
    <w:rsid w:val="000E10B1"/>
    <w:rsid w:val="000E12C8"/>
    <w:rsid w:val="000E13AD"/>
    <w:rsid w:val="000E3015"/>
    <w:rsid w:val="000E3969"/>
    <w:rsid w:val="000E40FF"/>
    <w:rsid w:val="000E4A7A"/>
    <w:rsid w:val="000E4E52"/>
    <w:rsid w:val="000E5B85"/>
    <w:rsid w:val="000F0691"/>
    <w:rsid w:val="000F0C3A"/>
    <w:rsid w:val="000F0DF4"/>
    <w:rsid w:val="000F1F90"/>
    <w:rsid w:val="000F22B0"/>
    <w:rsid w:val="000F3253"/>
    <w:rsid w:val="000F43FB"/>
    <w:rsid w:val="000F5A65"/>
    <w:rsid w:val="000F5EB1"/>
    <w:rsid w:val="000F61BF"/>
    <w:rsid w:val="000F6A7B"/>
    <w:rsid w:val="000F7F3E"/>
    <w:rsid w:val="0010112E"/>
    <w:rsid w:val="00101CC1"/>
    <w:rsid w:val="0010443A"/>
    <w:rsid w:val="0010445F"/>
    <w:rsid w:val="00105920"/>
    <w:rsid w:val="001062C5"/>
    <w:rsid w:val="00106B69"/>
    <w:rsid w:val="00107719"/>
    <w:rsid w:val="001108B7"/>
    <w:rsid w:val="00111053"/>
    <w:rsid w:val="00111157"/>
    <w:rsid w:val="00113381"/>
    <w:rsid w:val="001138C6"/>
    <w:rsid w:val="00113BE5"/>
    <w:rsid w:val="0011470B"/>
    <w:rsid w:val="001149C5"/>
    <w:rsid w:val="00115962"/>
    <w:rsid w:val="00121EE4"/>
    <w:rsid w:val="00122759"/>
    <w:rsid w:val="001252DA"/>
    <w:rsid w:val="001255BD"/>
    <w:rsid w:val="001256E4"/>
    <w:rsid w:val="00125844"/>
    <w:rsid w:val="0013054F"/>
    <w:rsid w:val="0013067B"/>
    <w:rsid w:val="00130D93"/>
    <w:rsid w:val="0013427C"/>
    <w:rsid w:val="001356DE"/>
    <w:rsid w:val="00135C27"/>
    <w:rsid w:val="001366D1"/>
    <w:rsid w:val="00140F95"/>
    <w:rsid w:val="001411A8"/>
    <w:rsid w:val="001412D5"/>
    <w:rsid w:val="00141A53"/>
    <w:rsid w:val="0014213F"/>
    <w:rsid w:val="00142E9C"/>
    <w:rsid w:val="00145C8A"/>
    <w:rsid w:val="001464B8"/>
    <w:rsid w:val="00147F89"/>
    <w:rsid w:val="0015478B"/>
    <w:rsid w:val="00154AD5"/>
    <w:rsid w:val="00157989"/>
    <w:rsid w:val="00157AA4"/>
    <w:rsid w:val="00160386"/>
    <w:rsid w:val="00160C99"/>
    <w:rsid w:val="00163204"/>
    <w:rsid w:val="00163323"/>
    <w:rsid w:val="00163B72"/>
    <w:rsid w:val="001640BE"/>
    <w:rsid w:val="00164376"/>
    <w:rsid w:val="00166A5A"/>
    <w:rsid w:val="0016761E"/>
    <w:rsid w:val="001676EA"/>
    <w:rsid w:val="00167F6E"/>
    <w:rsid w:val="00170251"/>
    <w:rsid w:val="001710A4"/>
    <w:rsid w:val="001719F2"/>
    <w:rsid w:val="00171C81"/>
    <w:rsid w:val="00171FA0"/>
    <w:rsid w:val="00172CE0"/>
    <w:rsid w:val="0017377E"/>
    <w:rsid w:val="001757F4"/>
    <w:rsid w:val="00176CC0"/>
    <w:rsid w:val="001778F5"/>
    <w:rsid w:val="00177914"/>
    <w:rsid w:val="0018218D"/>
    <w:rsid w:val="00182E13"/>
    <w:rsid w:val="00183771"/>
    <w:rsid w:val="00183F9E"/>
    <w:rsid w:val="001854B6"/>
    <w:rsid w:val="00185AB8"/>
    <w:rsid w:val="001871C4"/>
    <w:rsid w:val="0019001B"/>
    <w:rsid w:val="0019005B"/>
    <w:rsid w:val="001901AB"/>
    <w:rsid w:val="00190542"/>
    <w:rsid w:val="00191427"/>
    <w:rsid w:val="00192F17"/>
    <w:rsid w:val="00193BFD"/>
    <w:rsid w:val="001957C0"/>
    <w:rsid w:val="00196B41"/>
    <w:rsid w:val="00196B73"/>
    <w:rsid w:val="00197BD7"/>
    <w:rsid w:val="00197F6D"/>
    <w:rsid w:val="001A1E25"/>
    <w:rsid w:val="001A2080"/>
    <w:rsid w:val="001A227E"/>
    <w:rsid w:val="001A259D"/>
    <w:rsid w:val="001A30F5"/>
    <w:rsid w:val="001A6384"/>
    <w:rsid w:val="001A6DD0"/>
    <w:rsid w:val="001A70D3"/>
    <w:rsid w:val="001B0BC8"/>
    <w:rsid w:val="001B15F8"/>
    <w:rsid w:val="001B33D7"/>
    <w:rsid w:val="001B50C6"/>
    <w:rsid w:val="001B645F"/>
    <w:rsid w:val="001B6BD8"/>
    <w:rsid w:val="001C11B2"/>
    <w:rsid w:val="001C12BB"/>
    <w:rsid w:val="001C2B46"/>
    <w:rsid w:val="001C400B"/>
    <w:rsid w:val="001C7CA1"/>
    <w:rsid w:val="001D04F8"/>
    <w:rsid w:val="001D0702"/>
    <w:rsid w:val="001D1321"/>
    <w:rsid w:val="001D14D2"/>
    <w:rsid w:val="001D1CC1"/>
    <w:rsid w:val="001D28FA"/>
    <w:rsid w:val="001D2A76"/>
    <w:rsid w:val="001D716A"/>
    <w:rsid w:val="001D73BC"/>
    <w:rsid w:val="001D7B27"/>
    <w:rsid w:val="001E01D7"/>
    <w:rsid w:val="001E0548"/>
    <w:rsid w:val="001E07B9"/>
    <w:rsid w:val="001E0972"/>
    <w:rsid w:val="001E3DCB"/>
    <w:rsid w:val="001E4285"/>
    <w:rsid w:val="001E4E7C"/>
    <w:rsid w:val="001E4F82"/>
    <w:rsid w:val="001E58DE"/>
    <w:rsid w:val="001E763D"/>
    <w:rsid w:val="001E7724"/>
    <w:rsid w:val="001F0390"/>
    <w:rsid w:val="001F1AB8"/>
    <w:rsid w:val="001F1E84"/>
    <w:rsid w:val="001F28C0"/>
    <w:rsid w:val="001F3D56"/>
    <w:rsid w:val="001F5454"/>
    <w:rsid w:val="001F6157"/>
    <w:rsid w:val="001F6819"/>
    <w:rsid w:val="00200D0F"/>
    <w:rsid w:val="002014E1"/>
    <w:rsid w:val="002015E1"/>
    <w:rsid w:val="002017AD"/>
    <w:rsid w:val="00201EE1"/>
    <w:rsid w:val="00203A75"/>
    <w:rsid w:val="002047B6"/>
    <w:rsid w:val="0020494C"/>
    <w:rsid w:val="00204F24"/>
    <w:rsid w:val="0020605F"/>
    <w:rsid w:val="002071CE"/>
    <w:rsid w:val="0020739E"/>
    <w:rsid w:val="00207DFF"/>
    <w:rsid w:val="00211E65"/>
    <w:rsid w:val="00214A14"/>
    <w:rsid w:val="00214AD8"/>
    <w:rsid w:val="00216660"/>
    <w:rsid w:val="002176BF"/>
    <w:rsid w:val="00217B20"/>
    <w:rsid w:val="00217C3E"/>
    <w:rsid w:val="002207FF"/>
    <w:rsid w:val="00220F37"/>
    <w:rsid w:val="002215C3"/>
    <w:rsid w:val="00221C59"/>
    <w:rsid w:val="00224BCE"/>
    <w:rsid w:val="0022597F"/>
    <w:rsid w:val="00226823"/>
    <w:rsid w:val="00226E9F"/>
    <w:rsid w:val="00227551"/>
    <w:rsid w:val="00230E7F"/>
    <w:rsid w:val="0023134B"/>
    <w:rsid w:val="00233619"/>
    <w:rsid w:val="002357AA"/>
    <w:rsid w:val="00235B92"/>
    <w:rsid w:val="00236CDF"/>
    <w:rsid w:val="00236EEC"/>
    <w:rsid w:val="00243AF7"/>
    <w:rsid w:val="00244856"/>
    <w:rsid w:val="002453D2"/>
    <w:rsid w:val="00245510"/>
    <w:rsid w:val="00246E71"/>
    <w:rsid w:val="0024765B"/>
    <w:rsid w:val="00247C3A"/>
    <w:rsid w:val="002520EE"/>
    <w:rsid w:val="00252C0D"/>
    <w:rsid w:val="002557F5"/>
    <w:rsid w:val="00255F54"/>
    <w:rsid w:val="00256A0C"/>
    <w:rsid w:val="00257E5C"/>
    <w:rsid w:val="002603EB"/>
    <w:rsid w:val="00260B4A"/>
    <w:rsid w:val="00260BE3"/>
    <w:rsid w:val="00263180"/>
    <w:rsid w:val="002638F9"/>
    <w:rsid w:val="00265B6D"/>
    <w:rsid w:val="00265D59"/>
    <w:rsid w:val="00266764"/>
    <w:rsid w:val="0027003E"/>
    <w:rsid w:val="002712A2"/>
    <w:rsid w:val="0027283D"/>
    <w:rsid w:val="00273172"/>
    <w:rsid w:val="0027317B"/>
    <w:rsid w:val="00273CC2"/>
    <w:rsid w:val="002744DB"/>
    <w:rsid w:val="00274AA4"/>
    <w:rsid w:val="00274DF7"/>
    <w:rsid w:val="00275360"/>
    <w:rsid w:val="002754C4"/>
    <w:rsid w:val="0027602C"/>
    <w:rsid w:val="00276036"/>
    <w:rsid w:val="0027733D"/>
    <w:rsid w:val="00281BC0"/>
    <w:rsid w:val="002827DD"/>
    <w:rsid w:val="00283286"/>
    <w:rsid w:val="002844B5"/>
    <w:rsid w:val="00284835"/>
    <w:rsid w:val="00284DE7"/>
    <w:rsid w:val="00285BC7"/>
    <w:rsid w:val="00285E1E"/>
    <w:rsid w:val="00287BA3"/>
    <w:rsid w:val="00287E50"/>
    <w:rsid w:val="002919F5"/>
    <w:rsid w:val="002921F0"/>
    <w:rsid w:val="00292556"/>
    <w:rsid w:val="00293240"/>
    <w:rsid w:val="00293249"/>
    <w:rsid w:val="00293802"/>
    <w:rsid w:val="002945D9"/>
    <w:rsid w:val="002965D8"/>
    <w:rsid w:val="002969F6"/>
    <w:rsid w:val="00296CAE"/>
    <w:rsid w:val="0029794B"/>
    <w:rsid w:val="00297B7C"/>
    <w:rsid w:val="002A00A5"/>
    <w:rsid w:val="002A0716"/>
    <w:rsid w:val="002A0CDC"/>
    <w:rsid w:val="002A0FF8"/>
    <w:rsid w:val="002A2A8F"/>
    <w:rsid w:val="002A2CFD"/>
    <w:rsid w:val="002A38BA"/>
    <w:rsid w:val="002A446E"/>
    <w:rsid w:val="002A4948"/>
    <w:rsid w:val="002A7080"/>
    <w:rsid w:val="002B0A67"/>
    <w:rsid w:val="002B1F93"/>
    <w:rsid w:val="002B2465"/>
    <w:rsid w:val="002B3698"/>
    <w:rsid w:val="002B65D4"/>
    <w:rsid w:val="002B720A"/>
    <w:rsid w:val="002B7B0B"/>
    <w:rsid w:val="002C0B90"/>
    <w:rsid w:val="002C10A9"/>
    <w:rsid w:val="002C113C"/>
    <w:rsid w:val="002C2041"/>
    <w:rsid w:val="002C2FAE"/>
    <w:rsid w:val="002C31A9"/>
    <w:rsid w:val="002C3391"/>
    <w:rsid w:val="002C5F2A"/>
    <w:rsid w:val="002C79A6"/>
    <w:rsid w:val="002D037F"/>
    <w:rsid w:val="002D081A"/>
    <w:rsid w:val="002D102E"/>
    <w:rsid w:val="002D2B62"/>
    <w:rsid w:val="002D2C49"/>
    <w:rsid w:val="002D3E91"/>
    <w:rsid w:val="002D4E27"/>
    <w:rsid w:val="002D5981"/>
    <w:rsid w:val="002D5A70"/>
    <w:rsid w:val="002D6223"/>
    <w:rsid w:val="002D6326"/>
    <w:rsid w:val="002D6FEB"/>
    <w:rsid w:val="002D7056"/>
    <w:rsid w:val="002E05BB"/>
    <w:rsid w:val="002E127D"/>
    <w:rsid w:val="002E1799"/>
    <w:rsid w:val="002E1BD7"/>
    <w:rsid w:val="002E20B3"/>
    <w:rsid w:val="002E21F0"/>
    <w:rsid w:val="002E2BB4"/>
    <w:rsid w:val="002E35D8"/>
    <w:rsid w:val="002E434A"/>
    <w:rsid w:val="002E49BE"/>
    <w:rsid w:val="002E4C4B"/>
    <w:rsid w:val="002E515E"/>
    <w:rsid w:val="002E521C"/>
    <w:rsid w:val="002E5F31"/>
    <w:rsid w:val="002E6BF4"/>
    <w:rsid w:val="002E6FD3"/>
    <w:rsid w:val="002E76B0"/>
    <w:rsid w:val="002F26FD"/>
    <w:rsid w:val="002F28AD"/>
    <w:rsid w:val="002F3F92"/>
    <w:rsid w:val="002F41CA"/>
    <w:rsid w:val="002F4C12"/>
    <w:rsid w:val="00302D6F"/>
    <w:rsid w:val="00302DA6"/>
    <w:rsid w:val="00303179"/>
    <w:rsid w:val="0030443E"/>
    <w:rsid w:val="00304C1E"/>
    <w:rsid w:val="00305097"/>
    <w:rsid w:val="00305A4F"/>
    <w:rsid w:val="0030645A"/>
    <w:rsid w:val="00311B6C"/>
    <w:rsid w:val="00312781"/>
    <w:rsid w:val="00312CB1"/>
    <w:rsid w:val="0031322F"/>
    <w:rsid w:val="003134B8"/>
    <w:rsid w:val="00313FCD"/>
    <w:rsid w:val="00314BE2"/>
    <w:rsid w:val="00314FFF"/>
    <w:rsid w:val="003150ED"/>
    <w:rsid w:val="003160B5"/>
    <w:rsid w:val="00316E0B"/>
    <w:rsid w:val="00317B45"/>
    <w:rsid w:val="0032053C"/>
    <w:rsid w:val="00320730"/>
    <w:rsid w:val="00322B56"/>
    <w:rsid w:val="00322CB1"/>
    <w:rsid w:val="00324C40"/>
    <w:rsid w:val="0032578A"/>
    <w:rsid w:val="0032595E"/>
    <w:rsid w:val="003322C9"/>
    <w:rsid w:val="00333624"/>
    <w:rsid w:val="00333AE4"/>
    <w:rsid w:val="003364BD"/>
    <w:rsid w:val="0033652D"/>
    <w:rsid w:val="003365FE"/>
    <w:rsid w:val="00337D1D"/>
    <w:rsid w:val="0034007C"/>
    <w:rsid w:val="00340DB9"/>
    <w:rsid w:val="00345642"/>
    <w:rsid w:val="00345ACB"/>
    <w:rsid w:val="0034774B"/>
    <w:rsid w:val="00347752"/>
    <w:rsid w:val="00351AFD"/>
    <w:rsid w:val="0035339C"/>
    <w:rsid w:val="003535A2"/>
    <w:rsid w:val="00354C4B"/>
    <w:rsid w:val="00355833"/>
    <w:rsid w:val="0035592B"/>
    <w:rsid w:val="00355F89"/>
    <w:rsid w:val="0035665C"/>
    <w:rsid w:val="00357440"/>
    <w:rsid w:val="00357BA8"/>
    <w:rsid w:val="00357E84"/>
    <w:rsid w:val="00360760"/>
    <w:rsid w:val="0036245C"/>
    <w:rsid w:val="003628DB"/>
    <w:rsid w:val="00362BE0"/>
    <w:rsid w:val="00363C4F"/>
    <w:rsid w:val="00364C69"/>
    <w:rsid w:val="00370FB2"/>
    <w:rsid w:val="0037117D"/>
    <w:rsid w:val="00371A49"/>
    <w:rsid w:val="00372EE4"/>
    <w:rsid w:val="00373A60"/>
    <w:rsid w:val="00374246"/>
    <w:rsid w:val="003744AF"/>
    <w:rsid w:val="00374AB6"/>
    <w:rsid w:val="00376BB1"/>
    <w:rsid w:val="003776B9"/>
    <w:rsid w:val="00381313"/>
    <w:rsid w:val="003816E6"/>
    <w:rsid w:val="0038393E"/>
    <w:rsid w:val="00384A24"/>
    <w:rsid w:val="00384F28"/>
    <w:rsid w:val="003858B1"/>
    <w:rsid w:val="003863AD"/>
    <w:rsid w:val="003878E9"/>
    <w:rsid w:val="00390195"/>
    <w:rsid w:val="00391A77"/>
    <w:rsid w:val="00391C47"/>
    <w:rsid w:val="003923BC"/>
    <w:rsid w:val="00392CE1"/>
    <w:rsid w:val="00392F66"/>
    <w:rsid w:val="00393010"/>
    <w:rsid w:val="0039302F"/>
    <w:rsid w:val="00394938"/>
    <w:rsid w:val="0039530B"/>
    <w:rsid w:val="00395806"/>
    <w:rsid w:val="0039698D"/>
    <w:rsid w:val="00396C2A"/>
    <w:rsid w:val="00397663"/>
    <w:rsid w:val="003A0215"/>
    <w:rsid w:val="003A1330"/>
    <w:rsid w:val="003A21C9"/>
    <w:rsid w:val="003A37FE"/>
    <w:rsid w:val="003A3AD7"/>
    <w:rsid w:val="003A3B69"/>
    <w:rsid w:val="003A3DAD"/>
    <w:rsid w:val="003A401B"/>
    <w:rsid w:val="003A530F"/>
    <w:rsid w:val="003A7458"/>
    <w:rsid w:val="003B0039"/>
    <w:rsid w:val="003B2D71"/>
    <w:rsid w:val="003B3997"/>
    <w:rsid w:val="003B411C"/>
    <w:rsid w:val="003B545D"/>
    <w:rsid w:val="003B597E"/>
    <w:rsid w:val="003B5984"/>
    <w:rsid w:val="003B5CDA"/>
    <w:rsid w:val="003B6936"/>
    <w:rsid w:val="003C19F5"/>
    <w:rsid w:val="003C250C"/>
    <w:rsid w:val="003C33B5"/>
    <w:rsid w:val="003C3AC6"/>
    <w:rsid w:val="003C4E5E"/>
    <w:rsid w:val="003C4ECF"/>
    <w:rsid w:val="003C5245"/>
    <w:rsid w:val="003C5D43"/>
    <w:rsid w:val="003C7BCD"/>
    <w:rsid w:val="003D00FD"/>
    <w:rsid w:val="003D26B0"/>
    <w:rsid w:val="003D27D5"/>
    <w:rsid w:val="003D2CD2"/>
    <w:rsid w:val="003D319E"/>
    <w:rsid w:val="003D436D"/>
    <w:rsid w:val="003D5501"/>
    <w:rsid w:val="003D5809"/>
    <w:rsid w:val="003D5AE8"/>
    <w:rsid w:val="003D5E35"/>
    <w:rsid w:val="003E00A4"/>
    <w:rsid w:val="003E071D"/>
    <w:rsid w:val="003E0B3A"/>
    <w:rsid w:val="003E28C3"/>
    <w:rsid w:val="003E2B7C"/>
    <w:rsid w:val="003E49D7"/>
    <w:rsid w:val="003E515D"/>
    <w:rsid w:val="003E61E2"/>
    <w:rsid w:val="003E6A0C"/>
    <w:rsid w:val="003E6C1F"/>
    <w:rsid w:val="003E6F2D"/>
    <w:rsid w:val="003F019F"/>
    <w:rsid w:val="003F05DC"/>
    <w:rsid w:val="003F25B6"/>
    <w:rsid w:val="003F2867"/>
    <w:rsid w:val="003F291E"/>
    <w:rsid w:val="003F2BBE"/>
    <w:rsid w:val="003F424A"/>
    <w:rsid w:val="003F6FAB"/>
    <w:rsid w:val="003F7591"/>
    <w:rsid w:val="004009FF"/>
    <w:rsid w:val="00401AC7"/>
    <w:rsid w:val="00401DC2"/>
    <w:rsid w:val="00403C09"/>
    <w:rsid w:val="004040DA"/>
    <w:rsid w:val="00404720"/>
    <w:rsid w:val="00405424"/>
    <w:rsid w:val="00405CD7"/>
    <w:rsid w:val="00410508"/>
    <w:rsid w:val="00410D58"/>
    <w:rsid w:val="0041103D"/>
    <w:rsid w:val="004113BD"/>
    <w:rsid w:val="004131C8"/>
    <w:rsid w:val="00413A67"/>
    <w:rsid w:val="0041571D"/>
    <w:rsid w:val="00415CA8"/>
    <w:rsid w:val="00415E32"/>
    <w:rsid w:val="004164DB"/>
    <w:rsid w:val="00417AA1"/>
    <w:rsid w:val="00421608"/>
    <w:rsid w:val="004220BD"/>
    <w:rsid w:val="004236E3"/>
    <w:rsid w:val="00424650"/>
    <w:rsid w:val="00424E04"/>
    <w:rsid w:val="00424FED"/>
    <w:rsid w:val="0042587A"/>
    <w:rsid w:val="00426C7D"/>
    <w:rsid w:val="00430261"/>
    <w:rsid w:val="00431B29"/>
    <w:rsid w:val="00432C74"/>
    <w:rsid w:val="00433F14"/>
    <w:rsid w:val="00433FE5"/>
    <w:rsid w:val="00434553"/>
    <w:rsid w:val="00434906"/>
    <w:rsid w:val="00434AF3"/>
    <w:rsid w:val="00434D71"/>
    <w:rsid w:val="004350C7"/>
    <w:rsid w:val="00436C04"/>
    <w:rsid w:val="00437E33"/>
    <w:rsid w:val="00440FC5"/>
    <w:rsid w:val="00441214"/>
    <w:rsid w:val="00441538"/>
    <w:rsid w:val="00441B63"/>
    <w:rsid w:val="00441D20"/>
    <w:rsid w:val="00443C14"/>
    <w:rsid w:val="00443D64"/>
    <w:rsid w:val="00445118"/>
    <w:rsid w:val="00445310"/>
    <w:rsid w:val="004457B7"/>
    <w:rsid w:val="00446BEB"/>
    <w:rsid w:val="00447C61"/>
    <w:rsid w:val="00447F58"/>
    <w:rsid w:val="00450B41"/>
    <w:rsid w:val="004512F9"/>
    <w:rsid w:val="00451861"/>
    <w:rsid w:val="00453079"/>
    <w:rsid w:val="0045382F"/>
    <w:rsid w:val="004543BE"/>
    <w:rsid w:val="00456700"/>
    <w:rsid w:val="00456C9A"/>
    <w:rsid w:val="00456D6E"/>
    <w:rsid w:val="0045786F"/>
    <w:rsid w:val="00457B76"/>
    <w:rsid w:val="004600A6"/>
    <w:rsid w:val="00460BD2"/>
    <w:rsid w:val="0046168A"/>
    <w:rsid w:val="004618AB"/>
    <w:rsid w:val="00461E8B"/>
    <w:rsid w:val="00464182"/>
    <w:rsid w:val="00465891"/>
    <w:rsid w:val="0046597B"/>
    <w:rsid w:val="004659A9"/>
    <w:rsid w:val="004669E1"/>
    <w:rsid w:val="00466F7A"/>
    <w:rsid w:val="0047015E"/>
    <w:rsid w:val="00470469"/>
    <w:rsid w:val="0047052C"/>
    <w:rsid w:val="00471134"/>
    <w:rsid w:val="00471B47"/>
    <w:rsid w:val="00473A81"/>
    <w:rsid w:val="004760B0"/>
    <w:rsid w:val="00481FE4"/>
    <w:rsid w:val="004823BA"/>
    <w:rsid w:val="004828DE"/>
    <w:rsid w:val="004847C2"/>
    <w:rsid w:val="00485439"/>
    <w:rsid w:val="00485B59"/>
    <w:rsid w:val="00485FB0"/>
    <w:rsid w:val="0048617F"/>
    <w:rsid w:val="004862D9"/>
    <w:rsid w:val="004872EB"/>
    <w:rsid w:val="00490858"/>
    <w:rsid w:val="00490F78"/>
    <w:rsid w:val="0049195A"/>
    <w:rsid w:val="0049229C"/>
    <w:rsid w:val="004926A4"/>
    <w:rsid w:val="004930A0"/>
    <w:rsid w:val="004934F5"/>
    <w:rsid w:val="00494021"/>
    <w:rsid w:val="004940DB"/>
    <w:rsid w:val="0049501A"/>
    <w:rsid w:val="0049549E"/>
    <w:rsid w:val="00495ACE"/>
    <w:rsid w:val="00495EA2"/>
    <w:rsid w:val="00496D71"/>
    <w:rsid w:val="004A0313"/>
    <w:rsid w:val="004A276F"/>
    <w:rsid w:val="004A322A"/>
    <w:rsid w:val="004A32AD"/>
    <w:rsid w:val="004A39E9"/>
    <w:rsid w:val="004A4C73"/>
    <w:rsid w:val="004A5012"/>
    <w:rsid w:val="004A53FF"/>
    <w:rsid w:val="004B0787"/>
    <w:rsid w:val="004B147A"/>
    <w:rsid w:val="004B2148"/>
    <w:rsid w:val="004B2C29"/>
    <w:rsid w:val="004B3FC0"/>
    <w:rsid w:val="004B42FA"/>
    <w:rsid w:val="004B56DE"/>
    <w:rsid w:val="004B7469"/>
    <w:rsid w:val="004B7932"/>
    <w:rsid w:val="004B7DC9"/>
    <w:rsid w:val="004C00B7"/>
    <w:rsid w:val="004C595B"/>
    <w:rsid w:val="004C5F24"/>
    <w:rsid w:val="004C74E9"/>
    <w:rsid w:val="004C75FC"/>
    <w:rsid w:val="004D0063"/>
    <w:rsid w:val="004D34CB"/>
    <w:rsid w:val="004D458F"/>
    <w:rsid w:val="004D4703"/>
    <w:rsid w:val="004D4D6D"/>
    <w:rsid w:val="004E0223"/>
    <w:rsid w:val="004E0F6A"/>
    <w:rsid w:val="004E2B3C"/>
    <w:rsid w:val="004E2EF5"/>
    <w:rsid w:val="004E2F33"/>
    <w:rsid w:val="004E44AD"/>
    <w:rsid w:val="004E44FB"/>
    <w:rsid w:val="004E46D5"/>
    <w:rsid w:val="004E59BB"/>
    <w:rsid w:val="004E5D0B"/>
    <w:rsid w:val="004E5E0F"/>
    <w:rsid w:val="004E61E4"/>
    <w:rsid w:val="004E64CD"/>
    <w:rsid w:val="004E6EE4"/>
    <w:rsid w:val="004F001F"/>
    <w:rsid w:val="004F107D"/>
    <w:rsid w:val="004F25FB"/>
    <w:rsid w:val="004F284A"/>
    <w:rsid w:val="004F37D6"/>
    <w:rsid w:val="004F411A"/>
    <w:rsid w:val="004F43FC"/>
    <w:rsid w:val="004F6CC8"/>
    <w:rsid w:val="005004D0"/>
    <w:rsid w:val="0050163E"/>
    <w:rsid w:val="00502E6B"/>
    <w:rsid w:val="00503597"/>
    <w:rsid w:val="00503721"/>
    <w:rsid w:val="00504ED8"/>
    <w:rsid w:val="00504FB1"/>
    <w:rsid w:val="0050501D"/>
    <w:rsid w:val="005058AD"/>
    <w:rsid w:val="00505B86"/>
    <w:rsid w:val="00506421"/>
    <w:rsid w:val="005112EF"/>
    <w:rsid w:val="00512C1D"/>
    <w:rsid w:val="00513BE3"/>
    <w:rsid w:val="005146B0"/>
    <w:rsid w:val="005150BC"/>
    <w:rsid w:val="00515491"/>
    <w:rsid w:val="005154FF"/>
    <w:rsid w:val="00516A38"/>
    <w:rsid w:val="005201A7"/>
    <w:rsid w:val="005217C3"/>
    <w:rsid w:val="00522DB4"/>
    <w:rsid w:val="00525CA8"/>
    <w:rsid w:val="005265BB"/>
    <w:rsid w:val="00527406"/>
    <w:rsid w:val="005304D4"/>
    <w:rsid w:val="0053318A"/>
    <w:rsid w:val="00533509"/>
    <w:rsid w:val="00534282"/>
    <w:rsid w:val="00534289"/>
    <w:rsid w:val="00535A8D"/>
    <w:rsid w:val="00536950"/>
    <w:rsid w:val="00536D6E"/>
    <w:rsid w:val="00537034"/>
    <w:rsid w:val="00537407"/>
    <w:rsid w:val="005377B3"/>
    <w:rsid w:val="00537B85"/>
    <w:rsid w:val="00537EE6"/>
    <w:rsid w:val="0054019B"/>
    <w:rsid w:val="00541669"/>
    <w:rsid w:val="0054264F"/>
    <w:rsid w:val="0054274E"/>
    <w:rsid w:val="00544EC9"/>
    <w:rsid w:val="0054515C"/>
    <w:rsid w:val="0054541C"/>
    <w:rsid w:val="005460C2"/>
    <w:rsid w:val="00546B4C"/>
    <w:rsid w:val="00550C3B"/>
    <w:rsid w:val="005512E3"/>
    <w:rsid w:val="005526A6"/>
    <w:rsid w:val="00552EFC"/>
    <w:rsid w:val="005530E9"/>
    <w:rsid w:val="0055519B"/>
    <w:rsid w:val="00557344"/>
    <w:rsid w:val="0056215F"/>
    <w:rsid w:val="00562D52"/>
    <w:rsid w:val="00563F5A"/>
    <w:rsid w:val="005648BC"/>
    <w:rsid w:val="00565C18"/>
    <w:rsid w:val="00567AC3"/>
    <w:rsid w:val="005703E9"/>
    <w:rsid w:val="00570401"/>
    <w:rsid w:val="00570508"/>
    <w:rsid w:val="00570DD7"/>
    <w:rsid w:val="005711B0"/>
    <w:rsid w:val="0057169E"/>
    <w:rsid w:val="00573A43"/>
    <w:rsid w:val="00574BC5"/>
    <w:rsid w:val="005752E1"/>
    <w:rsid w:val="00575781"/>
    <w:rsid w:val="00576396"/>
    <w:rsid w:val="00577DF5"/>
    <w:rsid w:val="005805BC"/>
    <w:rsid w:val="005827C7"/>
    <w:rsid w:val="0058327E"/>
    <w:rsid w:val="0058432A"/>
    <w:rsid w:val="00584A7B"/>
    <w:rsid w:val="005866CD"/>
    <w:rsid w:val="005871A1"/>
    <w:rsid w:val="00587806"/>
    <w:rsid w:val="00590747"/>
    <w:rsid w:val="005920C3"/>
    <w:rsid w:val="00592215"/>
    <w:rsid w:val="005934A6"/>
    <w:rsid w:val="00593A0D"/>
    <w:rsid w:val="00593BC4"/>
    <w:rsid w:val="005951C8"/>
    <w:rsid w:val="00595D75"/>
    <w:rsid w:val="00597C39"/>
    <w:rsid w:val="00597E4F"/>
    <w:rsid w:val="005A004C"/>
    <w:rsid w:val="005A058D"/>
    <w:rsid w:val="005A18B3"/>
    <w:rsid w:val="005A1B0B"/>
    <w:rsid w:val="005A22E0"/>
    <w:rsid w:val="005A23D1"/>
    <w:rsid w:val="005A3D6A"/>
    <w:rsid w:val="005A4732"/>
    <w:rsid w:val="005A5079"/>
    <w:rsid w:val="005A5B0A"/>
    <w:rsid w:val="005A6AD2"/>
    <w:rsid w:val="005A75BA"/>
    <w:rsid w:val="005B1355"/>
    <w:rsid w:val="005B1607"/>
    <w:rsid w:val="005B19A3"/>
    <w:rsid w:val="005B26E7"/>
    <w:rsid w:val="005B342B"/>
    <w:rsid w:val="005B51ED"/>
    <w:rsid w:val="005B5702"/>
    <w:rsid w:val="005B5E71"/>
    <w:rsid w:val="005B7AC3"/>
    <w:rsid w:val="005C0669"/>
    <w:rsid w:val="005C24B3"/>
    <w:rsid w:val="005C3A3A"/>
    <w:rsid w:val="005C413B"/>
    <w:rsid w:val="005C44E2"/>
    <w:rsid w:val="005C5A81"/>
    <w:rsid w:val="005C60C0"/>
    <w:rsid w:val="005C6F48"/>
    <w:rsid w:val="005D0036"/>
    <w:rsid w:val="005D0108"/>
    <w:rsid w:val="005D13B6"/>
    <w:rsid w:val="005D1B3B"/>
    <w:rsid w:val="005D255A"/>
    <w:rsid w:val="005D2773"/>
    <w:rsid w:val="005D3471"/>
    <w:rsid w:val="005D3D8A"/>
    <w:rsid w:val="005D3E56"/>
    <w:rsid w:val="005D3F32"/>
    <w:rsid w:val="005D50FE"/>
    <w:rsid w:val="005D6DB2"/>
    <w:rsid w:val="005D7692"/>
    <w:rsid w:val="005E1469"/>
    <w:rsid w:val="005E1BAF"/>
    <w:rsid w:val="005E27AA"/>
    <w:rsid w:val="005E3047"/>
    <w:rsid w:val="005E4155"/>
    <w:rsid w:val="005E4BAE"/>
    <w:rsid w:val="005E518E"/>
    <w:rsid w:val="005E70A2"/>
    <w:rsid w:val="005E7330"/>
    <w:rsid w:val="005F2A5B"/>
    <w:rsid w:val="005F382B"/>
    <w:rsid w:val="005F4A06"/>
    <w:rsid w:val="005F519E"/>
    <w:rsid w:val="005F5D1F"/>
    <w:rsid w:val="005F6A2C"/>
    <w:rsid w:val="005F782D"/>
    <w:rsid w:val="005F7ECB"/>
    <w:rsid w:val="00600DDB"/>
    <w:rsid w:val="00602160"/>
    <w:rsid w:val="00603902"/>
    <w:rsid w:val="00603B20"/>
    <w:rsid w:val="006050D6"/>
    <w:rsid w:val="0060652F"/>
    <w:rsid w:val="00606636"/>
    <w:rsid w:val="00607012"/>
    <w:rsid w:val="0060792C"/>
    <w:rsid w:val="006079D8"/>
    <w:rsid w:val="00607EE1"/>
    <w:rsid w:val="006102AB"/>
    <w:rsid w:val="00610999"/>
    <w:rsid w:val="00613544"/>
    <w:rsid w:val="006145A3"/>
    <w:rsid w:val="00614F94"/>
    <w:rsid w:val="00615842"/>
    <w:rsid w:val="00615EA1"/>
    <w:rsid w:val="00616954"/>
    <w:rsid w:val="00617AC5"/>
    <w:rsid w:val="00617DB8"/>
    <w:rsid w:val="00621F9F"/>
    <w:rsid w:val="00622206"/>
    <w:rsid w:val="00622FAB"/>
    <w:rsid w:val="00623DDE"/>
    <w:rsid w:val="006245C6"/>
    <w:rsid w:val="00625F0A"/>
    <w:rsid w:val="0062616B"/>
    <w:rsid w:val="0062665C"/>
    <w:rsid w:val="0062723D"/>
    <w:rsid w:val="006311C7"/>
    <w:rsid w:val="006323A8"/>
    <w:rsid w:val="00632D8F"/>
    <w:rsid w:val="00632F3F"/>
    <w:rsid w:val="00633071"/>
    <w:rsid w:val="00633CE2"/>
    <w:rsid w:val="006342B0"/>
    <w:rsid w:val="0063594F"/>
    <w:rsid w:val="00635979"/>
    <w:rsid w:val="006366BB"/>
    <w:rsid w:val="0063674D"/>
    <w:rsid w:val="00636F26"/>
    <w:rsid w:val="006376A3"/>
    <w:rsid w:val="00640B58"/>
    <w:rsid w:val="00641466"/>
    <w:rsid w:val="0064397E"/>
    <w:rsid w:val="006448DB"/>
    <w:rsid w:val="00644A9E"/>
    <w:rsid w:val="006463F7"/>
    <w:rsid w:val="006466DD"/>
    <w:rsid w:val="00646DB3"/>
    <w:rsid w:val="00646E3C"/>
    <w:rsid w:val="006513E9"/>
    <w:rsid w:val="00651B8A"/>
    <w:rsid w:val="00652033"/>
    <w:rsid w:val="00652982"/>
    <w:rsid w:val="00652B4D"/>
    <w:rsid w:val="006533DD"/>
    <w:rsid w:val="006538FD"/>
    <w:rsid w:val="00654831"/>
    <w:rsid w:val="00654CD0"/>
    <w:rsid w:val="006551AE"/>
    <w:rsid w:val="006554CA"/>
    <w:rsid w:val="006567B0"/>
    <w:rsid w:val="00662AF0"/>
    <w:rsid w:val="00663011"/>
    <w:rsid w:val="00663F1B"/>
    <w:rsid w:val="00664041"/>
    <w:rsid w:val="00664A17"/>
    <w:rsid w:val="00665BBB"/>
    <w:rsid w:val="00667E65"/>
    <w:rsid w:val="00670DCA"/>
    <w:rsid w:val="00671CD6"/>
    <w:rsid w:val="006729C9"/>
    <w:rsid w:val="00672CA3"/>
    <w:rsid w:val="00673DBB"/>
    <w:rsid w:val="0067445C"/>
    <w:rsid w:val="006747FE"/>
    <w:rsid w:val="00675F14"/>
    <w:rsid w:val="006760B8"/>
    <w:rsid w:val="00676264"/>
    <w:rsid w:val="00676561"/>
    <w:rsid w:val="006801A1"/>
    <w:rsid w:val="00680D44"/>
    <w:rsid w:val="0068341F"/>
    <w:rsid w:val="0068443B"/>
    <w:rsid w:val="00684E26"/>
    <w:rsid w:val="00685302"/>
    <w:rsid w:val="006862EC"/>
    <w:rsid w:val="00686320"/>
    <w:rsid w:val="00686C66"/>
    <w:rsid w:val="006902B7"/>
    <w:rsid w:val="006915C5"/>
    <w:rsid w:val="0069550B"/>
    <w:rsid w:val="00695E2C"/>
    <w:rsid w:val="00696ED1"/>
    <w:rsid w:val="00696F9A"/>
    <w:rsid w:val="006A11D5"/>
    <w:rsid w:val="006A31F5"/>
    <w:rsid w:val="006A36FD"/>
    <w:rsid w:val="006A4B28"/>
    <w:rsid w:val="006A5636"/>
    <w:rsid w:val="006A6269"/>
    <w:rsid w:val="006A6BAA"/>
    <w:rsid w:val="006A7436"/>
    <w:rsid w:val="006A7F77"/>
    <w:rsid w:val="006B15FE"/>
    <w:rsid w:val="006B1FEA"/>
    <w:rsid w:val="006B3055"/>
    <w:rsid w:val="006B32F8"/>
    <w:rsid w:val="006B445F"/>
    <w:rsid w:val="006B4C50"/>
    <w:rsid w:val="006B52F7"/>
    <w:rsid w:val="006B5D14"/>
    <w:rsid w:val="006B6120"/>
    <w:rsid w:val="006B6335"/>
    <w:rsid w:val="006B6B14"/>
    <w:rsid w:val="006B6D08"/>
    <w:rsid w:val="006B76AE"/>
    <w:rsid w:val="006C23B9"/>
    <w:rsid w:val="006C358D"/>
    <w:rsid w:val="006C427E"/>
    <w:rsid w:val="006C42FE"/>
    <w:rsid w:val="006C568C"/>
    <w:rsid w:val="006C74B5"/>
    <w:rsid w:val="006C767D"/>
    <w:rsid w:val="006C7B15"/>
    <w:rsid w:val="006D0F82"/>
    <w:rsid w:val="006D1E33"/>
    <w:rsid w:val="006D2A0D"/>
    <w:rsid w:val="006D3DE3"/>
    <w:rsid w:val="006D4DA9"/>
    <w:rsid w:val="006D727F"/>
    <w:rsid w:val="006E15F2"/>
    <w:rsid w:val="006E17C1"/>
    <w:rsid w:val="006E17D1"/>
    <w:rsid w:val="006E23DB"/>
    <w:rsid w:val="006E3AA2"/>
    <w:rsid w:val="006E46A9"/>
    <w:rsid w:val="006E6BC0"/>
    <w:rsid w:val="006E6CAA"/>
    <w:rsid w:val="006E715D"/>
    <w:rsid w:val="006F193F"/>
    <w:rsid w:val="006F31A1"/>
    <w:rsid w:val="006F35D6"/>
    <w:rsid w:val="006F63D0"/>
    <w:rsid w:val="006F6D3C"/>
    <w:rsid w:val="006F6EB2"/>
    <w:rsid w:val="006F76B5"/>
    <w:rsid w:val="007002AA"/>
    <w:rsid w:val="00701653"/>
    <w:rsid w:val="00701B5E"/>
    <w:rsid w:val="007021B2"/>
    <w:rsid w:val="007031EC"/>
    <w:rsid w:val="007036AD"/>
    <w:rsid w:val="00703D64"/>
    <w:rsid w:val="007052D5"/>
    <w:rsid w:val="00705B59"/>
    <w:rsid w:val="00706592"/>
    <w:rsid w:val="00706B9A"/>
    <w:rsid w:val="00707570"/>
    <w:rsid w:val="0070776E"/>
    <w:rsid w:val="00710CB0"/>
    <w:rsid w:val="00712EA0"/>
    <w:rsid w:val="00716C22"/>
    <w:rsid w:val="007208C0"/>
    <w:rsid w:val="00721164"/>
    <w:rsid w:val="00721873"/>
    <w:rsid w:val="00721CBF"/>
    <w:rsid w:val="007222E3"/>
    <w:rsid w:val="007232BF"/>
    <w:rsid w:val="00723400"/>
    <w:rsid w:val="00723414"/>
    <w:rsid w:val="00723A85"/>
    <w:rsid w:val="0072500A"/>
    <w:rsid w:val="0072539D"/>
    <w:rsid w:val="00725AB9"/>
    <w:rsid w:val="00726408"/>
    <w:rsid w:val="00726436"/>
    <w:rsid w:val="00727380"/>
    <w:rsid w:val="0072756A"/>
    <w:rsid w:val="00727C90"/>
    <w:rsid w:val="007302BC"/>
    <w:rsid w:val="00730F61"/>
    <w:rsid w:val="0073252F"/>
    <w:rsid w:val="0073277A"/>
    <w:rsid w:val="007332BE"/>
    <w:rsid w:val="00734932"/>
    <w:rsid w:val="0073517B"/>
    <w:rsid w:val="00735476"/>
    <w:rsid w:val="007354F6"/>
    <w:rsid w:val="0073563E"/>
    <w:rsid w:val="007367C9"/>
    <w:rsid w:val="00737791"/>
    <w:rsid w:val="00737D9B"/>
    <w:rsid w:val="00740345"/>
    <w:rsid w:val="00741265"/>
    <w:rsid w:val="0074224B"/>
    <w:rsid w:val="0074244E"/>
    <w:rsid w:val="007428CA"/>
    <w:rsid w:val="00743120"/>
    <w:rsid w:val="007431F0"/>
    <w:rsid w:val="00744745"/>
    <w:rsid w:val="007451DD"/>
    <w:rsid w:val="0074526E"/>
    <w:rsid w:val="00746290"/>
    <w:rsid w:val="00747371"/>
    <w:rsid w:val="0074755D"/>
    <w:rsid w:val="00747E76"/>
    <w:rsid w:val="00750DE5"/>
    <w:rsid w:val="00753D51"/>
    <w:rsid w:val="00756452"/>
    <w:rsid w:val="00756B17"/>
    <w:rsid w:val="007576EA"/>
    <w:rsid w:val="007603DB"/>
    <w:rsid w:val="00760D38"/>
    <w:rsid w:val="0076150D"/>
    <w:rsid w:val="007618E6"/>
    <w:rsid w:val="0076243B"/>
    <w:rsid w:val="007639EF"/>
    <w:rsid w:val="00763F5A"/>
    <w:rsid w:val="00764479"/>
    <w:rsid w:val="00764BCC"/>
    <w:rsid w:val="007678C6"/>
    <w:rsid w:val="00770265"/>
    <w:rsid w:val="00770764"/>
    <w:rsid w:val="007717E1"/>
    <w:rsid w:val="0077187C"/>
    <w:rsid w:val="00772897"/>
    <w:rsid w:val="00780AE6"/>
    <w:rsid w:val="00781E8C"/>
    <w:rsid w:val="007853D9"/>
    <w:rsid w:val="00787424"/>
    <w:rsid w:val="00787AA4"/>
    <w:rsid w:val="00787B5F"/>
    <w:rsid w:val="00791B60"/>
    <w:rsid w:val="007939B4"/>
    <w:rsid w:val="00793F57"/>
    <w:rsid w:val="00794CDE"/>
    <w:rsid w:val="007950D9"/>
    <w:rsid w:val="007952CA"/>
    <w:rsid w:val="00795C67"/>
    <w:rsid w:val="00796C79"/>
    <w:rsid w:val="0079735E"/>
    <w:rsid w:val="00797DBF"/>
    <w:rsid w:val="007A0A01"/>
    <w:rsid w:val="007A1922"/>
    <w:rsid w:val="007A1962"/>
    <w:rsid w:val="007A22D7"/>
    <w:rsid w:val="007A3BF5"/>
    <w:rsid w:val="007A489B"/>
    <w:rsid w:val="007A55B7"/>
    <w:rsid w:val="007A7832"/>
    <w:rsid w:val="007A7999"/>
    <w:rsid w:val="007B01CB"/>
    <w:rsid w:val="007B079A"/>
    <w:rsid w:val="007B211C"/>
    <w:rsid w:val="007B2897"/>
    <w:rsid w:val="007B2C16"/>
    <w:rsid w:val="007B432F"/>
    <w:rsid w:val="007B4375"/>
    <w:rsid w:val="007B7656"/>
    <w:rsid w:val="007B798F"/>
    <w:rsid w:val="007C1F1E"/>
    <w:rsid w:val="007C2A35"/>
    <w:rsid w:val="007C2D70"/>
    <w:rsid w:val="007C4DF5"/>
    <w:rsid w:val="007C56EB"/>
    <w:rsid w:val="007C6C52"/>
    <w:rsid w:val="007C76EA"/>
    <w:rsid w:val="007C77CF"/>
    <w:rsid w:val="007C7A06"/>
    <w:rsid w:val="007D0978"/>
    <w:rsid w:val="007D0C0F"/>
    <w:rsid w:val="007D0D7D"/>
    <w:rsid w:val="007D2E01"/>
    <w:rsid w:val="007D50AB"/>
    <w:rsid w:val="007D60A3"/>
    <w:rsid w:val="007D6737"/>
    <w:rsid w:val="007D77A8"/>
    <w:rsid w:val="007E1498"/>
    <w:rsid w:val="007E2B54"/>
    <w:rsid w:val="007E4267"/>
    <w:rsid w:val="007E56F4"/>
    <w:rsid w:val="007E6C8F"/>
    <w:rsid w:val="007F0349"/>
    <w:rsid w:val="007F09F5"/>
    <w:rsid w:val="007F1E26"/>
    <w:rsid w:val="007F21FB"/>
    <w:rsid w:val="007F303C"/>
    <w:rsid w:val="007F3245"/>
    <w:rsid w:val="007F3826"/>
    <w:rsid w:val="007F4E26"/>
    <w:rsid w:val="007F5705"/>
    <w:rsid w:val="007F5C15"/>
    <w:rsid w:val="007F7AA6"/>
    <w:rsid w:val="007F7B1C"/>
    <w:rsid w:val="007F7EBD"/>
    <w:rsid w:val="0080029B"/>
    <w:rsid w:val="00800785"/>
    <w:rsid w:val="00800E21"/>
    <w:rsid w:val="008012F4"/>
    <w:rsid w:val="00803BD8"/>
    <w:rsid w:val="0080426B"/>
    <w:rsid w:val="00804494"/>
    <w:rsid w:val="0080564C"/>
    <w:rsid w:val="00805D2F"/>
    <w:rsid w:val="00805E4C"/>
    <w:rsid w:val="00806507"/>
    <w:rsid w:val="008075E6"/>
    <w:rsid w:val="00807E9E"/>
    <w:rsid w:val="00810A0F"/>
    <w:rsid w:val="00811A9A"/>
    <w:rsid w:val="00813463"/>
    <w:rsid w:val="00813CF7"/>
    <w:rsid w:val="00813E20"/>
    <w:rsid w:val="00814714"/>
    <w:rsid w:val="00814AF8"/>
    <w:rsid w:val="008154E2"/>
    <w:rsid w:val="008156CE"/>
    <w:rsid w:val="008163C4"/>
    <w:rsid w:val="00816816"/>
    <w:rsid w:val="00817781"/>
    <w:rsid w:val="008200A5"/>
    <w:rsid w:val="00820767"/>
    <w:rsid w:val="0082110B"/>
    <w:rsid w:val="00821E35"/>
    <w:rsid w:val="008224A1"/>
    <w:rsid w:val="00824DC6"/>
    <w:rsid w:val="00824FAA"/>
    <w:rsid w:val="0082537F"/>
    <w:rsid w:val="0082699B"/>
    <w:rsid w:val="0082749E"/>
    <w:rsid w:val="00831413"/>
    <w:rsid w:val="00831F27"/>
    <w:rsid w:val="008324D3"/>
    <w:rsid w:val="0083402F"/>
    <w:rsid w:val="00835215"/>
    <w:rsid w:val="008358C9"/>
    <w:rsid w:val="008359A1"/>
    <w:rsid w:val="00837588"/>
    <w:rsid w:val="008408D2"/>
    <w:rsid w:val="00841E81"/>
    <w:rsid w:val="008438DB"/>
    <w:rsid w:val="008445D1"/>
    <w:rsid w:val="00844EC5"/>
    <w:rsid w:val="00845B63"/>
    <w:rsid w:val="008461B9"/>
    <w:rsid w:val="00847E51"/>
    <w:rsid w:val="008500E3"/>
    <w:rsid w:val="0085031A"/>
    <w:rsid w:val="00850609"/>
    <w:rsid w:val="00850C31"/>
    <w:rsid w:val="00852C0A"/>
    <w:rsid w:val="0085363C"/>
    <w:rsid w:val="00853EE0"/>
    <w:rsid w:val="008552C6"/>
    <w:rsid w:val="00856174"/>
    <w:rsid w:val="00856308"/>
    <w:rsid w:val="008605D9"/>
    <w:rsid w:val="00860C76"/>
    <w:rsid w:val="0086116A"/>
    <w:rsid w:val="0086299B"/>
    <w:rsid w:val="00862D10"/>
    <w:rsid w:val="008632C1"/>
    <w:rsid w:val="00865EB9"/>
    <w:rsid w:val="00865F43"/>
    <w:rsid w:val="00866E83"/>
    <w:rsid w:val="008671CB"/>
    <w:rsid w:val="00870F3E"/>
    <w:rsid w:val="008710FA"/>
    <w:rsid w:val="0087129A"/>
    <w:rsid w:val="00871688"/>
    <w:rsid w:val="00871CCA"/>
    <w:rsid w:val="0087200C"/>
    <w:rsid w:val="008729ED"/>
    <w:rsid w:val="008738F1"/>
    <w:rsid w:val="00873ED5"/>
    <w:rsid w:val="008753E2"/>
    <w:rsid w:val="0087670E"/>
    <w:rsid w:val="00876CCB"/>
    <w:rsid w:val="00877673"/>
    <w:rsid w:val="00880695"/>
    <w:rsid w:val="00880947"/>
    <w:rsid w:val="00881F2E"/>
    <w:rsid w:val="00882203"/>
    <w:rsid w:val="00883A81"/>
    <w:rsid w:val="00883C28"/>
    <w:rsid w:val="00883FBF"/>
    <w:rsid w:val="00884A94"/>
    <w:rsid w:val="00887155"/>
    <w:rsid w:val="008871B7"/>
    <w:rsid w:val="008903EC"/>
    <w:rsid w:val="00892FB2"/>
    <w:rsid w:val="00892FF7"/>
    <w:rsid w:val="0089465B"/>
    <w:rsid w:val="008949FE"/>
    <w:rsid w:val="00894FED"/>
    <w:rsid w:val="00895A3F"/>
    <w:rsid w:val="00895D4D"/>
    <w:rsid w:val="00897E26"/>
    <w:rsid w:val="008A03F5"/>
    <w:rsid w:val="008A095E"/>
    <w:rsid w:val="008A1811"/>
    <w:rsid w:val="008A26BD"/>
    <w:rsid w:val="008A3550"/>
    <w:rsid w:val="008A36E1"/>
    <w:rsid w:val="008A3BD0"/>
    <w:rsid w:val="008A3C54"/>
    <w:rsid w:val="008A3D62"/>
    <w:rsid w:val="008A4475"/>
    <w:rsid w:val="008A5DC2"/>
    <w:rsid w:val="008A6105"/>
    <w:rsid w:val="008B1682"/>
    <w:rsid w:val="008B1C24"/>
    <w:rsid w:val="008B2678"/>
    <w:rsid w:val="008B40E8"/>
    <w:rsid w:val="008B58B4"/>
    <w:rsid w:val="008B6F9A"/>
    <w:rsid w:val="008B77A4"/>
    <w:rsid w:val="008B7A5D"/>
    <w:rsid w:val="008B7BC6"/>
    <w:rsid w:val="008C017A"/>
    <w:rsid w:val="008C0E40"/>
    <w:rsid w:val="008C2966"/>
    <w:rsid w:val="008C2E6E"/>
    <w:rsid w:val="008C3EC7"/>
    <w:rsid w:val="008C42E5"/>
    <w:rsid w:val="008C497C"/>
    <w:rsid w:val="008C71E6"/>
    <w:rsid w:val="008C79DE"/>
    <w:rsid w:val="008D0F53"/>
    <w:rsid w:val="008D12BC"/>
    <w:rsid w:val="008D1AC3"/>
    <w:rsid w:val="008D1EBD"/>
    <w:rsid w:val="008D3808"/>
    <w:rsid w:val="008D3D95"/>
    <w:rsid w:val="008D40DA"/>
    <w:rsid w:val="008D4D87"/>
    <w:rsid w:val="008D5521"/>
    <w:rsid w:val="008D568B"/>
    <w:rsid w:val="008D5704"/>
    <w:rsid w:val="008D61F0"/>
    <w:rsid w:val="008D64C6"/>
    <w:rsid w:val="008D66C7"/>
    <w:rsid w:val="008D7892"/>
    <w:rsid w:val="008E0CC0"/>
    <w:rsid w:val="008E0F28"/>
    <w:rsid w:val="008E19A7"/>
    <w:rsid w:val="008E1B94"/>
    <w:rsid w:val="008E2ED6"/>
    <w:rsid w:val="008E38FB"/>
    <w:rsid w:val="008E3A2C"/>
    <w:rsid w:val="008E3F45"/>
    <w:rsid w:val="008E4FC4"/>
    <w:rsid w:val="008E5338"/>
    <w:rsid w:val="008E7940"/>
    <w:rsid w:val="008F088B"/>
    <w:rsid w:val="008F2043"/>
    <w:rsid w:val="008F226F"/>
    <w:rsid w:val="008F2C23"/>
    <w:rsid w:val="008F2EA3"/>
    <w:rsid w:val="008F35B4"/>
    <w:rsid w:val="008F4DEB"/>
    <w:rsid w:val="008F4F52"/>
    <w:rsid w:val="008F6864"/>
    <w:rsid w:val="008F703A"/>
    <w:rsid w:val="008F71CD"/>
    <w:rsid w:val="00900217"/>
    <w:rsid w:val="00900BF8"/>
    <w:rsid w:val="00900E7F"/>
    <w:rsid w:val="00902E05"/>
    <w:rsid w:val="00903527"/>
    <w:rsid w:val="0090357F"/>
    <w:rsid w:val="009055FF"/>
    <w:rsid w:val="00906A5D"/>
    <w:rsid w:val="0090717E"/>
    <w:rsid w:val="00907586"/>
    <w:rsid w:val="00907BA2"/>
    <w:rsid w:val="00907C21"/>
    <w:rsid w:val="00907D3E"/>
    <w:rsid w:val="0091038E"/>
    <w:rsid w:val="00910F59"/>
    <w:rsid w:val="0091229A"/>
    <w:rsid w:val="00912F93"/>
    <w:rsid w:val="00914522"/>
    <w:rsid w:val="009161BE"/>
    <w:rsid w:val="009161D3"/>
    <w:rsid w:val="0091633B"/>
    <w:rsid w:val="00916428"/>
    <w:rsid w:val="00916603"/>
    <w:rsid w:val="0091687F"/>
    <w:rsid w:val="00916C84"/>
    <w:rsid w:val="00917CFB"/>
    <w:rsid w:val="00917D72"/>
    <w:rsid w:val="00917FDC"/>
    <w:rsid w:val="00920B05"/>
    <w:rsid w:val="00920D6E"/>
    <w:rsid w:val="009218BB"/>
    <w:rsid w:val="00923B60"/>
    <w:rsid w:val="00923E42"/>
    <w:rsid w:val="009269D5"/>
    <w:rsid w:val="009278FA"/>
    <w:rsid w:val="00927D99"/>
    <w:rsid w:val="0093010F"/>
    <w:rsid w:val="00930BDB"/>
    <w:rsid w:val="00930D15"/>
    <w:rsid w:val="0093263D"/>
    <w:rsid w:val="009330C1"/>
    <w:rsid w:val="009339AB"/>
    <w:rsid w:val="00933ECF"/>
    <w:rsid w:val="00935151"/>
    <w:rsid w:val="00936E19"/>
    <w:rsid w:val="00937489"/>
    <w:rsid w:val="00937733"/>
    <w:rsid w:val="00937EDE"/>
    <w:rsid w:val="0094013C"/>
    <w:rsid w:val="009412CE"/>
    <w:rsid w:val="00941832"/>
    <w:rsid w:val="00943C52"/>
    <w:rsid w:val="00943E06"/>
    <w:rsid w:val="009459A1"/>
    <w:rsid w:val="00945A9A"/>
    <w:rsid w:val="00946C93"/>
    <w:rsid w:val="00950359"/>
    <w:rsid w:val="00950E31"/>
    <w:rsid w:val="00951254"/>
    <w:rsid w:val="00951888"/>
    <w:rsid w:val="009536FA"/>
    <w:rsid w:val="00954329"/>
    <w:rsid w:val="00955558"/>
    <w:rsid w:val="00955EB1"/>
    <w:rsid w:val="00956DC4"/>
    <w:rsid w:val="00957E27"/>
    <w:rsid w:val="00960326"/>
    <w:rsid w:val="00962964"/>
    <w:rsid w:val="00962F1B"/>
    <w:rsid w:val="00963396"/>
    <w:rsid w:val="00963DD6"/>
    <w:rsid w:val="00963EBC"/>
    <w:rsid w:val="00965FB0"/>
    <w:rsid w:val="009661DD"/>
    <w:rsid w:val="00966E9A"/>
    <w:rsid w:val="009700DB"/>
    <w:rsid w:val="009718E7"/>
    <w:rsid w:val="009726A1"/>
    <w:rsid w:val="00972911"/>
    <w:rsid w:val="00972D3A"/>
    <w:rsid w:val="009736E5"/>
    <w:rsid w:val="00974031"/>
    <w:rsid w:val="00974C59"/>
    <w:rsid w:val="00974F38"/>
    <w:rsid w:val="009753F2"/>
    <w:rsid w:val="0097569B"/>
    <w:rsid w:val="009756C7"/>
    <w:rsid w:val="00975807"/>
    <w:rsid w:val="00975FD7"/>
    <w:rsid w:val="00977519"/>
    <w:rsid w:val="009806EE"/>
    <w:rsid w:val="009820D0"/>
    <w:rsid w:val="00982C1D"/>
    <w:rsid w:val="00982EA0"/>
    <w:rsid w:val="00983274"/>
    <w:rsid w:val="00984BC3"/>
    <w:rsid w:val="0098535C"/>
    <w:rsid w:val="00985A80"/>
    <w:rsid w:val="00990802"/>
    <w:rsid w:val="00991228"/>
    <w:rsid w:val="00992020"/>
    <w:rsid w:val="00994EC4"/>
    <w:rsid w:val="0099531E"/>
    <w:rsid w:val="0099560C"/>
    <w:rsid w:val="00995CB6"/>
    <w:rsid w:val="00996799"/>
    <w:rsid w:val="0099741D"/>
    <w:rsid w:val="00997F0A"/>
    <w:rsid w:val="009A2EF5"/>
    <w:rsid w:val="009A39E6"/>
    <w:rsid w:val="009A5040"/>
    <w:rsid w:val="009A5C8E"/>
    <w:rsid w:val="009A6242"/>
    <w:rsid w:val="009A65D4"/>
    <w:rsid w:val="009A6E97"/>
    <w:rsid w:val="009A7C7C"/>
    <w:rsid w:val="009B22EC"/>
    <w:rsid w:val="009B2DA1"/>
    <w:rsid w:val="009B30F9"/>
    <w:rsid w:val="009B5137"/>
    <w:rsid w:val="009B581F"/>
    <w:rsid w:val="009B5F35"/>
    <w:rsid w:val="009B6C72"/>
    <w:rsid w:val="009C01CE"/>
    <w:rsid w:val="009C1184"/>
    <w:rsid w:val="009C2686"/>
    <w:rsid w:val="009C4075"/>
    <w:rsid w:val="009C412D"/>
    <w:rsid w:val="009C41C0"/>
    <w:rsid w:val="009C5478"/>
    <w:rsid w:val="009D09AF"/>
    <w:rsid w:val="009D157B"/>
    <w:rsid w:val="009D1DBE"/>
    <w:rsid w:val="009D2801"/>
    <w:rsid w:val="009D3518"/>
    <w:rsid w:val="009D468C"/>
    <w:rsid w:val="009D601A"/>
    <w:rsid w:val="009D62EA"/>
    <w:rsid w:val="009D70D8"/>
    <w:rsid w:val="009D7697"/>
    <w:rsid w:val="009E068D"/>
    <w:rsid w:val="009E0F28"/>
    <w:rsid w:val="009E2076"/>
    <w:rsid w:val="009E53B2"/>
    <w:rsid w:val="009E6188"/>
    <w:rsid w:val="009E62FA"/>
    <w:rsid w:val="009E6B26"/>
    <w:rsid w:val="009E7F1C"/>
    <w:rsid w:val="009F0974"/>
    <w:rsid w:val="009F2901"/>
    <w:rsid w:val="009F37E8"/>
    <w:rsid w:val="009F3B41"/>
    <w:rsid w:val="009F3E28"/>
    <w:rsid w:val="009F43A2"/>
    <w:rsid w:val="009F4944"/>
    <w:rsid w:val="009F563D"/>
    <w:rsid w:val="009F6350"/>
    <w:rsid w:val="009F71E8"/>
    <w:rsid w:val="009F7C51"/>
    <w:rsid w:val="00A01DFC"/>
    <w:rsid w:val="00A02196"/>
    <w:rsid w:val="00A0297A"/>
    <w:rsid w:val="00A02FA5"/>
    <w:rsid w:val="00A03F25"/>
    <w:rsid w:val="00A10202"/>
    <w:rsid w:val="00A1265C"/>
    <w:rsid w:val="00A14404"/>
    <w:rsid w:val="00A1495C"/>
    <w:rsid w:val="00A163F2"/>
    <w:rsid w:val="00A16629"/>
    <w:rsid w:val="00A170DF"/>
    <w:rsid w:val="00A1790E"/>
    <w:rsid w:val="00A20C16"/>
    <w:rsid w:val="00A221AB"/>
    <w:rsid w:val="00A238C1"/>
    <w:rsid w:val="00A2393E"/>
    <w:rsid w:val="00A23C9C"/>
    <w:rsid w:val="00A24DA7"/>
    <w:rsid w:val="00A2501D"/>
    <w:rsid w:val="00A2509D"/>
    <w:rsid w:val="00A263F4"/>
    <w:rsid w:val="00A26C0F"/>
    <w:rsid w:val="00A26DD8"/>
    <w:rsid w:val="00A27062"/>
    <w:rsid w:val="00A2798F"/>
    <w:rsid w:val="00A27ECF"/>
    <w:rsid w:val="00A31CCE"/>
    <w:rsid w:val="00A32A55"/>
    <w:rsid w:val="00A35163"/>
    <w:rsid w:val="00A3534C"/>
    <w:rsid w:val="00A35389"/>
    <w:rsid w:val="00A35F69"/>
    <w:rsid w:val="00A36EC9"/>
    <w:rsid w:val="00A40002"/>
    <w:rsid w:val="00A40BC8"/>
    <w:rsid w:val="00A41DCD"/>
    <w:rsid w:val="00A432E2"/>
    <w:rsid w:val="00A437D7"/>
    <w:rsid w:val="00A453F2"/>
    <w:rsid w:val="00A45982"/>
    <w:rsid w:val="00A46E34"/>
    <w:rsid w:val="00A51531"/>
    <w:rsid w:val="00A51E0D"/>
    <w:rsid w:val="00A524D6"/>
    <w:rsid w:val="00A531F2"/>
    <w:rsid w:val="00A54551"/>
    <w:rsid w:val="00A54C50"/>
    <w:rsid w:val="00A54CDD"/>
    <w:rsid w:val="00A54DA6"/>
    <w:rsid w:val="00A5645F"/>
    <w:rsid w:val="00A568A3"/>
    <w:rsid w:val="00A6036B"/>
    <w:rsid w:val="00A60813"/>
    <w:rsid w:val="00A621BB"/>
    <w:rsid w:val="00A63B02"/>
    <w:rsid w:val="00A64F7E"/>
    <w:rsid w:val="00A658FE"/>
    <w:rsid w:val="00A66FBA"/>
    <w:rsid w:val="00A707BF"/>
    <w:rsid w:val="00A71072"/>
    <w:rsid w:val="00A71864"/>
    <w:rsid w:val="00A71B5E"/>
    <w:rsid w:val="00A71D5A"/>
    <w:rsid w:val="00A720D3"/>
    <w:rsid w:val="00A7237B"/>
    <w:rsid w:val="00A74F1F"/>
    <w:rsid w:val="00A75486"/>
    <w:rsid w:val="00A76A99"/>
    <w:rsid w:val="00A77E64"/>
    <w:rsid w:val="00A820B3"/>
    <w:rsid w:val="00A828C2"/>
    <w:rsid w:val="00A834DB"/>
    <w:rsid w:val="00A836D2"/>
    <w:rsid w:val="00A86136"/>
    <w:rsid w:val="00A86726"/>
    <w:rsid w:val="00A910E1"/>
    <w:rsid w:val="00A915C8"/>
    <w:rsid w:val="00A9160F"/>
    <w:rsid w:val="00A9245C"/>
    <w:rsid w:val="00A9263E"/>
    <w:rsid w:val="00A92E9D"/>
    <w:rsid w:val="00A9384F"/>
    <w:rsid w:val="00A93A1A"/>
    <w:rsid w:val="00A9507F"/>
    <w:rsid w:val="00A959C9"/>
    <w:rsid w:val="00A9668A"/>
    <w:rsid w:val="00A96D43"/>
    <w:rsid w:val="00AA091F"/>
    <w:rsid w:val="00AA0DD9"/>
    <w:rsid w:val="00AA0FFD"/>
    <w:rsid w:val="00AA2430"/>
    <w:rsid w:val="00AA35A4"/>
    <w:rsid w:val="00AA37C0"/>
    <w:rsid w:val="00AA3ECE"/>
    <w:rsid w:val="00AA4D6F"/>
    <w:rsid w:val="00AA637C"/>
    <w:rsid w:val="00AA6A24"/>
    <w:rsid w:val="00AA756E"/>
    <w:rsid w:val="00AB070E"/>
    <w:rsid w:val="00AB0A64"/>
    <w:rsid w:val="00AB27A4"/>
    <w:rsid w:val="00AB2FBB"/>
    <w:rsid w:val="00AB2FD9"/>
    <w:rsid w:val="00AB3330"/>
    <w:rsid w:val="00AB3427"/>
    <w:rsid w:val="00AB3CA3"/>
    <w:rsid w:val="00AB42F5"/>
    <w:rsid w:val="00AB47FE"/>
    <w:rsid w:val="00AB6900"/>
    <w:rsid w:val="00AB7891"/>
    <w:rsid w:val="00AC0588"/>
    <w:rsid w:val="00AC1270"/>
    <w:rsid w:val="00AC1DD4"/>
    <w:rsid w:val="00AC2041"/>
    <w:rsid w:val="00AC28EA"/>
    <w:rsid w:val="00AC34E6"/>
    <w:rsid w:val="00AC5E33"/>
    <w:rsid w:val="00AC681C"/>
    <w:rsid w:val="00AC68B6"/>
    <w:rsid w:val="00AC7EDC"/>
    <w:rsid w:val="00AD2269"/>
    <w:rsid w:val="00AD25F5"/>
    <w:rsid w:val="00AD3461"/>
    <w:rsid w:val="00AD3D5D"/>
    <w:rsid w:val="00AD5B03"/>
    <w:rsid w:val="00AD72C3"/>
    <w:rsid w:val="00AE040F"/>
    <w:rsid w:val="00AE0894"/>
    <w:rsid w:val="00AE0C2D"/>
    <w:rsid w:val="00AE134F"/>
    <w:rsid w:val="00AE2107"/>
    <w:rsid w:val="00AE3D01"/>
    <w:rsid w:val="00AE557E"/>
    <w:rsid w:val="00AE648D"/>
    <w:rsid w:val="00AF216E"/>
    <w:rsid w:val="00AF35BA"/>
    <w:rsid w:val="00AF45A2"/>
    <w:rsid w:val="00AF4BCB"/>
    <w:rsid w:val="00AF4E84"/>
    <w:rsid w:val="00AF64A5"/>
    <w:rsid w:val="00AF755C"/>
    <w:rsid w:val="00B00194"/>
    <w:rsid w:val="00B00691"/>
    <w:rsid w:val="00B010B7"/>
    <w:rsid w:val="00B0127F"/>
    <w:rsid w:val="00B01F17"/>
    <w:rsid w:val="00B04617"/>
    <w:rsid w:val="00B0610F"/>
    <w:rsid w:val="00B061E2"/>
    <w:rsid w:val="00B078AB"/>
    <w:rsid w:val="00B07BE4"/>
    <w:rsid w:val="00B10320"/>
    <w:rsid w:val="00B10523"/>
    <w:rsid w:val="00B11761"/>
    <w:rsid w:val="00B129DB"/>
    <w:rsid w:val="00B12C3B"/>
    <w:rsid w:val="00B13DE3"/>
    <w:rsid w:val="00B13E78"/>
    <w:rsid w:val="00B148F2"/>
    <w:rsid w:val="00B165D1"/>
    <w:rsid w:val="00B177CD"/>
    <w:rsid w:val="00B17D5A"/>
    <w:rsid w:val="00B20375"/>
    <w:rsid w:val="00B203B2"/>
    <w:rsid w:val="00B21D44"/>
    <w:rsid w:val="00B2243E"/>
    <w:rsid w:val="00B24017"/>
    <w:rsid w:val="00B26063"/>
    <w:rsid w:val="00B2653B"/>
    <w:rsid w:val="00B26BEC"/>
    <w:rsid w:val="00B27954"/>
    <w:rsid w:val="00B3029C"/>
    <w:rsid w:val="00B303A4"/>
    <w:rsid w:val="00B306BB"/>
    <w:rsid w:val="00B30AFB"/>
    <w:rsid w:val="00B31855"/>
    <w:rsid w:val="00B32451"/>
    <w:rsid w:val="00B33B7E"/>
    <w:rsid w:val="00B36F30"/>
    <w:rsid w:val="00B376F9"/>
    <w:rsid w:val="00B37FCB"/>
    <w:rsid w:val="00B400AB"/>
    <w:rsid w:val="00B4316A"/>
    <w:rsid w:val="00B44B3F"/>
    <w:rsid w:val="00B44BFB"/>
    <w:rsid w:val="00B45502"/>
    <w:rsid w:val="00B45C15"/>
    <w:rsid w:val="00B461B3"/>
    <w:rsid w:val="00B47F3D"/>
    <w:rsid w:val="00B50495"/>
    <w:rsid w:val="00B51E4B"/>
    <w:rsid w:val="00B52470"/>
    <w:rsid w:val="00B5495D"/>
    <w:rsid w:val="00B54C32"/>
    <w:rsid w:val="00B56B4F"/>
    <w:rsid w:val="00B6035B"/>
    <w:rsid w:val="00B60DE1"/>
    <w:rsid w:val="00B62217"/>
    <w:rsid w:val="00B63FC8"/>
    <w:rsid w:val="00B641DB"/>
    <w:rsid w:val="00B65C21"/>
    <w:rsid w:val="00B66DD4"/>
    <w:rsid w:val="00B723AA"/>
    <w:rsid w:val="00B72B30"/>
    <w:rsid w:val="00B7329A"/>
    <w:rsid w:val="00B76934"/>
    <w:rsid w:val="00B81BAC"/>
    <w:rsid w:val="00B82D8F"/>
    <w:rsid w:val="00B84296"/>
    <w:rsid w:val="00B84684"/>
    <w:rsid w:val="00B849DB"/>
    <w:rsid w:val="00B85248"/>
    <w:rsid w:val="00B85598"/>
    <w:rsid w:val="00B85968"/>
    <w:rsid w:val="00B85CAB"/>
    <w:rsid w:val="00B86754"/>
    <w:rsid w:val="00B87AC1"/>
    <w:rsid w:val="00B87AE4"/>
    <w:rsid w:val="00B87CB7"/>
    <w:rsid w:val="00B93382"/>
    <w:rsid w:val="00B9339D"/>
    <w:rsid w:val="00B94FAC"/>
    <w:rsid w:val="00B9604C"/>
    <w:rsid w:val="00B96D74"/>
    <w:rsid w:val="00B96F3E"/>
    <w:rsid w:val="00BA0EB3"/>
    <w:rsid w:val="00BA2268"/>
    <w:rsid w:val="00BA4328"/>
    <w:rsid w:val="00BA5125"/>
    <w:rsid w:val="00BA69A8"/>
    <w:rsid w:val="00BA6F6E"/>
    <w:rsid w:val="00BA7F82"/>
    <w:rsid w:val="00BB00AC"/>
    <w:rsid w:val="00BB1676"/>
    <w:rsid w:val="00BB21B1"/>
    <w:rsid w:val="00BB25D5"/>
    <w:rsid w:val="00BB27AE"/>
    <w:rsid w:val="00BB3221"/>
    <w:rsid w:val="00BB3386"/>
    <w:rsid w:val="00BB3910"/>
    <w:rsid w:val="00BB74DF"/>
    <w:rsid w:val="00BC017E"/>
    <w:rsid w:val="00BC061E"/>
    <w:rsid w:val="00BC188D"/>
    <w:rsid w:val="00BC21FC"/>
    <w:rsid w:val="00BC22C2"/>
    <w:rsid w:val="00BC2CAD"/>
    <w:rsid w:val="00BC309C"/>
    <w:rsid w:val="00BC30AC"/>
    <w:rsid w:val="00BC4590"/>
    <w:rsid w:val="00BC5F9F"/>
    <w:rsid w:val="00BC6AFE"/>
    <w:rsid w:val="00BC7486"/>
    <w:rsid w:val="00BD02C1"/>
    <w:rsid w:val="00BD04ED"/>
    <w:rsid w:val="00BD0BED"/>
    <w:rsid w:val="00BD1A06"/>
    <w:rsid w:val="00BD3AF0"/>
    <w:rsid w:val="00BD44DE"/>
    <w:rsid w:val="00BD506E"/>
    <w:rsid w:val="00BD56D4"/>
    <w:rsid w:val="00BD7285"/>
    <w:rsid w:val="00BD7352"/>
    <w:rsid w:val="00BD7631"/>
    <w:rsid w:val="00BE188F"/>
    <w:rsid w:val="00BE19CB"/>
    <w:rsid w:val="00BE33F1"/>
    <w:rsid w:val="00BE43CE"/>
    <w:rsid w:val="00BE6BEA"/>
    <w:rsid w:val="00BE71B8"/>
    <w:rsid w:val="00BF0B35"/>
    <w:rsid w:val="00BF101B"/>
    <w:rsid w:val="00BF144F"/>
    <w:rsid w:val="00BF175E"/>
    <w:rsid w:val="00BF2D42"/>
    <w:rsid w:val="00BF6EAB"/>
    <w:rsid w:val="00C013EE"/>
    <w:rsid w:val="00C02582"/>
    <w:rsid w:val="00C029B2"/>
    <w:rsid w:val="00C04A05"/>
    <w:rsid w:val="00C04B5E"/>
    <w:rsid w:val="00C06522"/>
    <w:rsid w:val="00C1013B"/>
    <w:rsid w:val="00C10464"/>
    <w:rsid w:val="00C12D8F"/>
    <w:rsid w:val="00C12E94"/>
    <w:rsid w:val="00C13B1D"/>
    <w:rsid w:val="00C140E9"/>
    <w:rsid w:val="00C14658"/>
    <w:rsid w:val="00C14FE2"/>
    <w:rsid w:val="00C15A69"/>
    <w:rsid w:val="00C15C68"/>
    <w:rsid w:val="00C16C97"/>
    <w:rsid w:val="00C178B3"/>
    <w:rsid w:val="00C210D9"/>
    <w:rsid w:val="00C213F2"/>
    <w:rsid w:val="00C22240"/>
    <w:rsid w:val="00C22346"/>
    <w:rsid w:val="00C22C7F"/>
    <w:rsid w:val="00C23DE4"/>
    <w:rsid w:val="00C244A6"/>
    <w:rsid w:val="00C25084"/>
    <w:rsid w:val="00C2528B"/>
    <w:rsid w:val="00C25732"/>
    <w:rsid w:val="00C25A2D"/>
    <w:rsid w:val="00C25A97"/>
    <w:rsid w:val="00C25F64"/>
    <w:rsid w:val="00C26AE9"/>
    <w:rsid w:val="00C27114"/>
    <w:rsid w:val="00C27122"/>
    <w:rsid w:val="00C27172"/>
    <w:rsid w:val="00C277BF"/>
    <w:rsid w:val="00C33592"/>
    <w:rsid w:val="00C34087"/>
    <w:rsid w:val="00C34C83"/>
    <w:rsid w:val="00C36368"/>
    <w:rsid w:val="00C37D30"/>
    <w:rsid w:val="00C41ED2"/>
    <w:rsid w:val="00C43E22"/>
    <w:rsid w:val="00C44E90"/>
    <w:rsid w:val="00C4575A"/>
    <w:rsid w:val="00C461E3"/>
    <w:rsid w:val="00C503A8"/>
    <w:rsid w:val="00C50B26"/>
    <w:rsid w:val="00C510BA"/>
    <w:rsid w:val="00C520A3"/>
    <w:rsid w:val="00C52A2E"/>
    <w:rsid w:val="00C52A80"/>
    <w:rsid w:val="00C535B8"/>
    <w:rsid w:val="00C54554"/>
    <w:rsid w:val="00C55E3D"/>
    <w:rsid w:val="00C56012"/>
    <w:rsid w:val="00C561AB"/>
    <w:rsid w:val="00C5637A"/>
    <w:rsid w:val="00C60357"/>
    <w:rsid w:val="00C61696"/>
    <w:rsid w:val="00C61909"/>
    <w:rsid w:val="00C62DFB"/>
    <w:rsid w:val="00C63034"/>
    <w:rsid w:val="00C6338B"/>
    <w:rsid w:val="00C64F38"/>
    <w:rsid w:val="00C650CE"/>
    <w:rsid w:val="00C65AD7"/>
    <w:rsid w:val="00C676A4"/>
    <w:rsid w:val="00C70140"/>
    <w:rsid w:val="00C71B29"/>
    <w:rsid w:val="00C727C6"/>
    <w:rsid w:val="00C72952"/>
    <w:rsid w:val="00C72E47"/>
    <w:rsid w:val="00C73735"/>
    <w:rsid w:val="00C7600F"/>
    <w:rsid w:val="00C76E5D"/>
    <w:rsid w:val="00C778C1"/>
    <w:rsid w:val="00C77F73"/>
    <w:rsid w:val="00C8085E"/>
    <w:rsid w:val="00C83112"/>
    <w:rsid w:val="00C832A9"/>
    <w:rsid w:val="00C8334A"/>
    <w:rsid w:val="00C85C4F"/>
    <w:rsid w:val="00C8605D"/>
    <w:rsid w:val="00C8618D"/>
    <w:rsid w:val="00C863FE"/>
    <w:rsid w:val="00C87396"/>
    <w:rsid w:val="00C875F2"/>
    <w:rsid w:val="00C87971"/>
    <w:rsid w:val="00C90D1C"/>
    <w:rsid w:val="00C93051"/>
    <w:rsid w:val="00C93374"/>
    <w:rsid w:val="00C93433"/>
    <w:rsid w:val="00C934C3"/>
    <w:rsid w:val="00C960B8"/>
    <w:rsid w:val="00C96A3D"/>
    <w:rsid w:val="00C9770C"/>
    <w:rsid w:val="00CA01D2"/>
    <w:rsid w:val="00CA0DD6"/>
    <w:rsid w:val="00CA455D"/>
    <w:rsid w:val="00CA4D1E"/>
    <w:rsid w:val="00CA5BE2"/>
    <w:rsid w:val="00CA606A"/>
    <w:rsid w:val="00CA673D"/>
    <w:rsid w:val="00CB08F3"/>
    <w:rsid w:val="00CB0E2A"/>
    <w:rsid w:val="00CB0ED0"/>
    <w:rsid w:val="00CB1A98"/>
    <w:rsid w:val="00CB2363"/>
    <w:rsid w:val="00CB2A35"/>
    <w:rsid w:val="00CB5EDB"/>
    <w:rsid w:val="00CB64F6"/>
    <w:rsid w:val="00CB7ED8"/>
    <w:rsid w:val="00CC0450"/>
    <w:rsid w:val="00CC0550"/>
    <w:rsid w:val="00CC0937"/>
    <w:rsid w:val="00CC0A3B"/>
    <w:rsid w:val="00CC1032"/>
    <w:rsid w:val="00CC1033"/>
    <w:rsid w:val="00CC1597"/>
    <w:rsid w:val="00CC2192"/>
    <w:rsid w:val="00CC235D"/>
    <w:rsid w:val="00CC6106"/>
    <w:rsid w:val="00CC66BD"/>
    <w:rsid w:val="00CC67FA"/>
    <w:rsid w:val="00CC69F0"/>
    <w:rsid w:val="00CC75FF"/>
    <w:rsid w:val="00CC7F52"/>
    <w:rsid w:val="00CD08D4"/>
    <w:rsid w:val="00CD3A5B"/>
    <w:rsid w:val="00CD5101"/>
    <w:rsid w:val="00CD5745"/>
    <w:rsid w:val="00CD7719"/>
    <w:rsid w:val="00CD7A58"/>
    <w:rsid w:val="00CE1764"/>
    <w:rsid w:val="00CE1857"/>
    <w:rsid w:val="00CE1FF0"/>
    <w:rsid w:val="00CE3A04"/>
    <w:rsid w:val="00CE3EA0"/>
    <w:rsid w:val="00CE4D0F"/>
    <w:rsid w:val="00CE509E"/>
    <w:rsid w:val="00CE522B"/>
    <w:rsid w:val="00CF1FD2"/>
    <w:rsid w:val="00CF3642"/>
    <w:rsid w:val="00CF36E8"/>
    <w:rsid w:val="00CF4360"/>
    <w:rsid w:val="00CF4B8A"/>
    <w:rsid w:val="00D0010A"/>
    <w:rsid w:val="00D02126"/>
    <w:rsid w:val="00D06F91"/>
    <w:rsid w:val="00D1000B"/>
    <w:rsid w:val="00D12042"/>
    <w:rsid w:val="00D12AAD"/>
    <w:rsid w:val="00D14211"/>
    <w:rsid w:val="00D14F9E"/>
    <w:rsid w:val="00D2028D"/>
    <w:rsid w:val="00D21816"/>
    <w:rsid w:val="00D235C8"/>
    <w:rsid w:val="00D23C0B"/>
    <w:rsid w:val="00D23F88"/>
    <w:rsid w:val="00D2493B"/>
    <w:rsid w:val="00D2526A"/>
    <w:rsid w:val="00D256E6"/>
    <w:rsid w:val="00D25786"/>
    <w:rsid w:val="00D2582E"/>
    <w:rsid w:val="00D2724F"/>
    <w:rsid w:val="00D27967"/>
    <w:rsid w:val="00D27BE0"/>
    <w:rsid w:val="00D31611"/>
    <w:rsid w:val="00D31CB0"/>
    <w:rsid w:val="00D33640"/>
    <w:rsid w:val="00D347D1"/>
    <w:rsid w:val="00D350E1"/>
    <w:rsid w:val="00D4019D"/>
    <w:rsid w:val="00D43520"/>
    <w:rsid w:val="00D44EC0"/>
    <w:rsid w:val="00D45B41"/>
    <w:rsid w:val="00D4655E"/>
    <w:rsid w:val="00D4797E"/>
    <w:rsid w:val="00D50E90"/>
    <w:rsid w:val="00D51617"/>
    <w:rsid w:val="00D5272D"/>
    <w:rsid w:val="00D52873"/>
    <w:rsid w:val="00D56E73"/>
    <w:rsid w:val="00D57B43"/>
    <w:rsid w:val="00D60522"/>
    <w:rsid w:val="00D650FB"/>
    <w:rsid w:val="00D65F69"/>
    <w:rsid w:val="00D664D8"/>
    <w:rsid w:val="00D66880"/>
    <w:rsid w:val="00D66928"/>
    <w:rsid w:val="00D66D7D"/>
    <w:rsid w:val="00D679FE"/>
    <w:rsid w:val="00D67CFF"/>
    <w:rsid w:val="00D71175"/>
    <w:rsid w:val="00D71737"/>
    <w:rsid w:val="00D718C8"/>
    <w:rsid w:val="00D7296D"/>
    <w:rsid w:val="00D72F32"/>
    <w:rsid w:val="00D73FE4"/>
    <w:rsid w:val="00D745E2"/>
    <w:rsid w:val="00D7512E"/>
    <w:rsid w:val="00D800BA"/>
    <w:rsid w:val="00D80AF0"/>
    <w:rsid w:val="00D81AE1"/>
    <w:rsid w:val="00D82F42"/>
    <w:rsid w:val="00D83745"/>
    <w:rsid w:val="00D844B7"/>
    <w:rsid w:val="00D84844"/>
    <w:rsid w:val="00D85AAE"/>
    <w:rsid w:val="00D85B64"/>
    <w:rsid w:val="00D86228"/>
    <w:rsid w:val="00D87624"/>
    <w:rsid w:val="00D91811"/>
    <w:rsid w:val="00D939AD"/>
    <w:rsid w:val="00D93DA3"/>
    <w:rsid w:val="00D9410D"/>
    <w:rsid w:val="00D94EEE"/>
    <w:rsid w:val="00D95447"/>
    <w:rsid w:val="00D960DB"/>
    <w:rsid w:val="00D96204"/>
    <w:rsid w:val="00D9695B"/>
    <w:rsid w:val="00DA0133"/>
    <w:rsid w:val="00DA060F"/>
    <w:rsid w:val="00DA2676"/>
    <w:rsid w:val="00DA27B6"/>
    <w:rsid w:val="00DA303E"/>
    <w:rsid w:val="00DA3501"/>
    <w:rsid w:val="00DA5081"/>
    <w:rsid w:val="00DA5859"/>
    <w:rsid w:val="00DA6754"/>
    <w:rsid w:val="00DA6ABE"/>
    <w:rsid w:val="00DB0BC3"/>
    <w:rsid w:val="00DB19B2"/>
    <w:rsid w:val="00DB2E2B"/>
    <w:rsid w:val="00DB3395"/>
    <w:rsid w:val="00DB5F3D"/>
    <w:rsid w:val="00DB672B"/>
    <w:rsid w:val="00DC3214"/>
    <w:rsid w:val="00DC3365"/>
    <w:rsid w:val="00DC39FE"/>
    <w:rsid w:val="00DC5203"/>
    <w:rsid w:val="00DC5B43"/>
    <w:rsid w:val="00DC658D"/>
    <w:rsid w:val="00DD1466"/>
    <w:rsid w:val="00DD231D"/>
    <w:rsid w:val="00DD4750"/>
    <w:rsid w:val="00DD49DE"/>
    <w:rsid w:val="00DD5C09"/>
    <w:rsid w:val="00DD6CFD"/>
    <w:rsid w:val="00DD7176"/>
    <w:rsid w:val="00DE03A3"/>
    <w:rsid w:val="00DE1A1F"/>
    <w:rsid w:val="00DE2720"/>
    <w:rsid w:val="00DE27A9"/>
    <w:rsid w:val="00DE3048"/>
    <w:rsid w:val="00DE3997"/>
    <w:rsid w:val="00DE3CD9"/>
    <w:rsid w:val="00DE5349"/>
    <w:rsid w:val="00DE6134"/>
    <w:rsid w:val="00DE6A33"/>
    <w:rsid w:val="00DE71D9"/>
    <w:rsid w:val="00DE7E1F"/>
    <w:rsid w:val="00DF0366"/>
    <w:rsid w:val="00DF0F09"/>
    <w:rsid w:val="00DF1862"/>
    <w:rsid w:val="00DF1FFA"/>
    <w:rsid w:val="00DF21D0"/>
    <w:rsid w:val="00DF230B"/>
    <w:rsid w:val="00DF2473"/>
    <w:rsid w:val="00DF2D7F"/>
    <w:rsid w:val="00DF31E6"/>
    <w:rsid w:val="00DF339A"/>
    <w:rsid w:val="00DF6CD4"/>
    <w:rsid w:val="00E008F1"/>
    <w:rsid w:val="00E00D6F"/>
    <w:rsid w:val="00E00E0D"/>
    <w:rsid w:val="00E012DF"/>
    <w:rsid w:val="00E015FA"/>
    <w:rsid w:val="00E016B2"/>
    <w:rsid w:val="00E018FC"/>
    <w:rsid w:val="00E02A2D"/>
    <w:rsid w:val="00E03AF5"/>
    <w:rsid w:val="00E03DC2"/>
    <w:rsid w:val="00E03F14"/>
    <w:rsid w:val="00E04316"/>
    <w:rsid w:val="00E06584"/>
    <w:rsid w:val="00E07C86"/>
    <w:rsid w:val="00E130C9"/>
    <w:rsid w:val="00E13C83"/>
    <w:rsid w:val="00E13F2A"/>
    <w:rsid w:val="00E14F65"/>
    <w:rsid w:val="00E156CE"/>
    <w:rsid w:val="00E170E3"/>
    <w:rsid w:val="00E17E16"/>
    <w:rsid w:val="00E17FBF"/>
    <w:rsid w:val="00E21E0A"/>
    <w:rsid w:val="00E23761"/>
    <w:rsid w:val="00E23CC5"/>
    <w:rsid w:val="00E23E48"/>
    <w:rsid w:val="00E244D0"/>
    <w:rsid w:val="00E251BD"/>
    <w:rsid w:val="00E3280F"/>
    <w:rsid w:val="00E347DC"/>
    <w:rsid w:val="00E3483F"/>
    <w:rsid w:val="00E40A49"/>
    <w:rsid w:val="00E42989"/>
    <w:rsid w:val="00E43D05"/>
    <w:rsid w:val="00E4628B"/>
    <w:rsid w:val="00E50054"/>
    <w:rsid w:val="00E52966"/>
    <w:rsid w:val="00E5309E"/>
    <w:rsid w:val="00E531E0"/>
    <w:rsid w:val="00E53378"/>
    <w:rsid w:val="00E53626"/>
    <w:rsid w:val="00E54C23"/>
    <w:rsid w:val="00E550EB"/>
    <w:rsid w:val="00E555FE"/>
    <w:rsid w:val="00E5586A"/>
    <w:rsid w:val="00E55C51"/>
    <w:rsid w:val="00E55CB2"/>
    <w:rsid w:val="00E579E8"/>
    <w:rsid w:val="00E57DF5"/>
    <w:rsid w:val="00E604C7"/>
    <w:rsid w:val="00E62D97"/>
    <w:rsid w:val="00E632BF"/>
    <w:rsid w:val="00E63852"/>
    <w:rsid w:val="00E63912"/>
    <w:rsid w:val="00E6605A"/>
    <w:rsid w:val="00E66E47"/>
    <w:rsid w:val="00E67857"/>
    <w:rsid w:val="00E70404"/>
    <w:rsid w:val="00E70A13"/>
    <w:rsid w:val="00E70C13"/>
    <w:rsid w:val="00E713CB"/>
    <w:rsid w:val="00E72502"/>
    <w:rsid w:val="00E7264C"/>
    <w:rsid w:val="00E72C76"/>
    <w:rsid w:val="00E73BB9"/>
    <w:rsid w:val="00E74238"/>
    <w:rsid w:val="00E74BBB"/>
    <w:rsid w:val="00E74FF5"/>
    <w:rsid w:val="00E75272"/>
    <w:rsid w:val="00E753BB"/>
    <w:rsid w:val="00E75F42"/>
    <w:rsid w:val="00E7689C"/>
    <w:rsid w:val="00E76B3E"/>
    <w:rsid w:val="00E76D0D"/>
    <w:rsid w:val="00E77ADF"/>
    <w:rsid w:val="00E80CB2"/>
    <w:rsid w:val="00E81973"/>
    <w:rsid w:val="00E8516B"/>
    <w:rsid w:val="00E85472"/>
    <w:rsid w:val="00E85B61"/>
    <w:rsid w:val="00E86B87"/>
    <w:rsid w:val="00E87023"/>
    <w:rsid w:val="00E908F4"/>
    <w:rsid w:val="00E912FE"/>
    <w:rsid w:val="00E9142F"/>
    <w:rsid w:val="00E92EDD"/>
    <w:rsid w:val="00E94A6C"/>
    <w:rsid w:val="00E95512"/>
    <w:rsid w:val="00E9552D"/>
    <w:rsid w:val="00E9597D"/>
    <w:rsid w:val="00E95ABD"/>
    <w:rsid w:val="00E96241"/>
    <w:rsid w:val="00E96361"/>
    <w:rsid w:val="00EA04EE"/>
    <w:rsid w:val="00EA0909"/>
    <w:rsid w:val="00EA15B5"/>
    <w:rsid w:val="00EA166E"/>
    <w:rsid w:val="00EA3320"/>
    <w:rsid w:val="00EA4F81"/>
    <w:rsid w:val="00EA54CD"/>
    <w:rsid w:val="00EA5E20"/>
    <w:rsid w:val="00EA5EEA"/>
    <w:rsid w:val="00EA6680"/>
    <w:rsid w:val="00EB064B"/>
    <w:rsid w:val="00EB0881"/>
    <w:rsid w:val="00EB09A9"/>
    <w:rsid w:val="00EB127E"/>
    <w:rsid w:val="00EB204E"/>
    <w:rsid w:val="00EB26C1"/>
    <w:rsid w:val="00EB2A01"/>
    <w:rsid w:val="00EB3F2F"/>
    <w:rsid w:val="00EB3FD8"/>
    <w:rsid w:val="00EB487D"/>
    <w:rsid w:val="00EC1403"/>
    <w:rsid w:val="00EC3603"/>
    <w:rsid w:val="00EC3682"/>
    <w:rsid w:val="00EC3EAA"/>
    <w:rsid w:val="00EC4064"/>
    <w:rsid w:val="00EC4723"/>
    <w:rsid w:val="00EC5E8C"/>
    <w:rsid w:val="00EC6015"/>
    <w:rsid w:val="00EC6695"/>
    <w:rsid w:val="00ED0855"/>
    <w:rsid w:val="00ED114E"/>
    <w:rsid w:val="00ED1F8B"/>
    <w:rsid w:val="00ED201A"/>
    <w:rsid w:val="00ED2E4A"/>
    <w:rsid w:val="00ED31E2"/>
    <w:rsid w:val="00ED3E2A"/>
    <w:rsid w:val="00ED3FB4"/>
    <w:rsid w:val="00ED4508"/>
    <w:rsid w:val="00ED7728"/>
    <w:rsid w:val="00ED7B60"/>
    <w:rsid w:val="00EE271A"/>
    <w:rsid w:val="00EE3CFB"/>
    <w:rsid w:val="00EE3EF7"/>
    <w:rsid w:val="00EE44B6"/>
    <w:rsid w:val="00EE4BEE"/>
    <w:rsid w:val="00EE503A"/>
    <w:rsid w:val="00EE7396"/>
    <w:rsid w:val="00EE7C78"/>
    <w:rsid w:val="00EF06AF"/>
    <w:rsid w:val="00EF070C"/>
    <w:rsid w:val="00EF23AD"/>
    <w:rsid w:val="00EF33AB"/>
    <w:rsid w:val="00EF3E28"/>
    <w:rsid w:val="00EF4FB1"/>
    <w:rsid w:val="00EF5AA8"/>
    <w:rsid w:val="00EF6444"/>
    <w:rsid w:val="00EF6618"/>
    <w:rsid w:val="00EF69D8"/>
    <w:rsid w:val="00EF6AE4"/>
    <w:rsid w:val="00EF6C8A"/>
    <w:rsid w:val="00EF739F"/>
    <w:rsid w:val="00EF7520"/>
    <w:rsid w:val="00F017CE"/>
    <w:rsid w:val="00F022AB"/>
    <w:rsid w:val="00F033A0"/>
    <w:rsid w:val="00F037F4"/>
    <w:rsid w:val="00F03830"/>
    <w:rsid w:val="00F03A19"/>
    <w:rsid w:val="00F04A38"/>
    <w:rsid w:val="00F04F40"/>
    <w:rsid w:val="00F05622"/>
    <w:rsid w:val="00F05F47"/>
    <w:rsid w:val="00F073E5"/>
    <w:rsid w:val="00F10CF4"/>
    <w:rsid w:val="00F10FB2"/>
    <w:rsid w:val="00F1128E"/>
    <w:rsid w:val="00F11FF6"/>
    <w:rsid w:val="00F12446"/>
    <w:rsid w:val="00F1392C"/>
    <w:rsid w:val="00F13936"/>
    <w:rsid w:val="00F13DDC"/>
    <w:rsid w:val="00F14487"/>
    <w:rsid w:val="00F1489A"/>
    <w:rsid w:val="00F16873"/>
    <w:rsid w:val="00F175B0"/>
    <w:rsid w:val="00F2059E"/>
    <w:rsid w:val="00F234EF"/>
    <w:rsid w:val="00F23BE4"/>
    <w:rsid w:val="00F2426E"/>
    <w:rsid w:val="00F248B0"/>
    <w:rsid w:val="00F2624C"/>
    <w:rsid w:val="00F26C86"/>
    <w:rsid w:val="00F270E2"/>
    <w:rsid w:val="00F2749A"/>
    <w:rsid w:val="00F27AED"/>
    <w:rsid w:val="00F30CA6"/>
    <w:rsid w:val="00F30F1B"/>
    <w:rsid w:val="00F31249"/>
    <w:rsid w:val="00F35909"/>
    <w:rsid w:val="00F40B04"/>
    <w:rsid w:val="00F4147D"/>
    <w:rsid w:val="00F43F03"/>
    <w:rsid w:val="00F448D7"/>
    <w:rsid w:val="00F44AF9"/>
    <w:rsid w:val="00F4557F"/>
    <w:rsid w:val="00F460ED"/>
    <w:rsid w:val="00F4612B"/>
    <w:rsid w:val="00F46FD7"/>
    <w:rsid w:val="00F47BD3"/>
    <w:rsid w:val="00F50810"/>
    <w:rsid w:val="00F50C9F"/>
    <w:rsid w:val="00F512E2"/>
    <w:rsid w:val="00F5296B"/>
    <w:rsid w:val="00F53802"/>
    <w:rsid w:val="00F5385C"/>
    <w:rsid w:val="00F54A20"/>
    <w:rsid w:val="00F54C7D"/>
    <w:rsid w:val="00F5524B"/>
    <w:rsid w:val="00F55CCE"/>
    <w:rsid w:val="00F5767D"/>
    <w:rsid w:val="00F576A2"/>
    <w:rsid w:val="00F5774F"/>
    <w:rsid w:val="00F601A3"/>
    <w:rsid w:val="00F61061"/>
    <w:rsid w:val="00F61226"/>
    <w:rsid w:val="00F65007"/>
    <w:rsid w:val="00F651D5"/>
    <w:rsid w:val="00F65FE4"/>
    <w:rsid w:val="00F70DF7"/>
    <w:rsid w:val="00F72C9B"/>
    <w:rsid w:val="00F73A47"/>
    <w:rsid w:val="00F73AFA"/>
    <w:rsid w:val="00F73DDC"/>
    <w:rsid w:val="00F761B8"/>
    <w:rsid w:val="00F76250"/>
    <w:rsid w:val="00F76F2C"/>
    <w:rsid w:val="00F77531"/>
    <w:rsid w:val="00F77752"/>
    <w:rsid w:val="00F80423"/>
    <w:rsid w:val="00F81454"/>
    <w:rsid w:val="00F826CF"/>
    <w:rsid w:val="00F83F9D"/>
    <w:rsid w:val="00F83FB9"/>
    <w:rsid w:val="00F84659"/>
    <w:rsid w:val="00F859D1"/>
    <w:rsid w:val="00F91619"/>
    <w:rsid w:val="00F918F0"/>
    <w:rsid w:val="00F919C5"/>
    <w:rsid w:val="00F94037"/>
    <w:rsid w:val="00F9414A"/>
    <w:rsid w:val="00F9621D"/>
    <w:rsid w:val="00F9672F"/>
    <w:rsid w:val="00F96CA8"/>
    <w:rsid w:val="00F97AA3"/>
    <w:rsid w:val="00FA0B1B"/>
    <w:rsid w:val="00FA0BDE"/>
    <w:rsid w:val="00FA0E1F"/>
    <w:rsid w:val="00FA14AE"/>
    <w:rsid w:val="00FA1AC5"/>
    <w:rsid w:val="00FA1D92"/>
    <w:rsid w:val="00FA41F1"/>
    <w:rsid w:val="00FA585E"/>
    <w:rsid w:val="00FA5BDE"/>
    <w:rsid w:val="00FA5E14"/>
    <w:rsid w:val="00FA710D"/>
    <w:rsid w:val="00FA747B"/>
    <w:rsid w:val="00FB0522"/>
    <w:rsid w:val="00FB0C32"/>
    <w:rsid w:val="00FB0CDA"/>
    <w:rsid w:val="00FB14FA"/>
    <w:rsid w:val="00FB193E"/>
    <w:rsid w:val="00FB1DBA"/>
    <w:rsid w:val="00FB456A"/>
    <w:rsid w:val="00FB49A4"/>
    <w:rsid w:val="00FB4FE6"/>
    <w:rsid w:val="00FB5527"/>
    <w:rsid w:val="00FB6FE4"/>
    <w:rsid w:val="00FB75A8"/>
    <w:rsid w:val="00FB75D5"/>
    <w:rsid w:val="00FC0B29"/>
    <w:rsid w:val="00FC135A"/>
    <w:rsid w:val="00FC1EEA"/>
    <w:rsid w:val="00FC22D6"/>
    <w:rsid w:val="00FC2918"/>
    <w:rsid w:val="00FC2BD1"/>
    <w:rsid w:val="00FC3880"/>
    <w:rsid w:val="00FC3B76"/>
    <w:rsid w:val="00FC4C5F"/>
    <w:rsid w:val="00FC56F8"/>
    <w:rsid w:val="00FC60B2"/>
    <w:rsid w:val="00FC77F8"/>
    <w:rsid w:val="00FC7BDE"/>
    <w:rsid w:val="00FD1687"/>
    <w:rsid w:val="00FD1BFC"/>
    <w:rsid w:val="00FD30E1"/>
    <w:rsid w:val="00FD3E62"/>
    <w:rsid w:val="00FD531F"/>
    <w:rsid w:val="00FD627E"/>
    <w:rsid w:val="00FE0E26"/>
    <w:rsid w:val="00FE19DD"/>
    <w:rsid w:val="00FE391C"/>
    <w:rsid w:val="00FE39B0"/>
    <w:rsid w:val="00FE46E6"/>
    <w:rsid w:val="00FE4F7C"/>
    <w:rsid w:val="00FE54DD"/>
    <w:rsid w:val="00FE629A"/>
    <w:rsid w:val="00FE7F42"/>
    <w:rsid w:val="00FF044E"/>
    <w:rsid w:val="00FF0CD5"/>
    <w:rsid w:val="00FF2FDE"/>
    <w:rsid w:val="00FF5016"/>
    <w:rsid w:val="00FF6B07"/>
    <w:rsid w:val="00FF7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7BE4BC"/>
  <w15:docId w15:val="{EB490A04-8F0C-4875-BEAF-AF956A56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C40"/>
    <w:rPr>
      <w:rFonts w:ascii="Times New Roman" w:eastAsia="MS Minngs" w:hAnsi="Times New Roman"/>
    </w:rPr>
  </w:style>
  <w:style w:type="paragraph" w:styleId="Heading1">
    <w:name w:val="heading 1"/>
    <w:aliases w:val="O"/>
    <w:basedOn w:val="Normal"/>
    <w:next w:val="Normal"/>
    <w:link w:val="Heading1Char"/>
    <w:qFormat/>
    <w:rsid w:val="00324C40"/>
    <w:pPr>
      <w:keepNext/>
      <w:numPr>
        <w:numId w:val="1"/>
      </w:numPr>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9"/>
    <w:qFormat/>
    <w:rsid w:val="00324C40"/>
    <w:pPr>
      <w:keepNext/>
      <w:spacing w:before="240" w:after="56" w:line="220" w:lineRule="exact"/>
      <w:outlineLvl w:val="1"/>
    </w:pPr>
    <w:rPr>
      <w:rFonts w:ascii="Helvetica" w:hAnsi="Helvetica" w:cs="Helvetica"/>
      <w:b/>
      <w:bCs/>
      <w:caps/>
      <w:sz w:val="26"/>
      <w:szCs w:val="26"/>
    </w:rPr>
  </w:style>
  <w:style w:type="paragraph" w:styleId="Heading3">
    <w:name w:val="heading 3"/>
    <w:basedOn w:val="Normal"/>
    <w:next w:val="Normal"/>
    <w:link w:val="Heading3Char"/>
    <w:qFormat/>
    <w:rsid w:val="00324C40"/>
    <w:pPr>
      <w:keepNext/>
      <w:numPr>
        <w:ilvl w:val="2"/>
        <w:numId w:val="1"/>
      </w:numPr>
      <w:spacing w:before="240" w:after="60"/>
      <w:outlineLvl w:val="2"/>
    </w:pPr>
    <w:rPr>
      <w:rFonts w:ascii="Arial" w:hAnsi="Arial" w:cs="Arial"/>
      <w:sz w:val="24"/>
      <w:szCs w:val="24"/>
    </w:rPr>
  </w:style>
  <w:style w:type="paragraph" w:styleId="Heading4">
    <w:name w:val="heading 4"/>
    <w:basedOn w:val="Normal"/>
    <w:next w:val="Normal"/>
    <w:link w:val="Heading4Char"/>
    <w:qFormat/>
    <w:rsid w:val="00324C40"/>
    <w:pPr>
      <w:keepNext/>
      <w:numPr>
        <w:ilvl w:val="3"/>
        <w:numId w:val="1"/>
      </w:numPr>
      <w:spacing w:before="240" w:after="60"/>
      <w:outlineLvl w:val="3"/>
    </w:pPr>
    <w:rPr>
      <w:rFonts w:ascii="Arial" w:hAnsi="Arial" w:cs="Arial"/>
      <w:b/>
      <w:bCs/>
      <w:sz w:val="24"/>
      <w:szCs w:val="24"/>
    </w:rPr>
  </w:style>
  <w:style w:type="paragraph" w:styleId="Heading5">
    <w:name w:val="heading 5"/>
    <w:basedOn w:val="Normal"/>
    <w:next w:val="Normal"/>
    <w:link w:val="Heading5Char"/>
    <w:qFormat/>
    <w:rsid w:val="00324C40"/>
    <w:pPr>
      <w:numPr>
        <w:ilvl w:val="4"/>
        <w:numId w:val="1"/>
      </w:numPr>
      <w:spacing w:before="240" w:after="60"/>
      <w:outlineLvl w:val="4"/>
    </w:pPr>
    <w:rPr>
      <w:sz w:val="22"/>
      <w:szCs w:val="22"/>
    </w:rPr>
  </w:style>
  <w:style w:type="paragraph" w:styleId="Heading6">
    <w:name w:val="heading 6"/>
    <w:basedOn w:val="Normal"/>
    <w:next w:val="Normal"/>
    <w:link w:val="Heading6Char"/>
    <w:qFormat/>
    <w:rsid w:val="00324C40"/>
    <w:pPr>
      <w:numPr>
        <w:ilvl w:val="5"/>
        <w:numId w:val="1"/>
      </w:numPr>
      <w:spacing w:before="240" w:after="60"/>
      <w:outlineLvl w:val="5"/>
    </w:pPr>
    <w:rPr>
      <w:i/>
      <w:iCs/>
      <w:sz w:val="22"/>
      <w:szCs w:val="22"/>
    </w:rPr>
  </w:style>
  <w:style w:type="paragraph" w:styleId="Heading7">
    <w:name w:val="heading 7"/>
    <w:basedOn w:val="Normal"/>
    <w:next w:val="Normal"/>
    <w:link w:val="Heading7Char"/>
    <w:qFormat/>
    <w:rsid w:val="00324C40"/>
    <w:pPr>
      <w:numPr>
        <w:ilvl w:val="6"/>
        <w:numId w:val="1"/>
      </w:numPr>
      <w:spacing w:before="240" w:after="60"/>
      <w:outlineLvl w:val="6"/>
    </w:pPr>
    <w:rPr>
      <w:rFonts w:ascii="Arial" w:hAnsi="Arial" w:cs="Arial"/>
    </w:rPr>
  </w:style>
  <w:style w:type="paragraph" w:styleId="Heading8">
    <w:name w:val="heading 8"/>
    <w:basedOn w:val="Normal"/>
    <w:next w:val="Normal"/>
    <w:link w:val="Heading8Char"/>
    <w:qFormat/>
    <w:rsid w:val="00324C40"/>
    <w:pPr>
      <w:numPr>
        <w:ilvl w:val="7"/>
        <w:numId w:val="1"/>
      </w:numPr>
      <w:spacing w:before="240" w:after="60"/>
      <w:outlineLvl w:val="7"/>
    </w:pPr>
    <w:rPr>
      <w:rFonts w:ascii="Arial" w:hAnsi="Arial" w:cs="Arial"/>
      <w:i/>
      <w:iCs/>
    </w:rPr>
  </w:style>
  <w:style w:type="paragraph" w:styleId="Heading9">
    <w:name w:val="heading 9"/>
    <w:basedOn w:val="Normal"/>
    <w:next w:val="Normal"/>
    <w:link w:val="Heading9Char"/>
    <w:qFormat/>
    <w:rsid w:val="00324C40"/>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 Char"/>
    <w:link w:val="Heading1"/>
    <w:rsid w:val="00324C40"/>
    <w:rPr>
      <w:rFonts w:ascii="Arial" w:eastAsia="MS Minngs" w:hAnsi="Arial" w:cs="Arial"/>
      <w:b/>
      <w:bCs/>
      <w:kern w:val="28"/>
      <w:sz w:val="28"/>
      <w:szCs w:val="28"/>
    </w:rPr>
  </w:style>
  <w:style w:type="character" w:customStyle="1" w:styleId="Heading2Char">
    <w:name w:val="Heading 2 Char"/>
    <w:link w:val="Heading2"/>
    <w:uiPriority w:val="99"/>
    <w:rsid w:val="00324C40"/>
    <w:rPr>
      <w:rFonts w:ascii="Helvetica" w:eastAsia="MS Minngs" w:hAnsi="Helvetica" w:cs="Helvetica"/>
      <w:b/>
      <w:bCs/>
      <w:caps/>
      <w:sz w:val="26"/>
      <w:szCs w:val="26"/>
    </w:rPr>
  </w:style>
  <w:style w:type="character" w:customStyle="1" w:styleId="Heading3Char">
    <w:name w:val="Heading 3 Char"/>
    <w:link w:val="Heading3"/>
    <w:rsid w:val="00324C40"/>
    <w:rPr>
      <w:rFonts w:ascii="Arial" w:eastAsia="MS Minngs" w:hAnsi="Arial" w:cs="Arial"/>
      <w:sz w:val="24"/>
      <w:szCs w:val="24"/>
    </w:rPr>
  </w:style>
  <w:style w:type="character" w:customStyle="1" w:styleId="Heading4Char">
    <w:name w:val="Heading 4 Char"/>
    <w:link w:val="Heading4"/>
    <w:rsid w:val="00324C40"/>
    <w:rPr>
      <w:rFonts w:ascii="Arial" w:eastAsia="MS Minngs" w:hAnsi="Arial" w:cs="Arial"/>
      <w:b/>
      <w:bCs/>
      <w:sz w:val="24"/>
      <w:szCs w:val="24"/>
    </w:rPr>
  </w:style>
  <w:style w:type="character" w:customStyle="1" w:styleId="Heading5Char">
    <w:name w:val="Heading 5 Char"/>
    <w:link w:val="Heading5"/>
    <w:rsid w:val="00324C40"/>
    <w:rPr>
      <w:rFonts w:ascii="Times New Roman" w:eastAsia="MS Minngs" w:hAnsi="Times New Roman"/>
      <w:sz w:val="22"/>
      <w:szCs w:val="22"/>
    </w:rPr>
  </w:style>
  <w:style w:type="character" w:customStyle="1" w:styleId="Heading6Char">
    <w:name w:val="Heading 6 Char"/>
    <w:link w:val="Heading6"/>
    <w:rsid w:val="00324C40"/>
    <w:rPr>
      <w:rFonts w:ascii="Times New Roman" w:eastAsia="MS Minngs" w:hAnsi="Times New Roman"/>
      <w:i/>
      <w:iCs/>
      <w:sz w:val="22"/>
      <w:szCs w:val="22"/>
    </w:rPr>
  </w:style>
  <w:style w:type="character" w:customStyle="1" w:styleId="Heading7Char">
    <w:name w:val="Heading 7 Char"/>
    <w:link w:val="Heading7"/>
    <w:rsid w:val="00324C40"/>
    <w:rPr>
      <w:rFonts w:ascii="Arial" w:eastAsia="MS Minngs" w:hAnsi="Arial" w:cs="Arial"/>
    </w:rPr>
  </w:style>
  <w:style w:type="character" w:customStyle="1" w:styleId="Heading8Char">
    <w:name w:val="Heading 8 Char"/>
    <w:link w:val="Heading8"/>
    <w:rsid w:val="00324C40"/>
    <w:rPr>
      <w:rFonts w:ascii="Arial" w:eastAsia="MS Minngs" w:hAnsi="Arial" w:cs="Arial"/>
      <w:i/>
      <w:iCs/>
    </w:rPr>
  </w:style>
  <w:style w:type="character" w:customStyle="1" w:styleId="Heading9Char">
    <w:name w:val="Heading 9 Char"/>
    <w:link w:val="Heading9"/>
    <w:rsid w:val="00324C40"/>
    <w:rPr>
      <w:rFonts w:ascii="Arial" w:eastAsia="MS Minngs" w:hAnsi="Arial" w:cs="Arial"/>
      <w:b/>
      <w:bCs/>
      <w:i/>
      <w:iCs/>
      <w:sz w:val="18"/>
      <w:szCs w:val="18"/>
    </w:rPr>
  </w:style>
  <w:style w:type="paragraph" w:customStyle="1" w:styleId="LessonTitle">
    <w:name w:val="LessonTitle"/>
    <w:basedOn w:val="Normal"/>
    <w:next w:val="Normal"/>
    <w:uiPriority w:val="99"/>
    <w:rsid w:val="00324C40"/>
    <w:pPr>
      <w:numPr>
        <w:numId w:val="2"/>
      </w:numPr>
      <w:spacing w:before="240" w:after="60"/>
      <w:jc w:val="center"/>
      <w:outlineLvl w:val="0"/>
    </w:pPr>
    <w:rPr>
      <w:rFonts w:ascii="Comic Sans MS" w:hAnsi="Comic Sans MS" w:cs="Comic Sans MS"/>
      <w:b/>
      <w:bCs/>
      <w:i/>
      <w:iCs/>
      <w:color w:val="FF00FF"/>
      <w:sz w:val="40"/>
      <w:szCs w:val="40"/>
    </w:rPr>
  </w:style>
  <w:style w:type="paragraph" w:customStyle="1" w:styleId="LessonOutline1">
    <w:name w:val="LessonOutline1"/>
    <w:basedOn w:val="Normal"/>
    <w:next w:val="Normal"/>
    <w:uiPriority w:val="99"/>
    <w:rsid w:val="00324C40"/>
    <w:pPr>
      <w:keepLines/>
      <w:numPr>
        <w:ilvl w:val="2"/>
        <w:numId w:val="2"/>
      </w:numPr>
      <w:spacing w:before="120" w:after="120"/>
      <w:outlineLvl w:val="2"/>
    </w:pPr>
    <w:rPr>
      <w:rFonts w:ascii="Arial Bold" w:hAnsi="Arial Bold" w:cs="Arial Bold"/>
      <w:b/>
      <w:bCs/>
      <w:color w:val="FF0000"/>
      <w:sz w:val="30"/>
      <w:szCs w:val="30"/>
    </w:rPr>
  </w:style>
  <w:style w:type="paragraph" w:customStyle="1" w:styleId="LessonOutline2">
    <w:name w:val="LessonOutline2"/>
    <w:basedOn w:val="Normal"/>
    <w:next w:val="Normal"/>
    <w:uiPriority w:val="99"/>
    <w:rsid w:val="00324C40"/>
    <w:pPr>
      <w:keepLines/>
      <w:numPr>
        <w:ilvl w:val="3"/>
        <w:numId w:val="2"/>
      </w:numPr>
      <w:spacing w:before="120" w:after="120"/>
      <w:outlineLvl w:val="3"/>
    </w:pPr>
    <w:rPr>
      <w:rFonts w:ascii="Arial Bold" w:hAnsi="Arial Bold" w:cs="Arial Bold"/>
      <w:b/>
      <w:bCs/>
      <w:color w:val="008000"/>
      <w:sz w:val="25"/>
      <w:szCs w:val="25"/>
    </w:rPr>
  </w:style>
  <w:style w:type="paragraph" w:customStyle="1" w:styleId="LessonOutline3">
    <w:name w:val="LessonOutline3"/>
    <w:basedOn w:val="Normal"/>
    <w:next w:val="Normal"/>
    <w:uiPriority w:val="99"/>
    <w:rsid w:val="00324C40"/>
    <w:pPr>
      <w:keepLines/>
      <w:numPr>
        <w:ilvl w:val="4"/>
        <w:numId w:val="2"/>
      </w:numPr>
      <w:shd w:val="clear" w:color="auto" w:fill="00FF00"/>
      <w:spacing w:before="120" w:after="120"/>
      <w:outlineLvl w:val="4"/>
    </w:pPr>
    <w:rPr>
      <w:rFonts w:ascii="Arial Bold" w:hAnsi="Arial Bold" w:cs="Arial Bold"/>
      <w:b/>
      <w:bCs/>
      <w:color w:val="008000"/>
      <w:sz w:val="28"/>
      <w:szCs w:val="28"/>
    </w:rPr>
  </w:style>
  <w:style w:type="paragraph" w:customStyle="1" w:styleId="LessonOutline4">
    <w:name w:val="LessonOutline4"/>
    <w:basedOn w:val="Normal"/>
    <w:next w:val="Normal"/>
    <w:uiPriority w:val="99"/>
    <w:rsid w:val="00324C40"/>
    <w:pPr>
      <w:keepLines/>
      <w:tabs>
        <w:tab w:val="left" w:pos="1008"/>
      </w:tabs>
      <w:spacing w:before="120" w:after="120"/>
      <w:outlineLvl w:val="5"/>
    </w:pPr>
    <w:rPr>
      <w:b/>
      <w:bCs/>
      <w:color w:val="008000"/>
      <w:sz w:val="28"/>
      <w:szCs w:val="28"/>
    </w:rPr>
  </w:style>
  <w:style w:type="paragraph" w:customStyle="1" w:styleId="LessonOutline5">
    <w:name w:val="LessonOutline5"/>
    <w:basedOn w:val="Normal"/>
    <w:next w:val="Normal"/>
    <w:uiPriority w:val="99"/>
    <w:rsid w:val="00324C40"/>
    <w:pPr>
      <w:spacing w:after="120"/>
      <w:jc w:val="center"/>
      <w:outlineLvl w:val="3"/>
    </w:pPr>
    <w:rPr>
      <w:b/>
      <w:bCs/>
      <w:i/>
      <w:iCs/>
      <w:caps/>
      <w:sz w:val="24"/>
      <w:szCs w:val="24"/>
    </w:rPr>
  </w:style>
  <w:style w:type="paragraph" w:customStyle="1" w:styleId="LessonVerse">
    <w:name w:val="LessonVerse"/>
    <w:basedOn w:val="Normal"/>
    <w:uiPriority w:val="99"/>
    <w:rsid w:val="00324C40"/>
    <w:pPr>
      <w:ind w:firstLine="144"/>
    </w:pPr>
    <w:rPr>
      <w:rFonts w:ascii="Arial" w:hAnsi="Arial" w:cs="Arial"/>
      <w:color w:val="800000"/>
      <w:sz w:val="23"/>
      <w:szCs w:val="23"/>
    </w:rPr>
  </w:style>
  <w:style w:type="character" w:customStyle="1" w:styleId="LessonCharacter1">
    <w:name w:val="LessonCharacter1"/>
    <w:uiPriority w:val="99"/>
    <w:rsid w:val="00324C40"/>
    <w:rPr>
      <w:rFonts w:ascii="Comic Sans MS" w:hAnsi="Comic Sans MS" w:cs="Comic Sans MS"/>
      <w:i/>
      <w:iCs/>
      <w:color w:val="FF0000"/>
      <w:spacing w:val="0"/>
      <w:position w:val="0"/>
      <w:sz w:val="22"/>
      <w:szCs w:val="22"/>
      <w:u w:val="single"/>
      <w:vertAlign w:val="baseline"/>
    </w:rPr>
  </w:style>
  <w:style w:type="paragraph" w:customStyle="1" w:styleId="LessonPara1">
    <w:name w:val="LessonPara1"/>
    <w:basedOn w:val="Normal"/>
    <w:uiPriority w:val="99"/>
    <w:rsid w:val="00324C40"/>
    <w:pPr>
      <w:ind w:firstLine="142"/>
    </w:pPr>
    <w:rPr>
      <w:rFonts w:ascii="Arial" w:hAnsi="Arial" w:cs="Arial"/>
      <w:color w:val="FF00FF"/>
      <w:sz w:val="23"/>
      <w:szCs w:val="23"/>
    </w:rPr>
  </w:style>
  <w:style w:type="paragraph" w:customStyle="1" w:styleId="LessonPara1A">
    <w:name w:val="LessonPara1A"/>
    <w:basedOn w:val="Normal"/>
    <w:uiPriority w:val="99"/>
    <w:rsid w:val="00324C40"/>
    <w:pPr>
      <w:keepLines/>
    </w:pPr>
  </w:style>
  <w:style w:type="paragraph" w:customStyle="1" w:styleId="LessonPara4">
    <w:name w:val="LessonPara4"/>
    <w:basedOn w:val="Normal"/>
    <w:next w:val="LessonPara4A"/>
    <w:uiPriority w:val="99"/>
    <w:rsid w:val="00324C40"/>
    <w:pPr>
      <w:jc w:val="right"/>
    </w:pPr>
    <w:rPr>
      <w:i/>
      <w:iCs/>
      <w:color w:val="808080"/>
    </w:rPr>
  </w:style>
  <w:style w:type="paragraph" w:customStyle="1" w:styleId="LessonPara4A">
    <w:name w:val="LessonPara4A"/>
    <w:basedOn w:val="Normal"/>
    <w:uiPriority w:val="99"/>
    <w:rsid w:val="00324C40"/>
    <w:pPr>
      <w:ind w:left="144" w:hanging="144"/>
      <w:jc w:val="both"/>
    </w:pPr>
    <w:rPr>
      <w:rFonts w:ascii="Arial" w:hAnsi="Arial" w:cs="Arial"/>
      <w:i/>
      <w:iCs/>
    </w:rPr>
  </w:style>
  <w:style w:type="paragraph" w:customStyle="1" w:styleId="LessonHiddenText">
    <w:name w:val="LessonHiddenText"/>
    <w:basedOn w:val="Normal"/>
    <w:uiPriority w:val="99"/>
    <w:rsid w:val="00324C40"/>
    <w:pPr>
      <w:ind w:left="144" w:hanging="144"/>
    </w:pPr>
    <w:rPr>
      <w:rFonts w:ascii="Arial" w:hAnsi="Arial" w:cs="Arial"/>
      <w:color w:val="008080"/>
      <w:sz w:val="22"/>
      <w:szCs w:val="22"/>
    </w:rPr>
  </w:style>
  <w:style w:type="paragraph" w:customStyle="1" w:styleId="LessonSubTitle">
    <w:name w:val="LessonSubTitle"/>
    <w:basedOn w:val="Normal"/>
    <w:next w:val="Normal"/>
    <w:uiPriority w:val="99"/>
    <w:rsid w:val="00324C40"/>
    <w:pPr>
      <w:numPr>
        <w:ilvl w:val="1"/>
        <w:numId w:val="2"/>
      </w:numPr>
      <w:spacing w:before="120" w:after="120"/>
      <w:jc w:val="center"/>
      <w:outlineLvl w:val="1"/>
    </w:pPr>
    <w:rPr>
      <w:b/>
      <w:bCs/>
      <w:i/>
      <w:iCs/>
      <w:color w:val="FF00FF"/>
      <w:spacing w:val="10"/>
      <w:sz w:val="24"/>
      <w:szCs w:val="24"/>
    </w:rPr>
  </w:style>
  <w:style w:type="paragraph" w:styleId="TOC1">
    <w:name w:val="toc 1"/>
    <w:basedOn w:val="Normal"/>
    <w:next w:val="Normal"/>
    <w:autoRedefine/>
    <w:uiPriority w:val="99"/>
    <w:rsid w:val="00324C40"/>
    <w:pPr>
      <w:spacing w:before="120" w:after="120"/>
    </w:pPr>
    <w:rPr>
      <w:b/>
      <w:bCs/>
      <w:caps/>
    </w:rPr>
  </w:style>
  <w:style w:type="paragraph" w:customStyle="1" w:styleId="LessonPara2">
    <w:name w:val="LessonPara2"/>
    <w:basedOn w:val="Normal"/>
    <w:uiPriority w:val="99"/>
    <w:rsid w:val="00324C40"/>
    <w:pPr>
      <w:ind w:left="142" w:hanging="142"/>
    </w:pPr>
    <w:rPr>
      <w:rFonts w:ascii="Arial" w:hAnsi="Arial" w:cs="Arial"/>
      <w:color w:val="0000FF"/>
      <w:sz w:val="23"/>
      <w:szCs w:val="23"/>
    </w:rPr>
  </w:style>
  <w:style w:type="paragraph" w:customStyle="1" w:styleId="LessonPara2A">
    <w:name w:val="LessonPara2A"/>
    <w:basedOn w:val="Normal"/>
    <w:uiPriority w:val="99"/>
    <w:rsid w:val="00324C40"/>
    <w:pPr>
      <w:ind w:left="720"/>
    </w:pPr>
    <w:rPr>
      <w:sz w:val="22"/>
      <w:szCs w:val="22"/>
    </w:rPr>
  </w:style>
  <w:style w:type="paragraph" w:customStyle="1" w:styleId="LessonPara3">
    <w:name w:val="LessonPara3"/>
    <w:basedOn w:val="Normal"/>
    <w:uiPriority w:val="99"/>
    <w:rsid w:val="00324C40"/>
    <w:pPr>
      <w:keepLines/>
      <w:spacing w:before="120" w:line="220" w:lineRule="exact"/>
      <w:ind w:left="144" w:hanging="144"/>
    </w:pPr>
    <w:rPr>
      <w:rFonts w:ascii="Arial Bold" w:hAnsi="Arial Bold" w:cs="Arial Bold"/>
      <w:b/>
      <w:bCs/>
      <w:color w:val="800080"/>
      <w:sz w:val="22"/>
      <w:szCs w:val="22"/>
    </w:rPr>
  </w:style>
  <w:style w:type="paragraph" w:customStyle="1" w:styleId="LessonPara3A">
    <w:name w:val="LessonPara3A"/>
    <w:basedOn w:val="Normal"/>
    <w:uiPriority w:val="99"/>
    <w:rsid w:val="00324C40"/>
    <w:pPr>
      <w:jc w:val="both"/>
    </w:pPr>
    <w:rPr>
      <w:color w:val="800000"/>
      <w:sz w:val="18"/>
      <w:szCs w:val="18"/>
    </w:rPr>
  </w:style>
  <w:style w:type="paragraph" w:customStyle="1" w:styleId="LessonShadeBlack">
    <w:name w:val="LessonShadeBlack"/>
    <w:basedOn w:val="Normal"/>
    <w:next w:val="Normal"/>
    <w:uiPriority w:val="99"/>
    <w:rsid w:val="00324C40"/>
    <w:pPr>
      <w:spacing w:before="120"/>
      <w:jc w:val="center"/>
    </w:pPr>
    <w:rPr>
      <w:rFonts w:ascii="Arial Bold" w:hAnsi="Arial Bold" w:cs="Arial Bold"/>
      <w:b/>
      <w:bCs/>
      <w:color w:val="FF0000"/>
      <w:sz w:val="21"/>
      <w:szCs w:val="21"/>
    </w:rPr>
  </w:style>
  <w:style w:type="paragraph" w:styleId="TOC2">
    <w:name w:val="toc 2"/>
    <w:basedOn w:val="Normal"/>
    <w:next w:val="Normal"/>
    <w:autoRedefine/>
    <w:uiPriority w:val="99"/>
    <w:rsid w:val="00324C40"/>
    <w:pPr>
      <w:ind w:left="200"/>
    </w:pPr>
    <w:rPr>
      <w:smallCaps/>
    </w:rPr>
  </w:style>
  <w:style w:type="paragraph" w:customStyle="1" w:styleId="LessonShadeLight">
    <w:name w:val="LessonShadeLight"/>
    <w:basedOn w:val="Normal"/>
    <w:uiPriority w:val="99"/>
    <w:rsid w:val="00324C40"/>
    <w:pPr>
      <w:jc w:val="center"/>
    </w:pPr>
    <w:rPr>
      <w:rFonts w:ascii="Arial Bold" w:hAnsi="Arial Bold" w:cs="Arial Bold"/>
      <w:b/>
      <w:bCs/>
      <w:color w:val="008080"/>
      <w:sz w:val="18"/>
      <w:szCs w:val="18"/>
    </w:rPr>
  </w:style>
  <w:style w:type="paragraph" w:customStyle="1" w:styleId="LessonPara5">
    <w:name w:val="LessonPara5"/>
    <w:basedOn w:val="Normal"/>
    <w:rsid w:val="00324C40"/>
    <w:pPr>
      <w:spacing w:line="220" w:lineRule="exact"/>
    </w:pPr>
    <w:rPr>
      <w:rFonts w:ascii="Arial Black" w:hAnsi="Arial Black" w:cs="Arial Black"/>
      <w:color w:val="008080"/>
      <w:sz w:val="22"/>
      <w:szCs w:val="22"/>
    </w:rPr>
  </w:style>
  <w:style w:type="paragraph" w:customStyle="1" w:styleId="LessonPara5A">
    <w:name w:val="LessonPara5A"/>
    <w:basedOn w:val="Normal"/>
    <w:uiPriority w:val="99"/>
    <w:rsid w:val="00324C40"/>
    <w:pPr>
      <w:keepLines/>
      <w:jc w:val="both"/>
    </w:pPr>
    <w:rPr>
      <w:b/>
      <w:bCs/>
      <w:i/>
      <w:iCs/>
      <w:color w:val="FF00FF"/>
    </w:rPr>
  </w:style>
  <w:style w:type="paragraph" w:customStyle="1" w:styleId="LessonPara6">
    <w:name w:val="LessonPara6"/>
    <w:basedOn w:val="Normal"/>
    <w:rsid w:val="00324C40"/>
    <w:pPr>
      <w:ind w:left="720" w:firstLine="288"/>
    </w:pPr>
    <w:rPr>
      <w:rFonts w:ascii="Arial" w:hAnsi="Arial" w:cs="Arial"/>
      <w:sz w:val="18"/>
      <w:szCs w:val="18"/>
    </w:rPr>
  </w:style>
  <w:style w:type="paragraph" w:customStyle="1" w:styleId="LessonPara6A">
    <w:name w:val="LessonPara6A"/>
    <w:basedOn w:val="Normal"/>
    <w:uiPriority w:val="99"/>
    <w:rsid w:val="00324C40"/>
    <w:pPr>
      <w:jc w:val="both"/>
    </w:pPr>
    <w:rPr>
      <w:rFonts w:ascii="Arial" w:hAnsi="Arial" w:cs="Arial"/>
      <w:sz w:val="18"/>
      <w:szCs w:val="18"/>
    </w:rPr>
  </w:style>
  <w:style w:type="paragraph" w:customStyle="1" w:styleId="LessonPara7A">
    <w:name w:val="LessonPara7A"/>
    <w:basedOn w:val="Normal"/>
    <w:uiPriority w:val="99"/>
    <w:rsid w:val="00324C40"/>
    <w:pPr>
      <w:shd w:val="clear" w:color="auto" w:fill="CCFFFF"/>
      <w:ind w:firstLine="142"/>
    </w:pPr>
    <w:rPr>
      <w:rFonts w:ascii="Comic Sans MS" w:hAnsi="Comic Sans MS" w:cs="Comic Sans MS"/>
      <w:b/>
      <w:bCs/>
      <w:i/>
      <w:iCs/>
      <w:color w:val="008000"/>
      <w:sz w:val="23"/>
      <w:szCs w:val="23"/>
    </w:rPr>
  </w:style>
  <w:style w:type="paragraph" w:customStyle="1" w:styleId="LessonPara7">
    <w:name w:val="LessonPara7"/>
    <w:basedOn w:val="Normal"/>
    <w:uiPriority w:val="99"/>
    <w:rsid w:val="00324C40"/>
    <w:pPr>
      <w:jc w:val="both"/>
    </w:pPr>
    <w:rPr>
      <w:rFonts w:ascii="Arial" w:hAnsi="Arial" w:cs="Arial"/>
    </w:rPr>
  </w:style>
  <w:style w:type="paragraph" w:customStyle="1" w:styleId="LessonQuestion">
    <w:name w:val="LessonQuestion"/>
    <w:basedOn w:val="Normal"/>
    <w:next w:val="Normal"/>
    <w:uiPriority w:val="99"/>
    <w:rsid w:val="00324C40"/>
    <w:pPr>
      <w:keepLines/>
      <w:shd w:val="horzStripe" w:color="auto" w:fill="auto"/>
      <w:spacing w:before="120" w:after="120"/>
      <w:jc w:val="center"/>
    </w:pPr>
    <w:rPr>
      <w:rFonts w:ascii="Arial Black" w:hAnsi="Arial Black" w:cs="Arial Black"/>
      <w:b/>
      <w:bCs/>
      <w:i/>
      <w:iCs/>
      <w:caps/>
      <w:outline/>
      <w:color w:val="000000"/>
      <w:spacing w:val="20"/>
      <w14:textOutline w14:w="9525" w14:cap="flat" w14:cmpd="sng" w14:algn="ctr">
        <w14:solidFill>
          <w14:srgbClr w14:val="000000"/>
        </w14:solidFill>
        <w14:prstDash w14:val="solid"/>
        <w14:round/>
      </w14:textOutline>
      <w14:textFill>
        <w14:noFill/>
      </w14:textFill>
    </w:rPr>
  </w:style>
  <w:style w:type="paragraph" w:customStyle="1" w:styleId="ContentsTitle">
    <w:name w:val="ContentsTitle"/>
    <w:basedOn w:val="Normal"/>
    <w:next w:val="Normal"/>
    <w:uiPriority w:val="99"/>
    <w:rsid w:val="00324C40"/>
    <w:pPr>
      <w:shd w:val="clear" w:color="auto" w:fill="CCFFFF"/>
      <w:ind w:right="144"/>
    </w:pPr>
    <w:rPr>
      <w:rFonts w:ascii="Arial Bold" w:hAnsi="Arial Bold" w:cs="Arial Bold"/>
      <w:b/>
      <w:bCs/>
      <w:color w:val="000000"/>
      <w:sz w:val="23"/>
      <w:szCs w:val="23"/>
    </w:rPr>
  </w:style>
  <w:style w:type="paragraph" w:styleId="TOC3">
    <w:name w:val="toc 3"/>
    <w:basedOn w:val="Normal"/>
    <w:next w:val="Normal"/>
    <w:autoRedefine/>
    <w:uiPriority w:val="99"/>
    <w:rsid w:val="00324C40"/>
    <w:pPr>
      <w:ind w:left="400"/>
    </w:pPr>
    <w:rPr>
      <w:i/>
      <w:iCs/>
    </w:rPr>
  </w:style>
  <w:style w:type="paragraph" w:styleId="TOC4">
    <w:name w:val="toc 4"/>
    <w:basedOn w:val="Normal"/>
    <w:next w:val="Normal"/>
    <w:autoRedefine/>
    <w:uiPriority w:val="99"/>
    <w:rsid w:val="00324C40"/>
    <w:pPr>
      <w:ind w:left="600"/>
    </w:pPr>
    <w:rPr>
      <w:sz w:val="18"/>
      <w:szCs w:val="18"/>
    </w:rPr>
  </w:style>
  <w:style w:type="paragraph" w:styleId="TOC5">
    <w:name w:val="toc 5"/>
    <w:basedOn w:val="Normal"/>
    <w:next w:val="Normal"/>
    <w:autoRedefine/>
    <w:uiPriority w:val="99"/>
    <w:rsid w:val="00324C40"/>
    <w:pPr>
      <w:ind w:left="800"/>
    </w:pPr>
    <w:rPr>
      <w:sz w:val="18"/>
      <w:szCs w:val="18"/>
    </w:rPr>
  </w:style>
  <w:style w:type="paragraph" w:styleId="TOC6">
    <w:name w:val="toc 6"/>
    <w:basedOn w:val="Normal"/>
    <w:next w:val="Normal"/>
    <w:autoRedefine/>
    <w:uiPriority w:val="99"/>
    <w:rsid w:val="00324C40"/>
    <w:pPr>
      <w:ind w:left="1000"/>
    </w:pPr>
    <w:rPr>
      <w:sz w:val="18"/>
      <w:szCs w:val="18"/>
    </w:rPr>
  </w:style>
  <w:style w:type="paragraph" w:styleId="TOC7">
    <w:name w:val="toc 7"/>
    <w:basedOn w:val="Normal"/>
    <w:next w:val="Normal"/>
    <w:autoRedefine/>
    <w:uiPriority w:val="99"/>
    <w:rsid w:val="00324C40"/>
    <w:pPr>
      <w:ind w:left="1200"/>
    </w:pPr>
    <w:rPr>
      <w:sz w:val="18"/>
      <w:szCs w:val="18"/>
    </w:rPr>
  </w:style>
  <w:style w:type="paragraph" w:styleId="TOC8">
    <w:name w:val="toc 8"/>
    <w:basedOn w:val="Normal"/>
    <w:next w:val="Normal"/>
    <w:autoRedefine/>
    <w:uiPriority w:val="99"/>
    <w:rsid w:val="00324C40"/>
    <w:pPr>
      <w:ind w:left="1400"/>
    </w:pPr>
    <w:rPr>
      <w:sz w:val="18"/>
      <w:szCs w:val="18"/>
    </w:rPr>
  </w:style>
  <w:style w:type="paragraph" w:styleId="TOC9">
    <w:name w:val="toc 9"/>
    <w:basedOn w:val="Normal"/>
    <w:next w:val="Normal"/>
    <w:autoRedefine/>
    <w:uiPriority w:val="99"/>
    <w:rsid w:val="00324C40"/>
    <w:pPr>
      <w:ind w:left="1600"/>
    </w:pPr>
    <w:rPr>
      <w:sz w:val="18"/>
      <w:szCs w:val="18"/>
    </w:rPr>
  </w:style>
  <w:style w:type="paragraph" w:styleId="Header">
    <w:name w:val="header"/>
    <w:basedOn w:val="Normal"/>
    <w:link w:val="HeaderChar"/>
    <w:uiPriority w:val="99"/>
    <w:rsid w:val="00324C40"/>
    <w:pPr>
      <w:tabs>
        <w:tab w:val="center" w:pos="4320"/>
        <w:tab w:val="right" w:pos="8640"/>
      </w:tabs>
    </w:pPr>
  </w:style>
  <w:style w:type="character" w:customStyle="1" w:styleId="HeaderChar">
    <w:name w:val="Header Char"/>
    <w:link w:val="Header"/>
    <w:uiPriority w:val="99"/>
    <w:rsid w:val="00324C40"/>
    <w:rPr>
      <w:rFonts w:ascii="Times New Roman" w:hAnsi="Times New Roman" w:cs="Times New Roman"/>
      <w:sz w:val="20"/>
      <w:szCs w:val="20"/>
    </w:rPr>
  </w:style>
  <w:style w:type="paragraph" w:styleId="Footer">
    <w:name w:val="footer"/>
    <w:basedOn w:val="Normal"/>
    <w:link w:val="FooterChar"/>
    <w:uiPriority w:val="99"/>
    <w:rsid w:val="00324C40"/>
    <w:pPr>
      <w:tabs>
        <w:tab w:val="center" w:pos="4320"/>
        <w:tab w:val="right" w:pos="8640"/>
      </w:tabs>
    </w:pPr>
  </w:style>
  <w:style w:type="character" w:customStyle="1" w:styleId="FooterChar">
    <w:name w:val="Footer Char"/>
    <w:link w:val="Footer"/>
    <w:uiPriority w:val="99"/>
    <w:rsid w:val="00324C40"/>
    <w:rPr>
      <w:rFonts w:ascii="Times New Roman" w:hAnsi="Times New Roman" w:cs="Times New Roman"/>
      <w:sz w:val="20"/>
      <w:szCs w:val="20"/>
    </w:rPr>
  </w:style>
  <w:style w:type="character" w:styleId="PageNumber">
    <w:name w:val="page number"/>
    <w:uiPriority w:val="99"/>
    <w:rsid w:val="00324C40"/>
    <w:rPr>
      <w:rFonts w:ascii="Times New Roman" w:hAnsi="Times New Roman" w:cs="Times New Roman"/>
    </w:rPr>
  </w:style>
  <w:style w:type="paragraph" w:customStyle="1" w:styleId="Style1">
    <w:name w:val="Style1"/>
    <w:basedOn w:val="LessonPara6A"/>
    <w:uiPriority w:val="99"/>
    <w:rsid w:val="00324C40"/>
    <w:pPr>
      <w:ind w:firstLine="170"/>
      <w:jc w:val="left"/>
    </w:pPr>
    <w:rPr>
      <w:rFonts w:ascii="Times New Roman" w:hAnsi="Times New Roman" w:cs="Times New Roman"/>
      <w:color w:val="000000"/>
      <w:sz w:val="20"/>
      <w:szCs w:val="20"/>
    </w:rPr>
  </w:style>
  <w:style w:type="paragraph" w:styleId="DocumentMap">
    <w:name w:val="Document Map"/>
    <w:basedOn w:val="Normal"/>
    <w:link w:val="DocumentMapChar"/>
    <w:uiPriority w:val="99"/>
    <w:rsid w:val="00324C40"/>
    <w:pPr>
      <w:shd w:val="clear" w:color="auto" w:fill="000080"/>
    </w:pPr>
    <w:rPr>
      <w:rFonts w:ascii="Tahoma" w:hAnsi="Tahoma" w:cs="Tahoma"/>
    </w:rPr>
  </w:style>
  <w:style w:type="character" w:customStyle="1" w:styleId="DocumentMapChar">
    <w:name w:val="Document Map Char"/>
    <w:link w:val="DocumentMap"/>
    <w:uiPriority w:val="99"/>
    <w:rsid w:val="00324C40"/>
    <w:rPr>
      <w:rFonts w:ascii="Times New Roman" w:hAnsi="Times New Roman" w:cs="Times New Roman"/>
      <w:sz w:val="2"/>
      <w:szCs w:val="2"/>
    </w:rPr>
  </w:style>
  <w:style w:type="paragraph" w:customStyle="1" w:styleId="Style2">
    <w:name w:val="Style2"/>
    <w:basedOn w:val="LessonPara2"/>
    <w:uiPriority w:val="99"/>
    <w:rsid w:val="00324C40"/>
    <w:pPr>
      <w:spacing w:line="200" w:lineRule="exact"/>
    </w:pPr>
    <w:rPr>
      <w:vanish/>
      <w:color w:val="808080"/>
      <w:sz w:val="21"/>
      <w:szCs w:val="21"/>
    </w:rPr>
  </w:style>
  <w:style w:type="character" w:styleId="Strong">
    <w:name w:val="Strong"/>
    <w:uiPriority w:val="99"/>
    <w:qFormat/>
    <w:rsid w:val="00324C40"/>
    <w:rPr>
      <w:rFonts w:ascii="Times New Roman" w:hAnsi="Times New Roman" w:cs="Times New Roman"/>
      <w:b/>
      <w:bCs/>
    </w:rPr>
  </w:style>
  <w:style w:type="character" w:styleId="Emphasis">
    <w:name w:val="Emphasis"/>
    <w:uiPriority w:val="99"/>
    <w:qFormat/>
    <w:rsid w:val="00324C40"/>
    <w:rPr>
      <w:rFonts w:ascii="Times New Roman" w:hAnsi="Times New Roman" w:cs="Times New Roman"/>
      <w:i/>
      <w:iCs/>
    </w:rPr>
  </w:style>
  <w:style w:type="paragraph" w:customStyle="1" w:styleId="IntroductoryNotes">
    <w:name w:val="IntroductoryNotes"/>
    <w:basedOn w:val="NormalIndent"/>
    <w:uiPriority w:val="99"/>
    <w:rsid w:val="00324C40"/>
    <w:pPr>
      <w:keepLines/>
      <w:ind w:left="144" w:hanging="144"/>
    </w:pPr>
    <w:rPr>
      <w:rFonts w:ascii="Arial" w:hAnsi="Arial" w:cs="Arial"/>
      <w:color w:val="000000"/>
      <w:sz w:val="18"/>
      <w:szCs w:val="18"/>
    </w:rPr>
  </w:style>
  <w:style w:type="paragraph" w:styleId="NormalIndent">
    <w:name w:val="Normal Indent"/>
    <w:basedOn w:val="Normal"/>
    <w:uiPriority w:val="99"/>
    <w:rsid w:val="00324C40"/>
    <w:pPr>
      <w:ind w:left="720"/>
    </w:pPr>
  </w:style>
  <w:style w:type="character" w:customStyle="1" w:styleId="Style3">
    <w:name w:val="Style3"/>
    <w:rsid w:val="00324C40"/>
    <w:rPr>
      <w:rFonts w:ascii="Comic Sans MS" w:hAnsi="Comic Sans MS" w:cs="Comic Sans MS"/>
      <w:color w:val="800000"/>
      <w:sz w:val="20"/>
      <w:szCs w:val="20"/>
      <w:u w:val="thick"/>
      <w:shd w:val="clear" w:color="auto" w:fill="auto"/>
    </w:rPr>
  </w:style>
  <w:style w:type="character" w:styleId="IntenseEmphasis">
    <w:name w:val="Intense Emphasis"/>
    <w:uiPriority w:val="99"/>
    <w:qFormat/>
    <w:rsid w:val="00324C40"/>
    <w:rPr>
      <w:rFonts w:ascii="Times New Roman" w:hAnsi="Times New Roman" w:cs="Times New Roman"/>
      <w:i/>
      <w:iCs/>
      <w:color w:val="auto"/>
    </w:rPr>
  </w:style>
  <w:style w:type="character" w:customStyle="1" w:styleId="woj">
    <w:name w:val="woj"/>
    <w:rsid w:val="00324C40"/>
    <w:rPr>
      <w:sz w:val="18"/>
      <w:szCs w:val="18"/>
    </w:rPr>
  </w:style>
  <w:style w:type="character" w:customStyle="1" w:styleId="text">
    <w:name w:val="text"/>
    <w:rsid w:val="00324C40"/>
  </w:style>
  <w:style w:type="paragraph" w:customStyle="1" w:styleId="Song1stLine">
    <w:name w:val="Song1stLine"/>
    <w:basedOn w:val="songsnormbold"/>
    <w:next w:val="Normal"/>
    <w:uiPriority w:val="99"/>
    <w:rsid w:val="00324C40"/>
    <w:pPr>
      <w:tabs>
        <w:tab w:val="left" w:pos="284"/>
        <w:tab w:val="left" w:pos="425"/>
        <w:tab w:val="left" w:pos="567"/>
        <w:tab w:val="left" w:pos="709"/>
        <w:tab w:val="left" w:pos="851"/>
      </w:tabs>
      <w:spacing w:line="240" w:lineRule="auto"/>
      <w:ind w:left="303"/>
    </w:pPr>
    <w:rPr>
      <w:sz w:val="24"/>
      <w:szCs w:val="24"/>
    </w:rPr>
  </w:style>
  <w:style w:type="paragraph" w:customStyle="1" w:styleId="songsnormbold">
    <w:name w:val="songs norm bold"/>
    <w:basedOn w:val="Normal"/>
    <w:uiPriority w:val="99"/>
    <w:rsid w:val="00324C40"/>
    <w:pPr>
      <w:spacing w:line="230" w:lineRule="exact"/>
      <w:ind w:left="360" w:hanging="360"/>
    </w:pPr>
    <w:rPr>
      <w:rFonts w:ascii="MS Minngs" w:hAnsi="Calibri" w:cs="MS Minngs"/>
      <w:b/>
      <w:bCs/>
      <w:sz w:val="22"/>
      <w:szCs w:val="22"/>
    </w:rPr>
  </w:style>
  <w:style w:type="character" w:customStyle="1" w:styleId="Style4">
    <w:name w:val="Style4"/>
    <w:rsid w:val="00324C40"/>
    <w:rPr>
      <w:rFonts w:ascii="Times" w:hAnsi="Times" w:cs="Times"/>
      <w:b/>
      <w:bCs/>
      <w:color w:val="FF00FF"/>
      <w:sz w:val="22"/>
      <w:szCs w:val="22"/>
      <w:u w:val="thick"/>
      <w:shd w:val="clear" w:color="auto" w:fill="auto"/>
    </w:rPr>
  </w:style>
  <w:style w:type="paragraph" w:styleId="Date">
    <w:name w:val="Date"/>
    <w:basedOn w:val="Normal"/>
    <w:next w:val="Normal"/>
    <w:link w:val="DateChar"/>
    <w:uiPriority w:val="99"/>
    <w:rsid w:val="00324C40"/>
    <w:rPr>
      <w:rFonts w:ascii="MS Minngs" w:hAnsi="Calibri" w:cs="MS Minngs"/>
    </w:rPr>
  </w:style>
  <w:style w:type="character" w:customStyle="1" w:styleId="DateChar">
    <w:name w:val="Date Char"/>
    <w:link w:val="Date"/>
    <w:uiPriority w:val="99"/>
    <w:rsid w:val="00324C40"/>
    <w:rPr>
      <w:rFonts w:ascii="Times New Roman" w:hAnsi="Times New Roman" w:cs="Times New Roman"/>
      <w:sz w:val="20"/>
      <w:szCs w:val="20"/>
      <w:lang w:val="en-US" w:eastAsia="en-US"/>
    </w:rPr>
  </w:style>
  <w:style w:type="character" w:customStyle="1" w:styleId="EMPHASISWORD">
    <w:name w:val="EMPHASIS WORD"/>
    <w:uiPriority w:val="99"/>
    <w:rsid w:val="00324C40"/>
    <w:rPr>
      <w:rFonts w:ascii="Times" w:hAnsi="Times" w:cs="Times"/>
      <w:b/>
      <w:bCs/>
      <w:i/>
      <w:iCs/>
      <w:sz w:val="22"/>
      <w:szCs w:val="22"/>
    </w:rPr>
  </w:style>
  <w:style w:type="paragraph" w:customStyle="1" w:styleId="STDTEXT">
    <w:name w:val="STD TEXT"/>
    <w:uiPriority w:val="99"/>
    <w:rsid w:val="00324C40"/>
    <w:pPr>
      <w:keepLines/>
    </w:pPr>
    <w:rPr>
      <w:rFonts w:ascii="Times" w:eastAsia="MS Minngs" w:hAnsi="Times" w:cs="Times"/>
      <w:sz w:val="22"/>
      <w:szCs w:val="22"/>
    </w:rPr>
  </w:style>
  <w:style w:type="character" w:styleId="Hyperlink">
    <w:name w:val="Hyperlink"/>
    <w:uiPriority w:val="99"/>
    <w:rsid w:val="00324C40"/>
    <w:rPr>
      <w:rFonts w:ascii="Times New Roman" w:hAnsi="Times New Roman" w:cs="Times New Roman"/>
      <w:color w:val="0000FF"/>
      <w:u w:val="single"/>
    </w:rPr>
  </w:style>
  <w:style w:type="character" w:customStyle="1" w:styleId="definition">
    <w:name w:val="definition"/>
    <w:uiPriority w:val="99"/>
    <w:rsid w:val="00324C40"/>
    <w:rPr>
      <w:rFonts w:ascii="Times New Roman" w:hAnsi="Times New Roman" w:cs="Times New Roman"/>
    </w:rPr>
  </w:style>
  <w:style w:type="character" w:styleId="FollowedHyperlink">
    <w:name w:val="FollowedHyperlink"/>
    <w:uiPriority w:val="99"/>
    <w:rsid w:val="00324C40"/>
    <w:rPr>
      <w:rFonts w:ascii="Times New Roman" w:hAnsi="Times New Roman" w:cs="Times New Roman"/>
      <w:color w:val="800080"/>
      <w:u w:val="single"/>
    </w:rPr>
  </w:style>
  <w:style w:type="paragraph" w:styleId="PlainText">
    <w:name w:val="Plain Text"/>
    <w:basedOn w:val="Normal"/>
    <w:link w:val="PlainTextChar"/>
    <w:uiPriority w:val="99"/>
    <w:rsid w:val="00324C40"/>
    <w:rPr>
      <w:rFonts w:ascii="Courier New" w:hAnsi="Courier New" w:cs="Courier New"/>
    </w:rPr>
  </w:style>
  <w:style w:type="character" w:customStyle="1" w:styleId="PlainTextChar">
    <w:name w:val="Plain Text Char"/>
    <w:link w:val="PlainText"/>
    <w:uiPriority w:val="99"/>
    <w:rsid w:val="00324C40"/>
    <w:rPr>
      <w:rFonts w:ascii="Courier New" w:eastAsia="MS Minngs" w:hAnsi="Courier New" w:cs="Courier New"/>
      <w:sz w:val="20"/>
      <w:szCs w:val="20"/>
      <w:lang w:val="en-US" w:eastAsia="en-US"/>
    </w:rPr>
  </w:style>
  <w:style w:type="paragraph" w:customStyle="1" w:styleId="VERSE">
    <w:name w:val="VERSE"/>
    <w:uiPriority w:val="99"/>
    <w:rsid w:val="00324C40"/>
    <w:pPr>
      <w:overflowPunct w:val="0"/>
      <w:autoSpaceDE w:val="0"/>
      <w:autoSpaceDN w:val="0"/>
      <w:adjustRightInd w:val="0"/>
      <w:ind w:left="144"/>
      <w:jc w:val="both"/>
      <w:textAlignment w:val="baseline"/>
    </w:pPr>
    <w:rPr>
      <w:rFonts w:ascii="Times" w:eastAsia="MS Minngs" w:hAnsi="Times" w:cs="Times"/>
      <w:i/>
      <w:iCs/>
      <w:sz w:val="12"/>
      <w:szCs w:val="12"/>
    </w:rPr>
  </w:style>
  <w:style w:type="character" w:customStyle="1" w:styleId="CommentTextChar">
    <w:name w:val="Comment Text Char"/>
    <w:uiPriority w:val="99"/>
    <w:rsid w:val="00324C40"/>
    <w:rPr>
      <w:rFonts w:ascii="Times New Roman" w:eastAsia="MS Minngs" w:hAnsi="Times New Roman" w:cs="Times New Roman"/>
      <w:sz w:val="24"/>
      <w:szCs w:val="24"/>
      <w:lang w:val="en-US" w:eastAsia="en-US"/>
    </w:rPr>
  </w:style>
  <w:style w:type="paragraph" w:styleId="CommentText">
    <w:name w:val="annotation text"/>
    <w:basedOn w:val="Normal"/>
    <w:link w:val="CommentTextChar1"/>
    <w:uiPriority w:val="99"/>
    <w:rsid w:val="00324C40"/>
    <w:rPr>
      <w:sz w:val="24"/>
      <w:szCs w:val="24"/>
    </w:rPr>
  </w:style>
  <w:style w:type="character" w:customStyle="1" w:styleId="CommentTextChar1">
    <w:name w:val="Comment Text Char1"/>
    <w:link w:val="CommentText"/>
    <w:uiPriority w:val="99"/>
    <w:rsid w:val="00324C40"/>
    <w:rPr>
      <w:rFonts w:ascii="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rsid w:val="00324C40"/>
    <w:rPr>
      <w:b/>
      <w:bCs/>
      <w:sz w:val="20"/>
      <w:szCs w:val="20"/>
    </w:rPr>
  </w:style>
  <w:style w:type="character" w:customStyle="1" w:styleId="CommentSubjectChar">
    <w:name w:val="Comment Subject Char"/>
    <w:link w:val="CommentSubject"/>
    <w:uiPriority w:val="99"/>
    <w:rsid w:val="00324C40"/>
    <w:rPr>
      <w:rFonts w:ascii="Times New Roman" w:eastAsia="MS Minngs" w:hAnsi="Times New Roman" w:cs="Times New Roman"/>
      <w:b/>
      <w:bCs/>
      <w:sz w:val="20"/>
      <w:szCs w:val="20"/>
      <w:lang w:val="en-US" w:eastAsia="en-US"/>
    </w:rPr>
  </w:style>
  <w:style w:type="paragraph" w:styleId="BalloonText">
    <w:name w:val="Balloon Text"/>
    <w:basedOn w:val="Normal"/>
    <w:link w:val="BalloonTextChar"/>
    <w:uiPriority w:val="99"/>
    <w:rsid w:val="00324C40"/>
    <w:rPr>
      <w:rFonts w:ascii="Helvetica" w:hAnsi="Helvetica" w:cs="Helvetica"/>
      <w:sz w:val="18"/>
      <w:szCs w:val="18"/>
    </w:rPr>
  </w:style>
  <w:style w:type="character" w:customStyle="1" w:styleId="BalloonTextChar">
    <w:name w:val="Balloon Text Char"/>
    <w:link w:val="BalloonText"/>
    <w:uiPriority w:val="99"/>
    <w:rsid w:val="00324C40"/>
    <w:rPr>
      <w:rFonts w:ascii="Helvetica" w:eastAsia="MS Minngs" w:hAnsi="Helvetica" w:cs="Helvetica"/>
      <w:sz w:val="18"/>
      <w:szCs w:val="18"/>
      <w:lang w:val="en-US" w:eastAsia="en-US"/>
    </w:rPr>
  </w:style>
  <w:style w:type="character" w:styleId="CommentReference">
    <w:name w:val="annotation reference"/>
    <w:uiPriority w:val="99"/>
    <w:rsid w:val="00324C40"/>
    <w:rPr>
      <w:rFonts w:ascii="Times New Roman" w:hAnsi="Times New Roman" w:cs="Times New Roman"/>
      <w:sz w:val="18"/>
      <w:szCs w:val="18"/>
    </w:rPr>
  </w:style>
  <w:style w:type="character" w:customStyle="1" w:styleId="CommentTextChar2">
    <w:name w:val="Comment Text Char2"/>
    <w:uiPriority w:val="99"/>
    <w:rsid w:val="00324C40"/>
    <w:rPr>
      <w:rFonts w:ascii="Times New Roman" w:eastAsia="MS Minngs" w:hAnsi="Times New Roman" w:cs="Times New Roman"/>
      <w:sz w:val="20"/>
      <w:szCs w:val="20"/>
      <w:lang w:val="en-US" w:eastAsia="en-US"/>
    </w:rPr>
  </w:style>
  <w:style w:type="character" w:customStyle="1" w:styleId="DateChar1">
    <w:name w:val="Date Char1"/>
    <w:uiPriority w:val="99"/>
    <w:rsid w:val="00324C40"/>
    <w:rPr>
      <w:rFonts w:ascii="Times New Roman" w:eastAsia="MS Minngs" w:hAnsi="Times New Roman" w:cs="Times New Roman"/>
      <w:sz w:val="20"/>
      <w:szCs w:val="20"/>
      <w:lang w:val="en-US" w:eastAsia="en-US"/>
    </w:rPr>
  </w:style>
  <w:style w:type="character" w:customStyle="1" w:styleId="PlainTextChar1">
    <w:name w:val="Plain Text Char1"/>
    <w:uiPriority w:val="99"/>
    <w:rsid w:val="00324C40"/>
    <w:rPr>
      <w:rFonts w:ascii="Courier New" w:eastAsia="MS Minngs" w:hAnsi="Courier New" w:cs="Courier New"/>
      <w:sz w:val="20"/>
      <w:szCs w:val="20"/>
      <w:lang w:val="en-US" w:eastAsia="en-US"/>
    </w:rPr>
  </w:style>
  <w:style w:type="paragraph" w:styleId="Index1">
    <w:name w:val="index 1"/>
    <w:basedOn w:val="Normal"/>
    <w:next w:val="Normal"/>
    <w:autoRedefine/>
    <w:uiPriority w:val="99"/>
    <w:rsid w:val="00324C40"/>
    <w:pPr>
      <w:tabs>
        <w:tab w:val="left" w:leader="dot" w:pos="9000"/>
        <w:tab w:val="right" w:pos="9360"/>
      </w:tabs>
      <w:suppressAutoHyphens/>
      <w:ind w:left="1440" w:right="720" w:hanging="1440"/>
    </w:pPr>
    <w:rPr>
      <w:rFonts w:ascii="Courier New" w:hAnsi="Courier New" w:cs="Courier New"/>
      <w:sz w:val="24"/>
      <w:szCs w:val="24"/>
    </w:rPr>
  </w:style>
  <w:style w:type="paragraph" w:styleId="Index2">
    <w:name w:val="index 2"/>
    <w:basedOn w:val="Normal"/>
    <w:next w:val="Normal"/>
    <w:autoRedefine/>
    <w:uiPriority w:val="99"/>
    <w:rsid w:val="00324C40"/>
    <w:pPr>
      <w:tabs>
        <w:tab w:val="left" w:leader="dot" w:pos="9000"/>
        <w:tab w:val="right" w:pos="9360"/>
      </w:tabs>
      <w:suppressAutoHyphens/>
      <w:ind w:left="1440" w:right="720" w:hanging="720"/>
    </w:pPr>
    <w:rPr>
      <w:rFonts w:ascii="Courier New" w:hAnsi="Courier New" w:cs="Courier New"/>
      <w:sz w:val="24"/>
      <w:szCs w:val="24"/>
    </w:rPr>
  </w:style>
  <w:style w:type="paragraph" w:customStyle="1" w:styleId="toa">
    <w:name w:val="toa"/>
    <w:basedOn w:val="Normal"/>
    <w:uiPriority w:val="99"/>
    <w:rsid w:val="00324C40"/>
    <w:pPr>
      <w:tabs>
        <w:tab w:val="left" w:pos="9000"/>
        <w:tab w:val="right" w:pos="9360"/>
      </w:tabs>
      <w:suppressAutoHyphens/>
    </w:pPr>
    <w:rPr>
      <w:rFonts w:ascii="Courier New" w:hAnsi="Courier New" w:cs="Courier New"/>
      <w:sz w:val="24"/>
      <w:szCs w:val="24"/>
    </w:rPr>
  </w:style>
  <w:style w:type="paragraph" w:styleId="Caption">
    <w:name w:val="caption"/>
    <w:basedOn w:val="Normal"/>
    <w:next w:val="Normal"/>
    <w:uiPriority w:val="99"/>
    <w:qFormat/>
    <w:rsid w:val="00324C40"/>
    <w:rPr>
      <w:rFonts w:ascii="Courier New" w:hAnsi="Courier New" w:cs="Courier New"/>
      <w:sz w:val="24"/>
      <w:szCs w:val="24"/>
    </w:rPr>
  </w:style>
  <w:style w:type="character" w:customStyle="1" w:styleId="EquationCaption">
    <w:name w:val="_Equation Caption"/>
    <w:uiPriority w:val="99"/>
    <w:rsid w:val="00324C40"/>
  </w:style>
  <w:style w:type="paragraph" w:customStyle="1" w:styleId="Style0">
    <w:name w:val="Style0"/>
    <w:uiPriority w:val="99"/>
    <w:rsid w:val="00324C40"/>
    <w:pPr>
      <w:autoSpaceDE w:val="0"/>
      <w:autoSpaceDN w:val="0"/>
      <w:adjustRightInd w:val="0"/>
    </w:pPr>
    <w:rPr>
      <w:rFonts w:ascii="Arial" w:eastAsia="MS Minngs" w:hAnsi="Arial" w:cs="Arial"/>
      <w:sz w:val="24"/>
      <w:szCs w:val="24"/>
    </w:rPr>
  </w:style>
  <w:style w:type="character" w:customStyle="1" w:styleId="italic">
    <w:name w:val="italic"/>
    <w:uiPriority w:val="99"/>
    <w:rsid w:val="00324C40"/>
    <w:rPr>
      <w:rFonts w:ascii="Times" w:hAnsi="Times" w:cs="Times"/>
      <w:i/>
      <w:iCs/>
      <w:sz w:val="22"/>
      <w:szCs w:val="22"/>
    </w:rPr>
  </w:style>
  <w:style w:type="paragraph" w:customStyle="1" w:styleId="lessonverse0">
    <w:name w:val="lessonverse"/>
    <w:basedOn w:val="Normal"/>
    <w:uiPriority w:val="99"/>
    <w:rsid w:val="00324C40"/>
    <w:pPr>
      <w:spacing w:before="100" w:beforeAutospacing="1" w:after="100" w:afterAutospacing="1"/>
    </w:pPr>
    <w:rPr>
      <w:rFonts w:ascii="Arial Unicode MS" w:hAnsi="Arial Unicode MS" w:cs="Arial Unicode MS"/>
      <w:sz w:val="24"/>
      <w:szCs w:val="24"/>
      <w:lang w:val="en-GB"/>
    </w:rPr>
  </w:style>
  <w:style w:type="character" w:customStyle="1" w:styleId="hebrew">
    <w:name w:val="hebrew"/>
    <w:uiPriority w:val="99"/>
    <w:rsid w:val="00324C40"/>
    <w:rPr>
      <w:rFonts w:ascii="Times New Roman" w:hAnsi="Times New Roman" w:cs="Times New Roman"/>
    </w:rPr>
  </w:style>
  <w:style w:type="paragraph" w:styleId="ListParagraph">
    <w:name w:val="List Paragraph"/>
    <w:basedOn w:val="Normal"/>
    <w:uiPriority w:val="99"/>
    <w:qFormat/>
    <w:rsid w:val="00324C40"/>
    <w:pPr>
      <w:ind w:left="720"/>
    </w:pPr>
  </w:style>
  <w:style w:type="character" w:customStyle="1" w:styleId="emphasizeword">
    <w:name w:val="emphasize word"/>
    <w:uiPriority w:val="99"/>
    <w:rsid w:val="00324C40"/>
    <w:rPr>
      <w:i/>
      <w:iCs/>
      <w:u w:val="single"/>
    </w:rPr>
  </w:style>
  <w:style w:type="paragraph" w:customStyle="1" w:styleId="lecturenoteshiddentexts">
    <w:name w:val="lecture notes/hidden texts"/>
    <w:uiPriority w:val="99"/>
    <w:rsid w:val="00324C40"/>
    <w:pPr>
      <w:ind w:left="144"/>
    </w:pPr>
    <w:rPr>
      <w:rFonts w:ascii="Times" w:eastAsia="MS Minngs" w:hAnsi="Times" w:cs="Times"/>
      <w:i/>
      <w:iCs/>
      <w:sz w:val="22"/>
      <w:szCs w:val="22"/>
    </w:rPr>
  </w:style>
  <w:style w:type="paragraph" w:customStyle="1" w:styleId="ALT-1HEADINGLEVEL1">
    <w:name w:val="ALT-1 HEADING LEVEL 1"/>
    <w:uiPriority w:val="99"/>
    <w:rsid w:val="00324C40"/>
    <w:pPr>
      <w:keepNext/>
      <w:spacing w:after="240"/>
    </w:pPr>
    <w:rPr>
      <w:rFonts w:ascii="Helvetica" w:eastAsia="MS Minngs" w:hAnsi="Helvetica" w:cs="Helvetica"/>
      <w:b/>
      <w:bCs/>
      <w:caps/>
      <w:sz w:val="32"/>
      <w:szCs w:val="32"/>
    </w:rPr>
  </w:style>
  <w:style w:type="paragraph" w:styleId="BodyTextIndent3">
    <w:name w:val="Body Text Indent 3"/>
    <w:basedOn w:val="Normal"/>
    <w:link w:val="BodyTextIndent3Char"/>
    <w:uiPriority w:val="99"/>
    <w:rsid w:val="00324C40"/>
    <w:pPr>
      <w:spacing w:line="230" w:lineRule="exact"/>
      <w:ind w:left="360" w:hanging="360"/>
    </w:pPr>
    <w:rPr>
      <w:rFonts w:ascii="MS Minngs" w:hAnsi="Calibri" w:cs="MS Minngs"/>
      <w:i/>
      <w:iCs/>
      <w:sz w:val="18"/>
      <w:szCs w:val="18"/>
    </w:rPr>
  </w:style>
  <w:style w:type="character" w:customStyle="1" w:styleId="BodyTextIndent3Char">
    <w:name w:val="Body Text Indent 3 Char"/>
    <w:link w:val="BodyTextIndent3"/>
    <w:uiPriority w:val="99"/>
    <w:rsid w:val="00324C40"/>
    <w:rPr>
      <w:rFonts w:ascii="MS Minngs" w:eastAsia="MS Minngs" w:cs="MS Minngs"/>
      <w:i/>
      <w:iCs/>
      <w:sz w:val="18"/>
      <w:szCs w:val="18"/>
    </w:rPr>
  </w:style>
  <w:style w:type="paragraph" w:styleId="BodyText2">
    <w:name w:val="Body Text 2"/>
    <w:basedOn w:val="Normal"/>
    <w:link w:val="BodyText2Char"/>
    <w:uiPriority w:val="99"/>
    <w:rsid w:val="00324C40"/>
    <w:pPr>
      <w:spacing w:line="220" w:lineRule="exact"/>
    </w:pPr>
    <w:rPr>
      <w:rFonts w:ascii="MS Minngs" w:hAnsi="Calibri" w:cs="MS Minngs"/>
      <w:i/>
      <w:iCs/>
      <w:sz w:val="18"/>
      <w:szCs w:val="18"/>
    </w:rPr>
  </w:style>
  <w:style w:type="character" w:customStyle="1" w:styleId="BodyText2Char">
    <w:name w:val="Body Text 2 Char"/>
    <w:link w:val="BodyText2"/>
    <w:uiPriority w:val="99"/>
    <w:rsid w:val="00324C40"/>
    <w:rPr>
      <w:rFonts w:ascii="MS Minngs" w:eastAsia="MS Minngs" w:cs="MS Minngs"/>
      <w:i/>
      <w:iCs/>
      <w:sz w:val="18"/>
      <w:szCs w:val="18"/>
    </w:rPr>
  </w:style>
  <w:style w:type="paragraph" w:styleId="BodyTextIndent2">
    <w:name w:val="Body Text Indent 2"/>
    <w:basedOn w:val="Normal"/>
    <w:link w:val="BodyTextIndent2Char"/>
    <w:uiPriority w:val="99"/>
    <w:rsid w:val="00324C40"/>
    <w:pPr>
      <w:spacing w:line="230" w:lineRule="exact"/>
      <w:ind w:left="360" w:hanging="360"/>
    </w:pPr>
    <w:rPr>
      <w:rFonts w:ascii="Times" w:hAnsi="Times" w:cs="Times"/>
      <w:b/>
      <w:bCs/>
      <w:i/>
      <w:iCs/>
      <w:sz w:val="22"/>
      <w:szCs w:val="22"/>
    </w:rPr>
  </w:style>
  <w:style w:type="character" w:customStyle="1" w:styleId="BodyTextIndent2Char">
    <w:name w:val="Body Text Indent 2 Char"/>
    <w:link w:val="BodyTextIndent2"/>
    <w:uiPriority w:val="99"/>
    <w:rsid w:val="00324C40"/>
    <w:rPr>
      <w:rFonts w:ascii="Times" w:eastAsia="MS Minngs" w:hAnsi="Times" w:cs="Times"/>
      <w:b/>
      <w:bCs/>
      <w:i/>
      <w:iCs/>
      <w:sz w:val="22"/>
      <w:szCs w:val="22"/>
    </w:rPr>
  </w:style>
  <w:style w:type="paragraph" w:styleId="BodyText">
    <w:name w:val="Body Text"/>
    <w:basedOn w:val="Normal"/>
    <w:link w:val="BodyTextChar"/>
    <w:uiPriority w:val="99"/>
    <w:rsid w:val="00324C40"/>
    <w:pPr>
      <w:spacing w:after="120" w:line="220" w:lineRule="exact"/>
    </w:pPr>
    <w:rPr>
      <w:rFonts w:ascii="Times" w:hAnsi="Times" w:cs="Times"/>
      <w:sz w:val="23"/>
      <w:szCs w:val="23"/>
    </w:rPr>
  </w:style>
  <w:style w:type="character" w:customStyle="1" w:styleId="BodyTextChar">
    <w:name w:val="Body Text Char"/>
    <w:link w:val="BodyText"/>
    <w:uiPriority w:val="99"/>
    <w:rsid w:val="00324C40"/>
    <w:rPr>
      <w:rFonts w:ascii="Times" w:eastAsia="MS Minngs" w:hAnsi="Times" w:cs="Times"/>
      <w:sz w:val="23"/>
      <w:szCs w:val="23"/>
    </w:rPr>
  </w:style>
  <w:style w:type="paragraph" w:customStyle="1" w:styleId="chords">
    <w:name w:val="chords"/>
    <w:basedOn w:val="Normal"/>
    <w:uiPriority w:val="99"/>
    <w:rsid w:val="00324C40"/>
    <w:pPr>
      <w:spacing w:line="230" w:lineRule="exact"/>
      <w:ind w:left="360" w:hanging="360"/>
    </w:pPr>
    <w:rPr>
      <w:rFonts w:ascii="MS Minngs" w:hAnsi="Calibri" w:cs="MS Minngs"/>
      <w:i/>
      <w:iCs/>
      <w:position w:val="-2"/>
      <w:sz w:val="18"/>
      <w:szCs w:val="18"/>
    </w:rPr>
  </w:style>
  <w:style w:type="paragraph" w:styleId="BodyText3">
    <w:name w:val="Body Text 3"/>
    <w:basedOn w:val="Normal"/>
    <w:link w:val="BodyText3Char"/>
    <w:uiPriority w:val="99"/>
    <w:rsid w:val="00324C40"/>
    <w:pPr>
      <w:spacing w:line="220" w:lineRule="exact"/>
    </w:pPr>
    <w:rPr>
      <w:rFonts w:ascii="MS Minngs" w:hAnsi="Calibri" w:cs="MS Minngs"/>
      <w:sz w:val="22"/>
      <w:szCs w:val="22"/>
    </w:rPr>
  </w:style>
  <w:style w:type="character" w:customStyle="1" w:styleId="BodyText3Char">
    <w:name w:val="Body Text 3 Char"/>
    <w:link w:val="BodyText3"/>
    <w:uiPriority w:val="99"/>
    <w:rsid w:val="00324C40"/>
    <w:rPr>
      <w:rFonts w:ascii="MS Minngs" w:eastAsia="MS Minngs" w:cs="MS Minngs"/>
      <w:sz w:val="22"/>
      <w:szCs w:val="22"/>
    </w:rPr>
  </w:style>
  <w:style w:type="paragraph" w:customStyle="1" w:styleId="chordsbold">
    <w:name w:val="chords bold"/>
    <w:basedOn w:val="chords"/>
    <w:uiPriority w:val="99"/>
    <w:rsid w:val="00324C40"/>
    <w:rPr>
      <w:b/>
      <w:bCs/>
    </w:rPr>
  </w:style>
  <w:style w:type="paragraph" w:customStyle="1" w:styleId="songsnorm">
    <w:name w:val="songs norm"/>
    <w:basedOn w:val="Normal"/>
    <w:uiPriority w:val="99"/>
    <w:rsid w:val="00324C40"/>
    <w:pPr>
      <w:spacing w:line="230" w:lineRule="exact"/>
      <w:ind w:left="360" w:hanging="360"/>
    </w:pPr>
    <w:rPr>
      <w:rFonts w:ascii="MS Minngs" w:hAnsi="Calibri" w:cs="MS Minngs"/>
      <w:sz w:val="22"/>
      <w:szCs w:val="22"/>
    </w:rPr>
  </w:style>
  <w:style w:type="paragraph" w:styleId="HTMLPreformatted">
    <w:name w:val="HTML Preformatted"/>
    <w:basedOn w:val="Normal"/>
    <w:link w:val="HTMLPreformattedChar"/>
    <w:uiPriority w:val="99"/>
    <w:rsid w:val="00324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pPr>
    <w:rPr>
      <w:rFonts w:ascii="Courier New" w:hAnsi="Courier New" w:cs="Courier New"/>
      <w:color w:val="0000FF"/>
    </w:rPr>
  </w:style>
  <w:style w:type="character" w:customStyle="1" w:styleId="HTMLPreformattedChar">
    <w:name w:val="HTML Preformatted Char"/>
    <w:link w:val="HTMLPreformatted"/>
    <w:uiPriority w:val="99"/>
    <w:rsid w:val="00324C40"/>
    <w:rPr>
      <w:rFonts w:ascii="Courier New" w:eastAsia="MS Minngs" w:hAnsi="Courier New" w:cs="Courier New"/>
      <w:color w:val="0000FF"/>
    </w:rPr>
  </w:style>
  <w:style w:type="paragraph" w:styleId="Index3">
    <w:name w:val="index 3"/>
    <w:basedOn w:val="Normal"/>
    <w:next w:val="Normal"/>
    <w:autoRedefine/>
    <w:uiPriority w:val="99"/>
    <w:rsid w:val="00324C40"/>
    <w:pPr>
      <w:spacing w:line="220" w:lineRule="exact"/>
      <w:ind w:left="660" w:hanging="220"/>
    </w:pPr>
    <w:rPr>
      <w:rFonts w:ascii="MS Minngs" w:hAnsi="Calibri" w:cs="MS Minngs"/>
      <w:sz w:val="23"/>
      <w:szCs w:val="23"/>
    </w:rPr>
  </w:style>
  <w:style w:type="paragraph" w:styleId="Index4">
    <w:name w:val="index 4"/>
    <w:basedOn w:val="Normal"/>
    <w:next w:val="Normal"/>
    <w:autoRedefine/>
    <w:uiPriority w:val="99"/>
    <w:rsid w:val="00324C40"/>
    <w:pPr>
      <w:spacing w:line="220" w:lineRule="exact"/>
      <w:ind w:left="880" w:hanging="220"/>
    </w:pPr>
    <w:rPr>
      <w:rFonts w:ascii="MS Minngs" w:hAnsi="Calibri" w:cs="MS Minngs"/>
      <w:sz w:val="23"/>
      <w:szCs w:val="23"/>
    </w:rPr>
  </w:style>
  <w:style w:type="paragraph" w:styleId="Index5">
    <w:name w:val="index 5"/>
    <w:basedOn w:val="Normal"/>
    <w:next w:val="Normal"/>
    <w:autoRedefine/>
    <w:uiPriority w:val="99"/>
    <w:rsid w:val="00324C40"/>
    <w:pPr>
      <w:spacing w:line="220" w:lineRule="exact"/>
      <w:ind w:left="1100" w:hanging="220"/>
    </w:pPr>
    <w:rPr>
      <w:rFonts w:ascii="MS Minngs" w:hAnsi="Calibri" w:cs="MS Minngs"/>
      <w:sz w:val="23"/>
      <w:szCs w:val="23"/>
    </w:rPr>
  </w:style>
  <w:style w:type="paragraph" w:styleId="Index6">
    <w:name w:val="index 6"/>
    <w:basedOn w:val="Normal"/>
    <w:next w:val="Normal"/>
    <w:autoRedefine/>
    <w:uiPriority w:val="99"/>
    <w:rsid w:val="00324C40"/>
    <w:pPr>
      <w:spacing w:line="220" w:lineRule="exact"/>
      <w:ind w:left="1320" w:hanging="220"/>
    </w:pPr>
    <w:rPr>
      <w:rFonts w:ascii="MS Minngs" w:hAnsi="Calibri" w:cs="MS Minngs"/>
      <w:sz w:val="23"/>
      <w:szCs w:val="23"/>
    </w:rPr>
  </w:style>
  <w:style w:type="paragraph" w:styleId="Index7">
    <w:name w:val="index 7"/>
    <w:basedOn w:val="Normal"/>
    <w:next w:val="Normal"/>
    <w:autoRedefine/>
    <w:uiPriority w:val="99"/>
    <w:rsid w:val="00324C40"/>
    <w:pPr>
      <w:spacing w:line="220" w:lineRule="exact"/>
      <w:ind w:left="1540" w:hanging="220"/>
    </w:pPr>
    <w:rPr>
      <w:rFonts w:ascii="MS Minngs" w:hAnsi="Calibri" w:cs="MS Minngs"/>
      <w:sz w:val="23"/>
      <w:szCs w:val="23"/>
    </w:rPr>
  </w:style>
  <w:style w:type="paragraph" w:styleId="Index8">
    <w:name w:val="index 8"/>
    <w:basedOn w:val="Normal"/>
    <w:next w:val="Normal"/>
    <w:autoRedefine/>
    <w:uiPriority w:val="99"/>
    <w:rsid w:val="00324C40"/>
    <w:pPr>
      <w:spacing w:line="220" w:lineRule="exact"/>
      <w:ind w:left="1760" w:hanging="220"/>
    </w:pPr>
    <w:rPr>
      <w:rFonts w:ascii="MS Minngs" w:hAnsi="Calibri" w:cs="MS Minngs"/>
      <w:sz w:val="23"/>
      <w:szCs w:val="23"/>
    </w:rPr>
  </w:style>
  <w:style w:type="paragraph" w:styleId="Index9">
    <w:name w:val="index 9"/>
    <w:basedOn w:val="Normal"/>
    <w:next w:val="Normal"/>
    <w:autoRedefine/>
    <w:uiPriority w:val="99"/>
    <w:rsid w:val="00324C40"/>
    <w:pPr>
      <w:spacing w:line="220" w:lineRule="exact"/>
      <w:ind w:left="1980" w:hanging="220"/>
    </w:pPr>
    <w:rPr>
      <w:rFonts w:ascii="MS Minngs" w:hAnsi="Calibri" w:cs="MS Minngs"/>
      <w:sz w:val="23"/>
      <w:szCs w:val="23"/>
    </w:rPr>
  </w:style>
  <w:style w:type="paragraph" w:styleId="IndexHeading">
    <w:name w:val="index heading"/>
    <w:basedOn w:val="Normal"/>
    <w:next w:val="Index1"/>
    <w:uiPriority w:val="99"/>
    <w:rsid w:val="00324C40"/>
    <w:pPr>
      <w:spacing w:line="220" w:lineRule="exact"/>
    </w:pPr>
    <w:rPr>
      <w:rFonts w:ascii="MS Minngs" w:hAnsi="Calibri" w:cs="MS Minngs"/>
      <w:sz w:val="23"/>
      <w:szCs w:val="23"/>
    </w:rPr>
  </w:style>
  <w:style w:type="paragraph" w:styleId="NormalWeb">
    <w:name w:val="Normal (Web)"/>
    <w:basedOn w:val="Normal"/>
    <w:uiPriority w:val="99"/>
    <w:rsid w:val="00324C40"/>
    <w:pPr>
      <w:spacing w:before="100" w:beforeAutospacing="1" w:after="100" w:afterAutospacing="1" w:line="220" w:lineRule="exact"/>
    </w:pPr>
    <w:rPr>
      <w:rFonts w:ascii="MS Minngs" w:hAnsi="Calibri" w:cs="MS Minngs"/>
      <w:sz w:val="24"/>
      <w:szCs w:val="24"/>
    </w:rPr>
  </w:style>
  <w:style w:type="character" w:customStyle="1" w:styleId="ilad1">
    <w:name w:val="il_ad1"/>
    <w:uiPriority w:val="99"/>
    <w:rsid w:val="00324C40"/>
    <w:rPr>
      <w:rFonts w:ascii="Times New Roman" w:hAnsi="Times New Roman" w:cs="Times New Roman"/>
    </w:rPr>
  </w:style>
  <w:style w:type="paragraph" w:customStyle="1" w:styleId="lessonoutline30">
    <w:name w:val="lessonoutline3"/>
    <w:basedOn w:val="Normal"/>
    <w:uiPriority w:val="99"/>
    <w:rsid w:val="00324C40"/>
    <w:pPr>
      <w:spacing w:before="100" w:beforeAutospacing="1" w:after="100" w:afterAutospacing="1" w:line="220" w:lineRule="exact"/>
    </w:pPr>
    <w:rPr>
      <w:rFonts w:ascii="MS Minngs" w:hAnsi="Calibri" w:cs="MS Minngs"/>
      <w:sz w:val="24"/>
      <w:szCs w:val="24"/>
    </w:rPr>
  </w:style>
  <w:style w:type="paragraph" w:customStyle="1" w:styleId="lessonpara10">
    <w:name w:val="lessonpara1"/>
    <w:basedOn w:val="Normal"/>
    <w:uiPriority w:val="99"/>
    <w:rsid w:val="00324C40"/>
    <w:pPr>
      <w:spacing w:before="100" w:beforeAutospacing="1" w:after="100" w:afterAutospacing="1" w:line="220" w:lineRule="exact"/>
    </w:pPr>
    <w:rPr>
      <w:rFonts w:ascii="MS Minngs" w:hAnsi="Calibri" w:cs="MS Minngs"/>
      <w:sz w:val="24"/>
      <w:szCs w:val="24"/>
    </w:rPr>
  </w:style>
  <w:style w:type="paragraph" w:customStyle="1" w:styleId="lessonpara7a0">
    <w:name w:val="lessonpara7a"/>
    <w:basedOn w:val="Normal"/>
    <w:uiPriority w:val="99"/>
    <w:rsid w:val="00324C40"/>
    <w:pPr>
      <w:spacing w:before="100" w:beforeAutospacing="1" w:after="100" w:afterAutospacing="1" w:line="220" w:lineRule="exact"/>
    </w:pPr>
    <w:rPr>
      <w:rFonts w:ascii="MS Minngs" w:hAnsi="Calibri" w:cs="MS Minngs"/>
      <w:sz w:val="24"/>
      <w:szCs w:val="24"/>
    </w:rPr>
  </w:style>
  <w:style w:type="character" w:customStyle="1" w:styleId="ilad">
    <w:name w:val="il_ad"/>
    <w:uiPriority w:val="99"/>
    <w:rsid w:val="00324C40"/>
    <w:rPr>
      <w:rFonts w:ascii="Times New Roman" w:hAnsi="Times New Roman" w:cs="Times New Roman"/>
    </w:rPr>
  </w:style>
  <w:style w:type="paragraph" w:customStyle="1" w:styleId="para">
    <w:name w:val="para"/>
    <w:basedOn w:val="Normal"/>
    <w:uiPriority w:val="99"/>
    <w:rsid w:val="00324C40"/>
    <w:pPr>
      <w:autoSpaceDE w:val="0"/>
      <w:autoSpaceDN w:val="0"/>
      <w:spacing w:before="120" w:line="340" w:lineRule="exact"/>
      <w:jc w:val="both"/>
    </w:pPr>
    <w:rPr>
      <w:rFonts w:ascii="MS Minngs" w:hAnsi="Calibri" w:cs="MS Minngs"/>
      <w:sz w:val="26"/>
      <w:szCs w:val="26"/>
    </w:rPr>
  </w:style>
  <w:style w:type="character" w:customStyle="1" w:styleId="DocumentMapChar1">
    <w:name w:val="Document Map Char1"/>
    <w:uiPriority w:val="99"/>
    <w:rsid w:val="00324C40"/>
    <w:rPr>
      <w:rFonts w:ascii="Times New Roman" w:hAnsi="Times New Roman" w:cs="Times New Roman"/>
      <w:sz w:val="2"/>
      <w:szCs w:val="2"/>
    </w:rPr>
  </w:style>
  <w:style w:type="paragraph" w:customStyle="1" w:styleId="IntenseQuote1">
    <w:name w:val="Intense Quote1"/>
    <w:next w:val="Normal"/>
    <w:uiPriority w:val="99"/>
    <w:rsid w:val="00324C40"/>
    <w:pPr>
      <w:pBdr>
        <w:bottom w:val="single" w:sz="4" w:space="0" w:color="auto"/>
      </w:pBdr>
      <w:spacing w:before="200" w:after="280"/>
      <w:ind w:left="936" w:right="936"/>
    </w:pPr>
    <w:rPr>
      <w:rFonts w:ascii="Times New Roman" w:eastAsia="MS Minngs" w:hAnsi="Times New Roman"/>
      <w:b/>
      <w:bCs/>
      <w:i/>
      <w:iCs/>
      <w:lang w:val="en-MY" w:eastAsia="en-MY"/>
    </w:rPr>
  </w:style>
  <w:style w:type="character" w:customStyle="1" w:styleId="BookTitle1">
    <w:name w:val="Book Title1"/>
    <w:uiPriority w:val="99"/>
    <w:rsid w:val="00324C40"/>
    <w:rPr>
      <w:b/>
      <w:bCs/>
      <w:smallCaps/>
      <w:spacing w:val="5"/>
    </w:rPr>
  </w:style>
  <w:style w:type="paragraph" w:styleId="Quote">
    <w:name w:val="Quote"/>
    <w:basedOn w:val="Normal"/>
    <w:next w:val="Normal"/>
    <w:link w:val="QuoteChar"/>
    <w:uiPriority w:val="99"/>
    <w:qFormat/>
    <w:rsid w:val="00324C40"/>
    <w:rPr>
      <w:i/>
      <w:iCs/>
      <w:color w:val="000000"/>
      <w:lang w:val="en-MY" w:eastAsia="en-MY"/>
    </w:rPr>
  </w:style>
  <w:style w:type="character" w:customStyle="1" w:styleId="QuoteChar">
    <w:name w:val="Quote Char"/>
    <w:link w:val="Quote"/>
    <w:uiPriority w:val="99"/>
    <w:rsid w:val="00324C40"/>
    <w:rPr>
      <w:rFonts w:ascii="Times New Roman" w:eastAsia="MS Minngs" w:hAnsi="Times New Roman" w:cs="Times New Roman"/>
      <w:i/>
      <w:iCs/>
      <w:color w:val="000000"/>
      <w:lang w:val="en-MY" w:eastAsia="en-MY"/>
    </w:rPr>
  </w:style>
  <w:style w:type="character" w:customStyle="1" w:styleId="SubtleReference1">
    <w:name w:val="Subtle Reference1"/>
    <w:uiPriority w:val="99"/>
    <w:rsid w:val="00324C40"/>
    <w:rPr>
      <w:smallCaps/>
      <w:color w:val="auto"/>
      <w:u w:val="single"/>
    </w:rPr>
  </w:style>
  <w:style w:type="character" w:customStyle="1" w:styleId="IntenseQuoteChar">
    <w:name w:val="Intense Quote Char"/>
    <w:uiPriority w:val="99"/>
    <w:rsid w:val="00324C40"/>
    <w:rPr>
      <w:b/>
      <w:bCs/>
      <w:i/>
      <w:iCs/>
      <w:color w:val="auto"/>
    </w:rPr>
  </w:style>
  <w:style w:type="character" w:customStyle="1" w:styleId="SubtleEmphasis1">
    <w:name w:val="Subtle Emphasis1"/>
    <w:uiPriority w:val="99"/>
    <w:rsid w:val="00324C40"/>
    <w:rPr>
      <w:i/>
      <w:iCs/>
      <w:color w:val="808080"/>
    </w:rPr>
  </w:style>
  <w:style w:type="character" w:customStyle="1" w:styleId="SubtitleChar">
    <w:name w:val="Subtitle Char"/>
    <w:uiPriority w:val="99"/>
    <w:rsid w:val="00324C40"/>
    <w:rPr>
      <w:rFonts w:ascii="Cambria" w:hAnsi="Cambria" w:cs="Cambria"/>
      <w:i/>
      <w:iCs/>
      <w:color w:val="auto"/>
      <w:spacing w:val="15"/>
      <w:sz w:val="24"/>
      <w:szCs w:val="24"/>
    </w:rPr>
  </w:style>
  <w:style w:type="paragraph" w:customStyle="1" w:styleId="ListParagraph1">
    <w:name w:val="List Paragraph1"/>
    <w:next w:val="Normal"/>
    <w:uiPriority w:val="99"/>
    <w:rsid w:val="00324C40"/>
    <w:pPr>
      <w:ind w:left="720"/>
    </w:pPr>
    <w:rPr>
      <w:rFonts w:ascii="Times New Roman" w:eastAsia="MS Minngs" w:hAnsi="Times New Roman"/>
      <w:lang w:val="en-MY" w:eastAsia="en-MY"/>
    </w:rPr>
  </w:style>
  <w:style w:type="character" w:customStyle="1" w:styleId="EndnoteTextChar">
    <w:name w:val="Endnote Text Char"/>
    <w:uiPriority w:val="99"/>
    <w:rsid w:val="00324C40"/>
    <w:rPr>
      <w:sz w:val="20"/>
      <w:szCs w:val="20"/>
    </w:rPr>
  </w:style>
  <w:style w:type="character" w:customStyle="1" w:styleId="IntenseReference1">
    <w:name w:val="Intense Reference1"/>
    <w:uiPriority w:val="99"/>
    <w:rsid w:val="00324C40"/>
    <w:rPr>
      <w:b/>
      <w:bCs/>
      <w:smallCaps/>
      <w:color w:val="auto"/>
      <w:spacing w:val="5"/>
      <w:u w:val="single"/>
    </w:rPr>
  </w:style>
  <w:style w:type="character" w:customStyle="1" w:styleId="EndnoteTextChar1">
    <w:name w:val="Endnote Text Char1"/>
    <w:uiPriority w:val="99"/>
    <w:rsid w:val="00324C40"/>
    <w:rPr>
      <w:rFonts w:ascii="Times New Roman" w:hAnsi="Times New Roman" w:cs="Times New Roman"/>
      <w:lang w:val="en-MY" w:eastAsia="en-MY"/>
    </w:rPr>
  </w:style>
  <w:style w:type="character" w:customStyle="1" w:styleId="FootnoteTextChar">
    <w:name w:val="Footnote Text Char"/>
    <w:uiPriority w:val="99"/>
    <w:rsid w:val="00324C40"/>
    <w:rPr>
      <w:sz w:val="20"/>
      <w:szCs w:val="20"/>
    </w:rPr>
  </w:style>
  <w:style w:type="character" w:customStyle="1" w:styleId="PlainTextChar2">
    <w:name w:val="Plain Text Char2"/>
    <w:uiPriority w:val="99"/>
    <w:rsid w:val="00324C40"/>
    <w:rPr>
      <w:rFonts w:ascii="Courier New" w:hAnsi="Courier New" w:cs="Courier New"/>
      <w:sz w:val="20"/>
      <w:szCs w:val="20"/>
    </w:rPr>
  </w:style>
  <w:style w:type="character" w:customStyle="1" w:styleId="FootnoteTextChar1">
    <w:name w:val="Footnote Text Char1"/>
    <w:uiPriority w:val="99"/>
    <w:rsid w:val="00324C40"/>
    <w:rPr>
      <w:rFonts w:ascii="Times New Roman" w:hAnsi="Times New Roman" w:cs="Times New Roman"/>
      <w:lang w:val="en-MY" w:eastAsia="en-MY"/>
    </w:rPr>
  </w:style>
  <w:style w:type="character" w:customStyle="1" w:styleId="PlainTextChar3">
    <w:name w:val="Plain Text Char3"/>
    <w:uiPriority w:val="99"/>
    <w:rsid w:val="00324C40"/>
    <w:rPr>
      <w:rFonts w:ascii="Courier New" w:hAnsi="Courier New" w:cs="Courier New"/>
      <w:sz w:val="21"/>
      <w:szCs w:val="21"/>
      <w:lang w:val="en-MY" w:eastAsia="en-MY"/>
    </w:rPr>
  </w:style>
  <w:style w:type="character" w:customStyle="1" w:styleId="IntenseEmphasis1">
    <w:name w:val="Intense Emphasis1"/>
    <w:uiPriority w:val="99"/>
    <w:rsid w:val="00324C40"/>
    <w:rPr>
      <w:b/>
      <w:bCs/>
      <w:i/>
      <w:iCs/>
      <w:color w:val="auto"/>
    </w:rPr>
  </w:style>
  <w:style w:type="paragraph" w:customStyle="1" w:styleId="NoSpacing1">
    <w:name w:val="No Spacing1"/>
    <w:next w:val="Normal"/>
    <w:uiPriority w:val="99"/>
    <w:rsid w:val="00324C40"/>
    <w:rPr>
      <w:rFonts w:ascii="Times New Roman" w:eastAsia="MS Minngs" w:hAnsi="Times New Roman"/>
      <w:lang w:val="en-MY" w:eastAsia="en-MY"/>
    </w:rPr>
  </w:style>
  <w:style w:type="character" w:customStyle="1" w:styleId="SubtitleChar1">
    <w:name w:val="Subtitle Char1"/>
    <w:uiPriority w:val="99"/>
    <w:rsid w:val="00324C40"/>
    <w:rPr>
      <w:rFonts w:ascii="Cambria" w:hAnsi="Cambria" w:cs="Cambria"/>
      <w:i/>
      <w:iCs/>
      <w:color w:val="auto"/>
      <w:spacing w:val="15"/>
      <w:sz w:val="24"/>
      <w:szCs w:val="24"/>
      <w:lang w:val="en-MY" w:eastAsia="en-MY"/>
    </w:rPr>
  </w:style>
  <w:style w:type="character" w:customStyle="1" w:styleId="TitleChar">
    <w:name w:val="Title Char"/>
    <w:uiPriority w:val="99"/>
    <w:rsid w:val="00324C40"/>
    <w:rPr>
      <w:rFonts w:ascii="Cambria" w:hAnsi="Cambria" w:cs="Cambria"/>
      <w:color w:val="auto"/>
      <w:spacing w:val="5"/>
      <w:sz w:val="52"/>
      <w:szCs w:val="52"/>
    </w:rPr>
  </w:style>
  <w:style w:type="character" w:customStyle="1" w:styleId="TitleChar1">
    <w:name w:val="Title Char1"/>
    <w:uiPriority w:val="99"/>
    <w:rsid w:val="00324C40"/>
    <w:rPr>
      <w:rFonts w:ascii="Cambria" w:hAnsi="Cambria" w:cs="Cambria"/>
      <w:color w:val="auto"/>
      <w:spacing w:val="5"/>
      <w:sz w:val="52"/>
      <w:szCs w:val="52"/>
      <w:lang w:val="en-MY" w:eastAsia="en-MY"/>
    </w:rPr>
  </w:style>
  <w:style w:type="character" w:customStyle="1" w:styleId="Heading1Char1">
    <w:name w:val="Heading 1 Char1"/>
    <w:aliases w:val="O Char1"/>
    <w:uiPriority w:val="99"/>
    <w:rsid w:val="00324C40"/>
    <w:rPr>
      <w:rFonts w:ascii="Cambria" w:hAnsi="Cambria" w:cs="Cambria"/>
      <w:b/>
      <w:bCs/>
      <w:color w:val="auto"/>
      <w:sz w:val="28"/>
      <w:szCs w:val="28"/>
    </w:rPr>
  </w:style>
  <w:style w:type="character" w:customStyle="1" w:styleId="tgc">
    <w:name w:val="_tgc"/>
    <w:uiPriority w:val="99"/>
    <w:rsid w:val="00324C40"/>
    <w:rPr>
      <w:rFonts w:ascii="Times New Roman" w:hAnsi="Times New Roman" w:cs="Times New Roman"/>
    </w:rPr>
  </w:style>
  <w:style w:type="paragraph" w:customStyle="1" w:styleId="p1">
    <w:name w:val="p1"/>
    <w:basedOn w:val="Normal"/>
    <w:rsid w:val="00324C40"/>
    <w:rPr>
      <w:rFonts w:ascii="Helvetica" w:hAnsi="Helvetica" w:cs="Helvetica"/>
      <w:sz w:val="18"/>
      <w:szCs w:val="18"/>
      <w:lang w:val="en-GB" w:eastAsia="en-GB"/>
    </w:rPr>
  </w:style>
  <w:style w:type="character" w:customStyle="1" w:styleId="s1">
    <w:name w:val="s1"/>
    <w:rsid w:val="00324C40"/>
    <w:rPr>
      <w:rFonts w:ascii="Helvetica" w:hAnsi="Helvetica" w:cs="Helvetica"/>
      <w:sz w:val="24"/>
      <w:szCs w:val="24"/>
    </w:rPr>
  </w:style>
  <w:style w:type="character" w:customStyle="1" w:styleId="apple-converted-space">
    <w:name w:val="apple-converted-space"/>
    <w:rsid w:val="00324C40"/>
    <w:rPr>
      <w:rFonts w:ascii="Times New Roman" w:hAnsi="Times New Roman" w:cs="Times New Roman"/>
    </w:rPr>
  </w:style>
  <w:style w:type="paragraph" w:customStyle="1" w:styleId="p2">
    <w:name w:val="p2"/>
    <w:basedOn w:val="Normal"/>
    <w:uiPriority w:val="99"/>
    <w:rsid w:val="00324C40"/>
    <w:rPr>
      <w:rFonts w:ascii="Helvetica" w:hAnsi="Helvetica" w:cs="Helvetica"/>
      <w:sz w:val="18"/>
      <w:szCs w:val="18"/>
      <w:lang w:val="en-GB" w:eastAsia="en-GB"/>
    </w:rPr>
  </w:style>
  <w:style w:type="character" w:customStyle="1" w:styleId="quoteauthor">
    <w:name w:val="quoteauthor"/>
    <w:uiPriority w:val="99"/>
    <w:rsid w:val="00324C40"/>
    <w:rPr>
      <w:rFonts w:ascii="Times New Roman" w:hAnsi="Times New Roman" w:cs="Times New Roman"/>
    </w:rPr>
  </w:style>
  <w:style w:type="paragraph" w:customStyle="1" w:styleId="WARREN">
    <w:name w:val="WARREN"/>
    <w:basedOn w:val="Normal"/>
    <w:uiPriority w:val="99"/>
    <w:rsid w:val="00324C40"/>
    <w:pPr>
      <w:tabs>
        <w:tab w:val="left" w:pos="432"/>
        <w:tab w:val="left" w:pos="864"/>
        <w:tab w:val="left" w:pos="1296"/>
        <w:tab w:val="left" w:pos="1728"/>
      </w:tabs>
      <w:overflowPunct w:val="0"/>
      <w:autoSpaceDE w:val="0"/>
      <w:autoSpaceDN w:val="0"/>
      <w:adjustRightInd w:val="0"/>
      <w:textAlignment w:val="baseline"/>
    </w:pPr>
    <w:rPr>
      <w:rFonts w:ascii="MS Minngs" w:hAnsi="Calibri" w:cs="MS Minngs"/>
      <w:sz w:val="24"/>
      <w:szCs w:val="24"/>
    </w:rPr>
  </w:style>
  <w:style w:type="character" w:customStyle="1" w:styleId="ng-scope">
    <w:name w:val="ng-scope"/>
    <w:uiPriority w:val="99"/>
    <w:rsid w:val="00324C40"/>
    <w:rPr>
      <w:rFonts w:ascii="Times New Roman" w:hAnsi="Times New Roman" w:cs="Times New Roman"/>
    </w:rPr>
  </w:style>
  <w:style w:type="paragraph" w:customStyle="1" w:styleId="intro">
    <w:name w:val="intro"/>
    <w:basedOn w:val="Normal"/>
    <w:uiPriority w:val="99"/>
    <w:rsid w:val="00324C40"/>
    <w:pPr>
      <w:spacing w:before="100" w:beforeAutospacing="1" w:after="100" w:afterAutospacing="1"/>
    </w:pPr>
    <w:rPr>
      <w:rFonts w:eastAsia="SimSun"/>
      <w:sz w:val="24"/>
      <w:szCs w:val="24"/>
      <w:lang w:val="en-MY" w:eastAsia="zh-CN"/>
    </w:rPr>
  </w:style>
  <w:style w:type="character" w:customStyle="1" w:styleId="LessonPara7AChar">
    <w:name w:val="LessonPara7A Char"/>
    <w:uiPriority w:val="99"/>
    <w:rsid w:val="00324C40"/>
    <w:rPr>
      <w:rFonts w:ascii="Comic Sans MS" w:eastAsia="SimSun" w:hAnsi="Comic Sans MS" w:cs="Comic Sans MS"/>
      <w:color w:val="008000"/>
      <w:sz w:val="24"/>
      <w:szCs w:val="24"/>
      <w:lang w:val="en-US" w:eastAsia="zh-CN"/>
    </w:rPr>
  </w:style>
  <w:style w:type="paragraph" w:customStyle="1" w:styleId="Paragraph10">
    <w:name w:val="Paragraph 10"/>
    <w:uiPriority w:val="99"/>
    <w:rsid w:val="00324C40"/>
    <w:pPr>
      <w:keepLines/>
      <w:spacing w:line="264" w:lineRule="exact"/>
      <w:ind w:left="144"/>
    </w:pPr>
    <w:rPr>
      <w:rFonts w:ascii="Times" w:eastAsia="MS Minngs" w:hAnsi="Times" w:cs="Times"/>
      <w:i/>
      <w:iCs/>
      <w:sz w:val="22"/>
      <w:szCs w:val="22"/>
    </w:rPr>
  </w:style>
  <w:style w:type="paragraph" w:customStyle="1" w:styleId="Paragraph30">
    <w:name w:val="Paragraph 30"/>
    <w:uiPriority w:val="99"/>
    <w:rsid w:val="00324C40"/>
    <w:pPr>
      <w:keepLines/>
      <w:ind w:left="288"/>
    </w:pPr>
    <w:rPr>
      <w:rFonts w:ascii="Times" w:eastAsia="MS Minngs" w:hAnsi="Times" w:cs="Times"/>
    </w:rPr>
  </w:style>
  <w:style w:type="paragraph" w:customStyle="1" w:styleId="SMALLPRINT">
    <w:name w:val="SMALL PRINT"/>
    <w:uiPriority w:val="99"/>
    <w:rsid w:val="00324C40"/>
    <w:pPr>
      <w:keepLines/>
      <w:overflowPunct w:val="0"/>
      <w:autoSpaceDE w:val="0"/>
      <w:autoSpaceDN w:val="0"/>
      <w:adjustRightInd w:val="0"/>
      <w:ind w:left="288" w:firstLine="144"/>
      <w:jc w:val="both"/>
      <w:textAlignment w:val="baseline"/>
    </w:pPr>
    <w:rPr>
      <w:rFonts w:ascii="Helvetica" w:eastAsia="MS Minngs" w:hAnsi="Helvetica" w:cs="Helvetica"/>
      <w:sz w:val="18"/>
      <w:szCs w:val="18"/>
    </w:rPr>
  </w:style>
  <w:style w:type="character" w:customStyle="1" w:styleId="italicword">
    <w:name w:val="italic word"/>
    <w:uiPriority w:val="99"/>
    <w:rsid w:val="00324C40"/>
    <w:rPr>
      <w:rFonts w:ascii="Times" w:hAnsi="Times" w:cs="Times"/>
      <w:i/>
      <w:iCs/>
    </w:rPr>
  </w:style>
  <w:style w:type="character" w:customStyle="1" w:styleId="LessonPara5Char">
    <w:name w:val="LessonPara5 Char"/>
    <w:uiPriority w:val="99"/>
    <w:rsid w:val="00324C40"/>
    <w:rPr>
      <w:rFonts w:ascii="Times New Roman" w:hAnsi="Times New Roman" w:cs="Times New Roman"/>
      <w:b/>
      <w:bCs/>
      <w:i/>
      <w:iCs/>
      <w:sz w:val="24"/>
      <w:szCs w:val="24"/>
      <w:lang w:val="en-US"/>
    </w:rPr>
  </w:style>
  <w:style w:type="paragraph" w:customStyle="1" w:styleId="SUBHEADING">
    <w:name w:val="SUB HEADING"/>
    <w:uiPriority w:val="99"/>
    <w:rsid w:val="00324C40"/>
    <w:pPr>
      <w:keepLines/>
      <w:overflowPunct w:val="0"/>
      <w:autoSpaceDE w:val="0"/>
      <w:autoSpaceDN w:val="0"/>
      <w:adjustRightInd w:val="0"/>
      <w:ind w:left="432" w:right="432"/>
      <w:jc w:val="center"/>
      <w:textAlignment w:val="baseline"/>
    </w:pPr>
    <w:rPr>
      <w:rFonts w:ascii="Times" w:eastAsia="MS Minngs" w:hAnsi="Times" w:cs="Times"/>
      <w:b/>
      <w:bCs/>
      <w:i/>
      <w:iCs/>
      <w:caps/>
      <w:sz w:val="24"/>
      <w:szCs w:val="24"/>
    </w:rPr>
  </w:style>
  <w:style w:type="paragraph" w:customStyle="1" w:styleId="dutch11">
    <w:name w:val="dutch 11"/>
    <w:uiPriority w:val="99"/>
    <w:rsid w:val="00324C40"/>
    <w:pPr>
      <w:keepLines/>
      <w:overflowPunct w:val="0"/>
      <w:autoSpaceDE w:val="0"/>
      <w:autoSpaceDN w:val="0"/>
      <w:adjustRightInd w:val="0"/>
      <w:ind w:left="144" w:firstLine="144"/>
      <w:jc w:val="both"/>
      <w:textAlignment w:val="baseline"/>
    </w:pPr>
    <w:rPr>
      <w:rFonts w:ascii="Times" w:eastAsia="MS Minngs" w:hAnsi="Times" w:cs="Times"/>
      <w:sz w:val="22"/>
      <w:szCs w:val="22"/>
    </w:rPr>
  </w:style>
  <w:style w:type="paragraph" w:customStyle="1" w:styleId="Paragraph26">
    <w:name w:val="Paragraph 26"/>
    <w:uiPriority w:val="99"/>
    <w:rsid w:val="00324C40"/>
    <w:pPr>
      <w:keepLines/>
      <w:overflowPunct w:val="0"/>
      <w:autoSpaceDE w:val="0"/>
      <w:autoSpaceDN w:val="0"/>
      <w:adjustRightInd w:val="0"/>
      <w:ind w:left="144"/>
      <w:textAlignment w:val="baseline"/>
    </w:pPr>
    <w:rPr>
      <w:rFonts w:ascii="Times" w:eastAsia="MS Minngs" w:hAnsi="Times" w:cs="Times"/>
      <w:sz w:val="22"/>
      <w:szCs w:val="22"/>
    </w:rPr>
  </w:style>
  <w:style w:type="paragraph" w:customStyle="1" w:styleId="EMPHASISPARAGRAPH">
    <w:name w:val="EMPHASIS PARAGRAPH"/>
    <w:uiPriority w:val="99"/>
    <w:rsid w:val="00324C40"/>
    <w:pPr>
      <w:keepLines/>
      <w:overflowPunct w:val="0"/>
      <w:autoSpaceDE w:val="0"/>
      <w:autoSpaceDN w:val="0"/>
      <w:adjustRightInd w:val="0"/>
      <w:textAlignment w:val="baseline"/>
    </w:pPr>
    <w:rPr>
      <w:rFonts w:ascii="Helvetica" w:eastAsia="MS Minngs" w:hAnsi="Helvetica" w:cs="Helvetica"/>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197706">
      <w:bodyDiv w:val="1"/>
      <w:marLeft w:val="0"/>
      <w:marRight w:val="0"/>
      <w:marTop w:val="0"/>
      <w:marBottom w:val="0"/>
      <w:divBdr>
        <w:top w:val="none" w:sz="0" w:space="0" w:color="auto"/>
        <w:left w:val="none" w:sz="0" w:space="0" w:color="auto"/>
        <w:bottom w:val="none" w:sz="0" w:space="0" w:color="auto"/>
        <w:right w:val="none" w:sz="0" w:space="0" w:color="auto"/>
      </w:divBdr>
    </w:div>
    <w:div w:id="750740549">
      <w:bodyDiv w:val="1"/>
      <w:marLeft w:val="0"/>
      <w:marRight w:val="0"/>
      <w:marTop w:val="0"/>
      <w:marBottom w:val="0"/>
      <w:divBdr>
        <w:top w:val="none" w:sz="0" w:space="0" w:color="auto"/>
        <w:left w:val="none" w:sz="0" w:space="0" w:color="auto"/>
        <w:bottom w:val="none" w:sz="0" w:space="0" w:color="auto"/>
        <w:right w:val="none" w:sz="0" w:space="0" w:color="auto"/>
      </w:divBdr>
    </w:div>
    <w:div w:id="101052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20Yee\AppData\Roaming\Microsoft\Templates\LessPreIP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C:\Users\Joshua Yee\AppData\Roaming\Microsoft\Templates\LessPreIPAD.dot</Template>
  <TotalTime>294</TotalTime>
  <Pages>11</Pages>
  <Words>3247</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KINGDOM KEYS (USE ALT+T)</vt:lpstr>
    </vt:vector>
  </TitlesOfParts>
  <Company>The JF Residence</Company>
  <LinksUpToDate>false</LinksUpToDate>
  <CharactersWithSpaces>21718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KINGDOM KEYS (USE ALT+T)</dc:title>
  <dc:subject/>
  <dc:creator>Joshua</dc:creator>
  <cp:keywords/>
  <dc:description/>
  <cp:lastModifiedBy>joy yee</cp:lastModifiedBy>
  <cp:revision>1561</cp:revision>
  <cp:lastPrinted>2019-02-20T05:39:00Z</cp:lastPrinted>
  <dcterms:created xsi:type="dcterms:W3CDTF">2019-02-23T08:54:00Z</dcterms:created>
  <dcterms:modified xsi:type="dcterms:W3CDTF">2025-04-02T05:51:00Z</dcterms:modified>
</cp:coreProperties>
</file>