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B4FC" w14:textId="13139603" w:rsidR="00711828" w:rsidRPr="00E759B7" w:rsidRDefault="002624D0" w:rsidP="00E759B7">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000000" w:themeFill="text1"/>
        <w:contextualSpacing/>
        <w:outlineLvl w:val="0"/>
        <w:rPr>
          <w:rFonts w:asciiTheme="minorHAnsi" w:hAnsiTheme="minorHAnsi" w:cstheme="minorHAnsi"/>
          <w:b/>
          <w:bCs/>
          <w:color w:val="FFFFFF" w:themeColor="background1"/>
          <w:kern w:val="28"/>
          <w:sz w:val="48"/>
          <w:szCs w:val="48"/>
        </w:rPr>
      </w:pPr>
      <w:r w:rsidRPr="00E759B7">
        <w:rPr>
          <w:rFonts w:asciiTheme="minorHAnsi" w:hAnsiTheme="minorHAnsi" w:cstheme="minorHAnsi"/>
          <w:b/>
          <w:bCs/>
          <w:noProof/>
          <w:color w:val="000000" w:themeColor="text1"/>
          <w:kern w:val="28"/>
          <w:sz w:val="20"/>
          <w:szCs w:val="20"/>
          <w:shd w:val="clear" w:color="auto" w:fill="02C8C8"/>
        </w:rPr>
        <w:drawing>
          <wp:inline distT="0" distB="0" distL="0" distR="0" wp14:anchorId="50566C12" wp14:editId="094AFD18">
            <wp:extent cx="5959230" cy="1458770"/>
            <wp:effectExtent l="0" t="0" r="0" b="1905"/>
            <wp:docPr id="980116475" name="Picture 98011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16475" name="Picture 9801164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59230" cy="1458770"/>
                    </a:xfrm>
                    <a:prstGeom prst="rect">
                      <a:avLst/>
                    </a:prstGeom>
                  </pic:spPr>
                </pic:pic>
              </a:graphicData>
            </a:graphic>
          </wp:inline>
        </w:drawing>
      </w:r>
    </w:p>
    <w:p w14:paraId="181C6808" w14:textId="6BB16A6D" w:rsidR="00FF585F" w:rsidRPr="00E759B7" w:rsidRDefault="00FF585F" w:rsidP="00881007">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contextualSpacing/>
        <w:jc w:val="center"/>
        <w:outlineLvl w:val="0"/>
        <w:rPr>
          <w:rFonts w:asciiTheme="minorHAnsi" w:hAnsiTheme="minorHAnsi" w:cstheme="minorHAnsi"/>
          <w:b/>
          <w:bCs/>
          <w:color w:val="FFFFFF" w:themeColor="background1"/>
          <w:kern w:val="28"/>
          <w:sz w:val="28"/>
          <w:szCs w:val="28"/>
        </w:rPr>
      </w:pPr>
      <w:r w:rsidRPr="00E759B7">
        <w:rPr>
          <w:rFonts w:asciiTheme="minorHAnsi" w:hAnsiTheme="minorHAnsi" w:cstheme="minorHAnsi"/>
          <w:b/>
          <w:bCs/>
          <w:color w:val="FFFFFF" w:themeColor="background1"/>
          <w:kern w:val="28"/>
          <w:sz w:val="48"/>
          <w:szCs w:val="48"/>
        </w:rPr>
        <w:t>LEADER OVERVIEW</w:t>
      </w:r>
    </w:p>
    <w:p w14:paraId="60DFBFDD" w14:textId="6D26416C" w:rsidR="00CF477E" w:rsidRPr="00E759B7" w:rsidRDefault="00B12C7E" w:rsidP="00E759B7">
      <w:pPr>
        <w:pStyle w:val="Body"/>
        <w:contextualSpacing/>
        <w:rPr>
          <w:rFonts w:asciiTheme="minorHAnsi" w:hAnsiTheme="minorHAnsi" w:cstheme="minorHAnsi"/>
          <w:b/>
          <w:bCs/>
        </w:rPr>
      </w:pPr>
      <w:r>
        <w:rPr>
          <w:rFonts w:asciiTheme="minorHAnsi" w:hAnsiTheme="minorHAnsi" w:cstheme="minorHAnsi"/>
          <w:b/>
          <w:bCs/>
          <w:noProof/>
          <w14:textOutline w14:w="0" w14:cap="rnd" w14:cmpd="sng" w14:algn="ctr">
            <w14:noFill/>
            <w14:prstDash w14:val="solid"/>
            <w14:bevel/>
          </w14:textOutline>
        </w:rPr>
        <w:drawing>
          <wp:anchor distT="0" distB="0" distL="114300" distR="114300" simplePos="0" relativeHeight="251724800" behindDoc="0" locked="0" layoutInCell="1" allowOverlap="1" wp14:anchorId="6FA8B1AF" wp14:editId="1B2C78C2">
            <wp:simplePos x="0" y="0"/>
            <wp:positionH relativeFrom="column">
              <wp:posOffset>12700</wp:posOffset>
            </wp:positionH>
            <wp:positionV relativeFrom="paragraph">
              <wp:posOffset>167005</wp:posOffset>
            </wp:positionV>
            <wp:extent cx="2286000" cy="2286000"/>
            <wp:effectExtent l="12700" t="12700" r="12700" b="12700"/>
            <wp:wrapSquare wrapText="bothSides"/>
            <wp:docPr id="193825399" name="Picture 1" descr="A poster with blue and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5399" name="Picture 1" descr="A poster with blue and purpl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2EE6D4A2" w14:textId="77777777" w:rsidR="00B1348E" w:rsidRPr="00E759B7" w:rsidRDefault="00EE11A1" w:rsidP="00E759B7">
      <w:pPr>
        <w:pStyle w:val="Body"/>
        <w:contextualSpacing/>
        <w:rPr>
          <w:rFonts w:asciiTheme="minorHAnsi" w:hAnsiTheme="minorHAnsi" w:cstheme="minorHAnsi"/>
          <w:i/>
          <w:iCs/>
        </w:rPr>
      </w:pPr>
      <w:r w:rsidRPr="00E759B7">
        <w:rPr>
          <w:rFonts w:asciiTheme="minorHAnsi" w:hAnsiTheme="minorHAnsi" w:cstheme="minorHAnsi"/>
          <w:b/>
          <w:bCs/>
          <w:i/>
          <w:iCs/>
        </w:rPr>
        <w:t>Foundations for Faith</w:t>
      </w:r>
      <w:r w:rsidRPr="00E759B7">
        <w:rPr>
          <w:rFonts w:asciiTheme="minorHAnsi" w:hAnsiTheme="minorHAnsi" w:cstheme="minorHAnsi"/>
          <w:i/>
          <w:iCs/>
        </w:rPr>
        <w:t xml:space="preserve"> is designed to teach kids what we believe and why. These sessions cover core teachings—</w:t>
      </w:r>
    </w:p>
    <w:p w14:paraId="5074F262" w14:textId="02F738D9" w:rsidR="00EE11A1" w:rsidRDefault="00EE11A1" w:rsidP="00AD4E1D">
      <w:pPr>
        <w:pStyle w:val="Body"/>
        <w:contextualSpacing/>
        <w:rPr>
          <w:rFonts w:asciiTheme="minorHAnsi" w:hAnsiTheme="minorHAnsi" w:cstheme="minorHAnsi"/>
          <w:i/>
          <w:iCs/>
        </w:rPr>
      </w:pPr>
      <w:r w:rsidRPr="00E759B7">
        <w:rPr>
          <w:rFonts w:asciiTheme="minorHAnsi" w:hAnsiTheme="minorHAnsi" w:cstheme="minorHAnsi"/>
          <w:i/>
          <w:iCs/>
        </w:rPr>
        <w:t>or doctrines—that come from the Bible.</w:t>
      </w:r>
      <w:r w:rsidR="00B1348E" w:rsidRPr="00E759B7">
        <w:rPr>
          <w:rFonts w:asciiTheme="minorHAnsi" w:hAnsiTheme="minorHAnsi" w:cstheme="minorHAnsi"/>
          <w:i/>
          <w:iCs/>
        </w:rPr>
        <w:t xml:space="preserve"> </w:t>
      </w:r>
      <w:r w:rsidR="007A5820" w:rsidRPr="00E759B7">
        <w:rPr>
          <w:rFonts w:asciiTheme="minorHAnsi" w:hAnsiTheme="minorHAnsi" w:cstheme="minorHAnsi"/>
          <w:i/>
          <w:iCs/>
        </w:rPr>
        <w:t>T</w:t>
      </w:r>
      <w:r w:rsidRPr="00E759B7">
        <w:rPr>
          <w:rFonts w:asciiTheme="minorHAnsi" w:hAnsiTheme="minorHAnsi" w:cstheme="minorHAnsi"/>
          <w:i/>
          <w:iCs/>
        </w:rPr>
        <w:t>oday’s session focuses on:</w:t>
      </w:r>
    </w:p>
    <w:p w14:paraId="72740CAA" w14:textId="77777777" w:rsidR="00AD4E1D" w:rsidRPr="00E759B7" w:rsidRDefault="00AD4E1D" w:rsidP="00AD4E1D">
      <w:pPr>
        <w:pStyle w:val="Body"/>
        <w:contextualSpacing/>
        <w:rPr>
          <w:rFonts w:asciiTheme="minorHAnsi" w:hAnsiTheme="minorHAnsi" w:cstheme="minorHAnsi"/>
          <w:i/>
          <w:iCs/>
        </w:rPr>
      </w:pPr>
    </w:p>
    <w:p w14:paraId="782FC126" w14:textId="0ED52B0E" w:rsidR="007A5820" w:rsidRPr="00DC217B" w:rsidRDefault="00EE11A1" w:rsidP="00DC217B">
      <w:pPr>
        <w:shd w:val="clear" w:color="auto" w:fill="DCDCDC" w:themeFill="background2" w:themeFillTint="33"/>
        <w:contextualSpacing/>
        <w:rPr>
          <w:rFonts w:asciiTheme="minorHAnsi" w:eastAsia="Cambria" w:hAnsiTheme="minorHAnsi" w:cstheme="minorHAnsi"/>
          <w:color w:val="000000" w:themeColor="text1"/>
        </w:rPr>
      </w:pPr>
      <w:r w:rsidRPr="00EC2245">
        <w:rPr>
          <w:rFonts w:asciiTheme="minorHAnsi" w:eastAsia="Cambria" w:hAnsiTheme="minorHAnsi" w:cstheme="minorHAnsi"/>
          <w:b/>
          <w:bCs/>
          <w:color w:val="000000" w:themeColor="text1"/>
        </w:rPr>
        <w:t xml:space="preserve">Foundation </w:t>
      </w:r>
      <w:r w:rsidR="00E31DA7" w:rsidRPr="00EC2245">
        <w:rPr>
          <w:rFonts w:ascii="Calibri" w:eastAsia="Cambria" w:hAnsi="Calibri" w:cs="Calibri"/>
          <w:b/>
          <w:bCs/>
          <w:color w:val="000000" w:themeColor="text1"/>
        </w:rPr>
        <w:t>3:</w:t>
      </w:r>
      <w:r w:rsidR="00E31DA7" w:rsidRPr="00EC2245">
        <w:rPr>
          <w:rFonts w:ascii="Calibri" w:eastAsia="Cambria" w:hAnsi="Calibri" w:cs="Calibri"/>
          <w:color w:val="000000" w:themeColor="text1"/>
        </w:rPr>
        <w:t xml:space="preserve"> Jesus is God the Son. The Bible tells us that He was born to Mary, a virgin, and His Father is God. Jesus never sinned, and He did many miracles. He died on the Cross for our sins and came back to life. Now </w:t>
      </w:r>
      <w:proofErr w:type="gramStart"/>
      <w:r w:rsidR="00E31DA7" w:rsidRPr="00EC2245">
        <w:rPr>
          <w:rFonts w:ascii="Calibri" w:eastAsia="Cambria" w:hAnsi="Calibri" w:cs="Calibri"/>
          <w:color w:val="000000" w:themeColor="text1"/>
        </w:rPr>
        <w:t>He</w:t>
      </w:r>
      <w:proofErr w:type="gramEnd"/>
      <w:r w:rsidR="00E31DA7" w:rsidRPr="00EC2245">
        <w:rPr>
          <w:rFonts w:ascii="Calibri" w:eastAsia="Cambria" w:hAnsi="Calibri" w:cs="Calibri"/>
          <w:color w:val="000000" w:themeColor="text1"/>
        </w:rPr>
        <w:t xml:space="preserve"> is in heaven with God the Father.</w:t>
      </w:r>
      <w:r w:rsidR="00502A67">
        <w:rPr>
          <w:rStyle w:val="FootnoteReference"/>
          <w:rFonts w:asciiTheme="minorHAnsi" w:eastAsia="Cambria" w:hAnsiTheme="minorHAnsi" w:cstheme="minorHAnsi"/>
          <w:color w:val="000000" w:themeColor="text1"/>
        </w:rPr>
        <w:footnoteReference w:id="2"/>
      </w:r>
    </w:p>
    <w:p w14:paraId="088A946E" w14:textId="77777777" w:rsidR="00893851" w:rsidRPr="00E759B7" w:rsidRDefault="00893851" w:rsidP="00E759B7">
      <w:pPr>
        <w:pStyle w:val="BodyA"/>
        <w:contextualSpacing/>
        <w:rPr>
          <w:rFonts w:asciiTheme="minorHAnsi" w:hAnsiTheme="minorHAnsi" w:cstheme="minorHAnsi"/>
          <w:color w:val="auto"/>
        </w:rPr>
      </w:pPr>
    </w:p>
    <w:p w14:paraId="1354ADEA" w14:textId="77777777" w:rsidR="001817ED" w:rsidRDefault="00EE11A1" w:rsidP="00B84324">
      <w:pPr>
        <w:pStyle w:val="BodyA"/>
        <w:contextualSpacing/>
        <w:rPr>
          <w:rFonts w:ascii="Calibri" w:hAnsi="Calibri" w:cs="Calibri"/>
          <w:i/>
          <w:iCs/>
          <w:color w:val="auto"/>
        </w:rPr>
      </w:pPr>
      <w:r w:rsidRPr="00E759B7">
        <w:rPr>
          <w:rFonts w:asciiTheme="minorHAnsi" w:hAnsiTheme="minorHAnsi" w:cstheme="minorHAnsi"/>
          <w:i/>
          <w:iCs/>
          <w:color w:val="auto"/>
        </w:rPr>
        <w:t xml:space="preserve">In this session, </w:t>
      </w:r>
      <w:r w:rsidR="00B84324" w:rsidRPr="00983E85">
        <w:rPr>
          <w:rFonts w:ascii="Calibri" w:hAnsi="Calibri" w:cs="Calibri"/>
          <w:i/>
          <w:iCs/>
          <w:color w:val="auto"/>
        </w:rPr>
        <w:t xml:space="preserve">kids will discover that Jesus is not like </w:t>
      </w:r>
    </w:p>
    <w:p w14:paraId="379EDA10" w14:textId="4EE2BEB5" w:rsidR="00893851" w:rsidRPr="00AD4E1D" w:rsidRDefault="00B84324" w:rsidP="00E759B7">
      <w:pPr>
        <w:pStyle w:val="BodyA"/>
        <w:contextualSpacing/>
        <w:rPr>
          <w:rFonts w:ascii="Calibri" w:hAnsi="Calibri" w:cs="Calibri"/>
          <w:i/>
          <w:iCs/>
          <w:color w:val="auto"/>
        </w:rPr>
      </w:pPr>
      <w:r w:rsidRPr="00983E85">
        <w:rPr>
          <w:rFonts w:ascii="Calibri" w:hAnsi="Calibri" w:cs="Calibri"/>
          <w:i/>
          <w:iCs/>
          <w:color w:val="auto"/>
        </w:rPr>
        <w:t xml:space="preserve">anyone else who has ever lived. As Thomas declared after Jesus came back to life, Jesus is God. He has always existed. His earthly birth, life, death, and resurrection were all for a special purpose—to bring us back into right relationship with God the Father. One day Jesus will return so we can live with Him forever.  </w:t>
      </w:r>
    </w:p>
    <w:tbl>
      <w:tblPr>
        <w:tblStyle w:val="TableGrid"/>
        <w:tblW w:w="0" w:type="auto"/>
        <w:tblLook w:val="04A0" w:firstRow="1" w:lastRow="0" w:firstColumn="1" w:lastColumn="0" w:noHBand="0" w:noVBand="1"/>
      </w:tblPr>
      <w:tblGrid>
        <w:gridCol w:w="4675"/>
        <w:gridCol w:w="4675"/>
      </w:tblGrid>
      <w:tr w:rsidR="00EE11A1" w:rsidRPr="00E759B7" w14:paraId="423DBB03" w14:textId="77777777" w:rsidTr="00881007">
        <w:tc>
          <w:tcPr>
            <w:tcW w:w="4675" w:type="dxa"/>
            <w:tcBorders>
              <w:top w:val="single" w:sz="4" w:space="0" w:color="auto"/>
              <w:left w:val="single" w:sz="4" w:space="0" w:color="auto"/>
              <w:right w:val="single" w:sz="4" w:space="0" w:color="auto"/>
            </w:tcBorders>
            <w:shd w:val="clear" w:color="auto" w:fill="D19AC2"/>
          </w:tcPr>
          <w:p w14:paraId="7F947F95"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Bible Lesson</w:t>
            </w:r>
          </w:p>
        </w:tc>
        <w:tc>
          <w:tcPr>
            <w:tcW w:w="4675" w:type="dxa"/>
            <w:tcBorders>
              <w:top w:val="single" w:sz="4" w:space="0" w:color="auto"/>
              <w:left w:val="single" w:sz="4" w:space="0" w:color="auto"/>
              <w:right w:val="single" w:sz="4" w:space="0" w:color="auto"/>
            </w:tcBorders>
            <w:shd w:val="clear" w:color="auto" w:fill="D19AC2"/>
          </w:tcPr>
          <w:p w14:paraId="7EEF6D36"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Faith Fact</w:t>
            </w:r>
          </w:p>
        </w:tc>
      </w:tr>
      <w:tr w:rsidR="00EE11A1" w:rsidRPr="00E759B7" w14:paraId="42D4E29B" w14:textId="77777777" w:rsidTr="00881007">
        <w:tc>
          <w:tcPr>
            <w:tcW w:w="4675" w:type="dxa"/>
            <w:tcBorders>
              <w:left w:val="single" w:sz="4" w:space="0" w:color="auto"/>
              <w:bottom w:val="single" w:sz="4" w:space="0" w:color="auto"/>
            </w:tcBorders>
            <w:vAlign w:val="center"/>
          </w:tcPr>
          <w:p w14:paraId="14C8119E" w14:textId="77777777" w:rsidR="004639EA" w:rsidRPr="00983E85" w:rsidRDefault="004639EA" w:rsidP="004639EA">
            <w:pPr>
              <w:pStyle w:val="BodyAB"/>
              <w:contextualSpacing/>
              <w:jc w:val="center"/>
              <w:rPr>
                <w:rFonts w:ascii="Calibri" w:hAnsi="Calibri" w:cs="Calibri"/>
                <w:color w:val="auto"/>
                <w:lang w:val="en-US"/>
              </w:rPr>
            </w:pPr>
            <w:r w:rsidRPr="00983E85">
              <w:rPr>
                <w:rFonts w:ascii="Calibri" w:hAnsi="Calibri" w:cs="Calibri"/>
                <w:color w:val="auto"/>
                <w:lang w:val="en-US"/>
              </w:rPr>
              <w:t>Thomas Declares Jesus Is God</w:t>
            </w:r>
          </w:p>
          <w:p w14:paraId="553C2872" w14:textId="55904427" w:rsidR="00EE11A1" w:rsidRPr="006D4FB2" w:rsidRDefault="004639EA" w:rsidP="006D4FB2">
            <w:pPr>
              <w:pStyle w:val="BodyAB"/>
              <w:contextualSpacing/>
              <w:jc w:val="center"/>
              <w:rPr>
                <w:rFonts w:ascii="Calibri" w:hAnsi="Calibri" w:cs="Calibri"/>
                <w:color w:val="auto"/>
                <w:lang w:val="en-US"/>
              </w:rPr>
            </w:pPr>
            <w:r w:rsidRPr="00983E85">
              <w:rPr>
                <w:rFonts w:ascii="Calibri" w:hAnsi="Calibri" w:cs="Calibri"/>
                <w:color w:val="auto"/>
                <w:lang w:val="en-US"/>
              </w:rPr>
              <w:t xml:space="preserve">Matthew 1:21–23; John 20:24–29; </w:t>
            </w:r>
            <w:r w:rsidR="00EA1A84">
              <w:rPr>
                <w:rFonts w:ascii="Calibri" w:hAnsi="Calibri" w:cs="Calibri"/>
                <w:color w:val="auto"/>
                <w:lang w:val="en-US"/>
              </w:rPr>
              <w:br/>
            </w:r>
            <w:r w:rsidRPr="00983E85">
              <w:rPr>
                <w:rFonts w:ascii="Calibri" w:hAnsi="Calibri" w:cs="Calibri"/>
                <w:color w:val="auto"/>
                <w:lang w:val="en-US"/>
              </w:rPr>
              <w:t>Acts 1:9–11</w:t>
            </w:r>
          </w:p>
        </w:tc>
        <w:tc>
          <w:tcPr>
            <w:tcW w:w="4675" w:type="dxa"/>
            <w:tcBorders>
              <w:bottom w:val="single" w:sz="4" w:space="0" w:color="auto"/>
              <w:right w:val="single" w:sz="4" w:space="0" w:color="auto"/>
            </w:tcBorders>
          </w:tcPr>
          <w:p w14:paraId="1E615989" w14:textId="7572541B" w:rsidR="006D4FB2" w:rsidRPr="00983E85" w:rsidRDefault="006D4FB2" w:rsidP="006D4FB2">
            <w:pPr>
              <w:pStyle w:val="BodyA"/>
              <w:contextualSpacing/>
              <w:jc w:val="center"/>
              <w:rPr>
                <w:rFonts w:ascii="Calibri" w:hAnsi="Calibri" w:cs="Calibri"/>
                <w:color w:val="auto"/>
              </w:rPr>
            </w:pPr>
            <w:r w:rsidRPr="00983E85">
              <w:rPr>
                <w:rFonts w:ascii="Calibri" w:hAnsi="Calibri" w:cs="Calibri"/>
                <w:color w:val="auto"/>
              </w:rPr>
              <w:t>We believe that . . .</w:t>
            </w:r>
          </w:p>
          <w:p w14:paraId="17B492A5" w14:textId="77777777" w:rsidR="006D4FB2" w:rsidRPr="00983E85" w:rsidRDefault="006D4FB2" w:rsidP="006D4FB2">
            <w:pPr>
              <w:pStyle w:val="BodyA"/>
              <w:contextualSpacing/>
              <w:jc w:val="center"/>
              <w:rPr>
                <w:rFonts w:ascii="Calibri" w:hAnsi="Calibri" w:cs="Calibri"/>
                <w:b/>
                <w:bCs/>
                <w:color w:val="auto"/>
              </w:rPr>
            </w:pPr>
            <w:r w:rsidRPr="00983E85">
              <w:rPr>
                <w:rFonts w:ascii="Calibri" w:hAnsi="Calibri" w:cs="Calibri"/>
                <w:color w:val="auto"/>
              </w:rPr>
              <w:t>Jesus is God.</w:t>
            </w:r>
          </w:p>
          <w:p w14:paraId="176CC52C" w14:textId="1DC4B506"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i/>
                <w:iCs/>
                <w:color w:val="00B050"/>
              </w:rPr>
            </w:pPr>
          </w:p>
        </w:tc>
      </w:tr>
      <w:tr w:rsidR="00EE11A1" w:rsidRPr="00E759B7" w14:paraId="1250AE8F" w14:textId="77777777" w:rsidTr="00881007">
        <w:tc>
          <w:tcPr>
            <w:tcW w:w="9350" w:type="dxa"/>
            <w:gridSpan w:val="2"/>
            <w:tcBorders>
              <w:left w:val="single" w:sz="4" w:space="0" w:color="auto"/>
              <w:right w:val="single" w:sz="4" w:space="0" w:color="auto"/>
            </w:tcBorders>
            <w:shd w:val="clear" w:color="auto" w:fill="D19AC2"/>
          </w:tcPr>
          <w:p w14:paraId="7C0621EE"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i/>
                <w:iCs/>
                <w:color w:val="auto"/>
              </w:rPr>
            </w:pPr>
            <w:r w:rsidRPr="00E759B7">
              <w:rPr>
                <w:rFonts w:asciiTheme="minorHAnsi" w:hAnsiTheme="minorHAnsi" w:cstheme="minorHAnsi"/>
                <w:b/>
                <w:bCs/>
                <w:color w:val="FFFFFF" w:themeColor="background1"/>
              </w:rPr>
              <w:t>Faith Verse</w:t>
            </w:r>
          </w:p>
        </w:tc>
      </w:tr>
      <w:tr w:rsidR="00EE11A1" w:rsidRPr="00E759B7" w14:paraId="7B8E8E76" w14:textId="77777777" w:rsidTr="002413D4">
        <w:tc>
          <w:tcPr>
            <w:tcW w:w="9350" w:type="dxa"/>
            <w:gridSpan w:val="2"/>
            <w:tcBorders>
              <w:left w:val="single" w:sz="4" w:space="0" w:color="auto"/>
              <w:bottom w:val="single" w:sz="4" w:space="0" w:color="auto"/>
              <w:right w:val="single" w:sz="4" w:space="0" w:color="auto"/>
            </w:tcBorders>
            <w:shd w:val="clear" w:color="auto" w:fill="auto"/>
          </w:tcPr>
          <w:p w14:paraId="711B5242" w14:textId="77777777" w:rsidR="00EE11A1" w:rsidRDefault="008704D1" w:rsidP="008704D1">
            <w:pPr>
              <w:contextualSpacing/>
              <w:jc w:val="center"/>
              <w:rPr>
                <w:rStyle w:val="text"/>
                <w:rFonts w:ascii="Calibri" w:hAnsi="Calibri" w:cs="Calibri"/>
                <w:shd w:val="clear" w:color="auto" w:fill="FFFFFF"/>
              </w:rPr>
            </w:pPr>
            <w:r w:rsidRPr="00983E85">
              <w:rPr>
                <w:rStyle w:val="text"/>
                <w:rFonts w:ascii="Calibri" w:hAnsi="Calibri" w:cs="Calibri"/>
                <w:shd w:val="clear" w:color="auto" w:fill="FFFFFF"/>
              </w:rPr>
              <w:t>In the beginning the Word already existed.</w:t>
            </w:r>
            <w:r w:rsidRPr="00983E85">
              <w:rPr>
                <w:rFonts w:ascii="Calibri" w:hAnsi="Calibri" w:cs="Calibri"/>
              </w:rPr>
              <w:t xml:space="preserve"> </w:t>
            </w:r>
            <w:r w:rsidRPr="00983E85">
              <w:rPr>
                <w:rStyle w:val="text"/>
                <w:rFonts w:ascii="Calibri" w:hAnsi="Calibri" w:cs="Calibri"/>
                <w:shd w:val="clear" w:color="auto" w:fill="FFFFFF"/>
              </w:rPr>
              <w:t>The Word was with God,</w:t>
            </w:r>
            <w:r w:rsidRPr="00983E85">
              <w:rPr>
                <w:rFonts w:ascii="Calibri" w:hAnsi="Calibri" w:cs="Calibri"/>
              </w:rPr>
              <w:t xml:space="preserve"> </w:t>
            </w:r>
            <w:r w:rsidRPr="00983E85">
              <w:rPr>
                <w:rStyle w:val="text"/>
                <w:rFonts w:ascii="Calibri" w:hAnsi="Calibri" w:cs="Calibri"/>
                <w:shd w:val="clear" w:color="auto" w:fill="FFFFFF"/>
              </w:rPr>
              <w:t>and the Word was God.</w:t>
            </w:r>
          </w:p>
          <w:p w14:paraId="4E17A129" w14:textId="394B1A87" w:rsidR="00A75327" w:rsidRPr="008704D1" w:rsidRDefault="00A75327" w:rsidP="00A75327">
            <w:pPr>
              <w:contextualSpacing/>
              <w:jc w:val="center"/>
              <w:rPr>
                <w:rFonts w:ascii="Calibri" w:hAnsi="Calibri" w:cs="Calibri"/>
              </w:rPr>
            </w:pPr>
            <w:r w:rsidRPr="00983E85">
              <w:rPr>
                <w:rStyle w:val="text"/>
                <w:rFonts w:ascii="Calibri" w:hAnsi="Calibri" w:cs="Calibri"/>
                <w:shd w:val="clear" w:color="auto" w:fill="FFFFFF"/>
              </w:rPr>
              <w:t>John 1:1 (NLT)</w:t>
            </w:r>
          </w:p>
        </w:tc>
      </w:tr>
    </w:tbl>
    <w:p w14:paraId="10540CEC" w14:textId="77777777" w:rsidR="007A5820" w:rsidRPr="00E759B7" w:rsidRDefault="007A5820" w:rsidP="00E759B7">
      <w:pPr>
        <w:pBdr>
          <w:top w:val="nil"/>
          <w:left w:val="nil"/>
          <w:bottom w:val="nil"/>
          <w:right w:val="nil"/>
          <w:between w:val="nil"/>
          <w:bar w:val="nil"/>
        </w:pBdr>
        <w:contextualSpacing/>
        <w:jc w:val="both"/>
        <w:rPr>
          <w:rFonts w:asciiTheme="minorHAnsi" w:hAnsiTheme="minorHAnsi" w:cstheme="minorHAnsi"/>
          <w:b/>
          <w:bCs/>
          <w:color w:val="000000" w:themeColor="text1"/>
        </w:rPr>
      </w:pPr>
    </w:p>
    <w:p w14:paraId="50084C35" w14:textId="4B9BE1D2" w:rsidR="000341D7" w:rsidRPr="00AD4E1D" w:rsidRDefault="00EE11A1" w:rsidP="00E759B7">
      <w:pPr>
        <w:pBdr>
          <w:top w:val="nil"/>
          <w:left w:val="nil"/>
          <w:bottom w:val="nil"/>
          <w:right w:val="nil"/>
          <w:between w:val="nil"/>
          <w:bar w:val="nil"/>
        </w:pBdr>
        <w:contextualSpacing/>
        <w:jc w:val="both"/>
        <w:rPr>
          <w:rFonts w:asciiTheme="minorHAnsi" w:hAnsiTheme="minorHAnsi" w:cstheme="minorHAnsi"/>
          <w:b/>
          <w:bCs/>
          <w:color w:val="FF0000"/>
        </w:rPr>
      </w:pPr>
      <w:r w:rsidRPr="00E759B7">
        <w:rPr>
          <w:rFonts w:asciiTheme="minorHAnsi" w:hAnsiTheme="minorHAnsi" w:cstheme="minorHAnsi"/>
          <w:b/>
          <w:bCs/>
          <w:color w:val="000000" w:themeColor="text1"/>
        </w:rPr>
        <w:t xml:space="preserve">First time leading </w:t>
      </w:r>
      <w:r w:rsidRPr="00E759B7">
        <w:rPr>
          <w:rFonts w:asciiTheme="minorHAnsi" w:hAnsiTheme="minorHAnsi" w:cstheme="minorHAnsi"/>
          <w:b/>
          <w:bCs/>
          <w:i/>
          <w:iCs/>
          <w:color w:val="000000" w:themeColor="text1"/>
        </w:rPr>
        <w:t>Foundations for Faith</w:t>
      </w:r>
      <w:r w:rsidRPr="00E759B7">
        <w:rPr>
          <w:rFonts w:asciiTheme="minorHAnsi" w:hAnsiTheme="minorHAnsi" w:cstheme="minorHAnsi"/>
          <w:b/>
          <w:bCs/>
          <w:color w:val="000000" w:themeColor="text1"/>
        </w:rPr>
        <w:t xml:space="preserve"> Kids?</w:t>
      </w:r>
      <w:r w:rsidR="006D1E61">
        <w:rPr>
          <w:rFonts w:asciiTheme="minorHAnsi" w:hAnsiTheme="minorHAnsi" w:cstheme="minorHAnsi"/>
          <w:b/>
          <w:bCs/>
          <w:color w:val="000000" w:themeColor="text1"/>
        </w:rPr>
        <w:t xml:space="preserve">  </w:t>
      </w:r>
    </w:p>
    <w:p w14:paraId="52D5DB07" w14:textId="2C73338F" w:rsidR="00B84425" w:rsidRDefault="000341D7" w:rsidP="00E759B7">
      <w:pPr>
        <w:pBdr>
          <w:top w:val="nil"/>
          <w:left w:val="nil"/>
          <w:bottom w:val="nil"/>
          <w:right w:val="nil"/>
          <w:between w:val="nil"/>
          <w:bar w:val="nil"/>
        </w:pBdr>
        <w:contextualSpacing/>
        <w:rPr>
          <w:rFonts w:asciiTheme="minorHAnsi" w:hAnsiTheme="minorHAnsi" w:cstheme="minorHAnsi"/>
          <w:color w:val="000000" w:themeColor="text1"/>
        </w:rPr>
      </w:pPr>
      <w:r w:rsidRPr="00E759B7">
        <w:rPr>
          <w:rFonts w:asciiTheme="minorHAnsi" w:hAnsiTheme="minorHAnsi" w:cstheme="minorHAnsi"/>
          <w:color w:val="000000" w:themeColor="text1"/>
        </w:rPr>
        <w:t xml:space="preserve">Passing on what we believe to kids is important, so </w:t>
      </w:r>
      <w:r w:rsidR="00427815" w:rsidRPr="00E759B7">
        <w:rPr>
          <w:rFonts w:asciiTheme="minorHAnsi" w:hAnsiTheme="minorHAnsi" w:cstheme="minorHAnsi"/>
          <w:color w:val="000000" w:themeColor="text1"/>
        </w:rPr>
        <w:t>pray and invite</w:t>
      </w:r>
      <w:r w:rsidRPr="00E759B7">
        <w:rPr>
          <w:rFonts w:asciiTheme="minorHAnsi" w:hAnsiTheme="minorHAnsi" w:cstheme="minorHAnsi"/>
          <w:color w:val="000000" w:themeColor="text1"/>
        </w:rPr>
        <w:t xml:space="preserve"> God to guide you as you prepare and present this session. Always start with the Large Group teaching. Then add extra </w:t>
      </w:r>
      <w:r w:rsidR="003C5218">
        <w:rPr>
          <w:rFonts w:asciiTheme="minorHAnsi" w:hAnsiTheme="minorHAnsi" w:cstheme="minorHAnsi"/>
          <w:color w:val="000000" w:themeColor="text1"/>
        </w:rPr>
        <w:t>S</w:t>
      </w:r>
      <w:r w:rsidR="003C5218" w:rsidRPr="00E759B7">
        <w:rPr>
          <w:rFonts w:asciiTheme="minorHAnsi" w:hAnsiTheme="minorHAnsi" w:cstheme="minorHAnsi"/>
          <w:color w:val="000000" w:themeColor="text1"/>
        </w:rPr>
        <w:t xml:space="preserve">mall </w:t>
      </w:r>
      <w:r w:rsidR="003C5218">
        <w:rPr>
          <w:rFonts w:asciiTheme="minorHAnsi" w:hAnsiTheme="minorHAnsi" w:cstheme="minorHAnsi"/>
          <w:color w:val="000000" w:themeColor="text1"/>
        </w:rPr>
        <w:t>G</w:t>
      </w:r>
      <w:r w:rsidR="003C5218" w:rsidRPr="00E759B7">
        <w:rPr>
          <w:rFonts w:asciiTheme="minorHAnsi" w:hAnsiTheme="minorHAnsi" w:cstheme="minorHAnsi"/>
          <w:color w:val="000000" w:themeColor="text1"/>
        </w:rPr>
        <w:t xml:space="preserve">roup </w:t>
      </w:r>
      <w:r w:rsidR="003C5218">
        <w:rPr>
          <w:rFonts w:asciiTheme="minorHAnsi" w:hAnsiTheme="minorHAnsi" w:cstheme="minorHAnsi"/>
          <w:color w:val="000000" w:themeColor="text1"/>
        </w:rPr>
        <w:t>A</w:t>
      </w:r>
      <w:r w:rsidR="003C5218" w:rsidRPr="00E759B7">
        <w:rPr>
          <w:rFonts w:asciiTheme="minorHAnsi" w:hAnsiTheme="minorHAnsi" w:cstheme="minorHAnsi"/>
          <w:color w:val="000000" w:themeColor="text1"/>
        </w:rPr>
        <w:t xml:space="preserve">ctivities </w:t>
      </w:r>
      <w:r w:rsidRPr="00E759B7">
        <w:rPr>
          <w:rFonts w:asciiTheme="minorHAnsi" w:hAnsiTheme="minorHAnsi" w:cstheme="minorHAnsi"/>
          <w:color w:val="000000" w:themeColor="text1"/>
        </w:rPr>
        <w:t xml:space="preserve">if you have time. Some of the activities are designed for older or younger students, so consider which ones will best fit your group. </w:t>
      </w:r>
    </w:p>
    <w:p w14:paraId="35CDC190" w14:textId="77777777" w:rsidR="00277D32" w:rsidRDefault="00277D32" w:rsidP="00E759B7">
      <w:pPr>
        <w:pBdr>
          <w:top w:val="nil"/>
          <w:left w:val="nil"/>
          <w:bottom w:val="nil"/>
          <w:right w:val="nil"/>
          <w:between w:val="nil"/>
          <w:bar w:val="nil"/>
        </w:pBdr>
        <w:contextualSpacing/>
        <w:rPr>
          <w:rFonts w:asciiTheme="minorHAnsi" w:hAnsiTheme="minorHAnsi" w:cstheme="minorHAnsi"/>
          <w:color w:val="000000" w:themeColor="text1"/>
        </w:rPr>
      </w:pPr>
    </w:p>
    <w:p w14:paraId="56B42B04" w14:textId="2BF45C67" w:rsidR="00EE11A1" w:rsidRPr="00DC217B" w:rsidRDefault="00277D32" w:rsidP="00DC217B">
      <w:pPr>
        <w:pBdr>
          <w:top w:val="nil"/>
          <w:left w:val="nil"/>
          <w:bottom w:val="nil"/>
          <w:right w:val="nil"/>
          <w:between w:val="nil"/>
          <w:bar w:val="nil"/>
        </w:pBdr>
        <w:rPr>
          <w:rFonts w:asciiTheme="minorHAnsi" w:hAnsiTheme="minorHAnsi" w:cstheme="minorHAnsi"/>
          <w:color w:val="000000" w:themeColor="text1"/>
        </w:rPr>
      </w:pPr>
      <w:r w:rsidRPr="00DC217B">
        <w:rPr>
          <w:rFonts w:asciiTheme="minorHAnsi" w:hAnsiTheme="minorHAnsi" w:cstheme="minorHAnsi"/>
          <w:color w:val="000000" w:themeColor="text1"/>
        </w:rPr>
        <w:lastRenderedPageBreak/>
        <w:t xml:space="preserve">To find out more about all the resources available to help you lead and promote Foundations for Faith Kids, check out the </w:t>
      </w:r>
      <w:r w:rsidRPr="00DC217B">
        <w:rPr>
          <w:rFonts w:asciiTheme="minorHAnsi" w:hAnsiTheme="minorHAnsi" w:cstheme="minorHAnsi"/>
          <w:b/>
          <w:bCs/>
          <w:color w:val="000000" w:themeColor="text1"/>
        </w:rPr>
        <w:t>Foundations for Faith Kids Overview</w:t>
      </w:r>
      <w:r w:rsidRPr="00DC217B">
        <w:rPr>
          <w:rFonts w:asciiTheme="minorHAnsi" w:hAnsiTheme="minorHAnsi" w:cstheme="minorHAnsi"/>
          <w:color w:val="000000" w:themeColor="text1"/>
        </w:rPr>
        <w:t xml:space="preserve">. </w:t>
      </w:r>
      <w:r w:rsidR="000341D7" w:rsidRPr="00297B43">
        <w:rPr>
          <w:rFonts w:asciiTheme="minorHAnsi" w:hAnsiTheme="minorHAnsi" w:cstheme="minorHAnsi"/>
          <w:b/>
          <w:bCs/>
          <w:strike/>
          <w:color w:val="000000" w:themeColor="text1"/>
        </w:rPr>
        <w:br w:type="page"/>
      </w:r>
    </w:p>
    <w:p w14:paraId="58E31AD5" w14:textId="156F34F9" w:rsidR="00EE11A1" w:rsidRPr="00E759B7" w:rsidRDefault="00EE11A1" w:rsidP="00E759B7">
      <w:pPr>
        <w:pStyle w:val="BodyA"/>
        <w:contextualSpacing/>
        <w:rPr>
          <w:rFonts w:asciiTheme="minorHAnsi" w:hAnsiTheme="minorHAnsi" w:cstheme="minorHAnsi"/>
          <w:b/>
          <w:bCs/>
          <w:color w:val="000000" w:themeColor="text1"/>
          <w:sz w:val="28"/>
          <w:szCs w:val="28"/>
        </w:rPr>
      </w:pPr>
      <w:r w:rsidRPr="00E759B7">
        <w:rPr>
          <w:rFonts w:asciiTheme="minorHAnsi" w:hAnsiTheme="minorHAnsi" w:cstheme="minorHAnsi"/>
          <w:b/>
          <w:bCs/>
          <w:color w:val="000000" w:themeColor="text1"/>
          <w:sz w:val="36"/>
          <w:szCs w:val="36"/>
        </w:rPr>
        <w:lastRenderedPageBreak/>
        <w:t>PREPARING FOR THE SESSION</w:t>
      </w:r>
      <w:r w:rsidRPr="00E759B7">
        <w:rPr>
          <w:rFonts w:asciiTheme="minorHAnsi" w:hAnsiTheme="minorHAnsi" w:cstheme="minorHAnsi"/>
          <w:b/>
          <w:bCs/>
          <w:color w:val="000000" w:themeColor="text1"/>
        </w:rPr>
        <w:t xml:space="preserve"> </w:t>
      </w:r>
    </w:p>
    <w:tbl>
      <w:tblPr>
        <w:tblStyle w:val="TableGrid"/>
        <w:tblW w:w="0" w:type="auto"/>
        <w:tblLook w:val="04A0" w:firstRow="1" w:lastRow="0" w:firstColumn="1" w:lastColumn="0" w:noHBand="0" w:noVBand="1"/>
      </w:tblPr>
      <w:tblGrid>
        <w:gridCol w:w="4629"/>
        <w:gridCol w:w="4631"/>
      </w:tblGrid>
      <w:tr w:rsidR="00EE11A1" w:rsidRPr="00E759B7" w14:paraId="08B3E62F" w14:textId="77777777" w:rsidTr="00881007">
        <w:tc>
          <w:tcPr>
            <w:tcW w:w="4629" w:type="dxa"/>
            <w:tcBorders>
              <w:bottom w:val="nil"/>
            </w:tcBorders>
            <w:shd w:val="clear" w:color="auto" w:fill="D19AC2"/>
          </w:tcPr>
          <w:p w14:paraId="1B894A2D" w14:textId="227BCDC2" w:rsidR="00EE11A1" w:rsidRPr="00E759B7" w:rsidRDefault="00EE11A1" w:rsidP="00E759B7">
            <w:pPr>
              <w:pStyle w:val="BodyA"/>
              <w:contextualSpacing/>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A47CBF" w:rsidRPr="00E759B7">
              <w:rPr>
                <w:rFonts w:asciiTheme="minorHAnsi" w:hAnsiTheme="minorHAnsi" w:cstheme="minorHAnsi"/>
                <w:b/>
                <w:bCs/>
                <w:color w:val="FFFFFF" w:themeColor="background1"/>
              </w:rPr>
              <w:t>Will Need</w:t>
            </w:r>
          </w:p>
        </w:tc>
        <w:tc>
          <w:tcPr>
            <w:tcW w:w="4631" w:type="dxa"/>
            <w:tcBorders>
              <w:bottom w:val="nil"/>
            </w:tcBorders>
            <w:shd w:val="clear" w:color="auto" w:fill="D19AC2"/>
          </w:tcPr>
          <w:p w14:paraId="7CEF704B"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765A359C" w14:textId="77777777" w:rsidTr="00B07852">
        <w:tc>
          <w:tcPr>
            <w:tcW w:w="4629" w:type="dxa"/>
            <w:tcBorders>
              <w:top w:val="nil"/>
              <w:left w:val="nil"/>
              <w:bottom w:val="nil"/>
              <w:right w:val="single" w:sz="4" w:space="0" w:color="auto"/>
            </w:tcBorders>
            <w:shd w:val="clear" w:color="auto" w:fill="DCDCDC" w:themeFill="background2" w:themeFillTint="33"/>
          </w:tcPr>
          <w:p w14:paraId="691C7CBF" w14:textId="743FF383" w:rsidR="00FF16CB" w:rsidRPr="00A52FBE" w:rsidRDefault="00FF16CB"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00B050"/>
              </w:rPr>
            </w:pPr>
            <w:r w:rsidRPr="00E759B7">
              <w:rPr>
                <w:rFonts w:asciiTheme="minorHAnsi" w:hAnsiTheme="minorHAnsi" w:cstheme="minorHAnsi"/>
                <w:b/>
                <w:bCs/>
                <w:i/>
                <w:iCs/>
                <w:color w:val="auto"/>
              </w:rPr>
              <w:t>Large Group</w:t>
            </w:r>
            <w:r w:rsidR="00A52FBE">
              <w:rPr>
                <w:rFonts w:asciiTheme="minorHAnsi" w:hAnsiTheme="minorHAnsi" w:cstheme="minorHAnsi"/>
                <w:b/>
                <w:bCs/>
                <w:i/>
                <w:iCs/>
                <w:color w:val="auto"/>
              </w:rPr>
              <w:t xml:space="preserve"> </w:t>
            </w:r>
          </w:p>
          <w:p w14:paraId="04EA89BA" w14:textId="77777777" w:rsidR="00FF16CB" w:rsidRPr="00E759B7" w:rsidRDefault="00FF16CB" w:rsidP="00E0452F">
            <w:pPr>
              <w:pStyle w:val="BodyA"/>
              <w:numPr>
                <w:ilvl w:val="0"/>
                <w:numId w:val="51"/>
              </w:numPr>
              <w:ind w:left="333" w:hanging="270"/>
              <w:contextualSpacing/>
              <w:rPr>
                <w:rFonts w:asciiTheme="minorHAnsi" w:hAnsiTheme="minorHAnsi" w:cstheme="minorHAnsi"/>
                <w:i/>
                <w:iCs/>
                <w:color w:val="auto"/>
              </w:rPr>
            </w:pPr>
            <w:r w:rsidRPr="00E759B7">
              <w:rPr>
                <w:rFonts w:asciiTheme="minorHAnsi" w:hAnsiTheme="minorHAnsi" w:cstheme="minorHAnsi"/>
                <w:i/>
                <w:iCs/>
                <w:color w:val="auto"/>
              </w:rPr>
              <w:t>Bible</w:t>
            </w:r>
          </w:p>
          <w:p w14:paraId="4157E330" w14:textId="77777777" w:rsidR="00FF16CB" w:rsidRPr="00E759B7" w:rsidRDefault="00FF16CB" w:rsidP="00E0452F">
            <w:pPr>
              <w:pStyle w:val="BodyA"/>
              <w:numPr>
                <w:ilvl w:val="0"/>
                <w:numId w:val="51"/>
              </w:numPr>
              <w:ind w:left="333" w:hanging="270"/>
              <w:contextualSpacing/>
              <w:rPr>
                <w:rFonts w:asciiTheme="minorHAnsi" w:hAnsiTheme="minorHAnsi" w:cstheme="minorHAnsi"/>
                <w:b/>
                <w:bCs/>
                <w:i/>
                <w:iCs/>
                <w:color w:val="auto"/>
              </w:rPr>
            </w:pPr>
            <w:r w:rsidRPr="00E759B7">
              <w:rPr>
                <w:rFonts w:asciiTheme="minorHAnsi" w:hAnsiTheme="minorHAnsi" w:cstheme="minorHAnsi"/>
                <w:i/>
                <w:iCs/>
                <w:color w:val="auto"/>
              </w:rPr>
              <w:t xml:space="preserve">Worship songs </w:t>
            </w:r>
            <w:r w:rsidRPr="00E759B7">
              <w:rPr>
                <w:rFonts w:asciiTheme="minorHAnsi" w:hAnsiTheme="minorHAnsi" w:cstheme="minorHAnsi"/>
                <w:i/>
                <w:iCs/>
                <w:color w:val="auto"/>
                <w:u w:color="00B0F0"/>
              </w:rPr>
              <w:t xml:space="preserve">(Song options: “Too Good to Not Believe” Lyrics Video by Cody Carnes, Brandon Lake; “Prize” Lyrics Video by The Belonging Co; “This I Believe (The Creed)” Lyrics Video by Hillsong Kids   </w:t>
            </w:r>
          </w:p>
          <w:p w14:paraId="1A67EC29" w14:textId="77777777" w:rsidR="00A152D3" w:rsidRPr="000B5701" w:rsidRDefault="00A152D3" w:rsidP="00E0452F">
            <w:pPr>
              <w:pStyle w:val="BodyA"/>
              <w:numPr>
                <w:ilvl w:val="0"/>
                <w:numId w:val="51"/>
              </w:numPr>
              <w:ind w:left="333" w:hanging="270"/>
              <w:contextualSpacing/>
              <w:rPr>
                <w:rFonts w:asciiTheme="minorHAnsi" w:hAnsiTheme="minorHAnsi" w:cstheme="minorHAnsi"/>
                <w:i/>
                <w:iCs/>
                <w:color w:val="auto"/>
              </w:rPr>
            </w:pPr>
            <w:r w:rsidRPr="000B5701">
              <w:rPr>
                <w:rFonts w:asciiTheme="minorHAnsi" w:hAnsiTheme="minorHAnsi" w:cstheme="minorHAnsi"/>
                <w:i/>
                <w:iCs/>
                <w:color w:val="auto"/>
              </w:rPr>
              <w:t>For groups not using a phone or tablet only, add:</w:t>
            </w:r>
          </w:p>
          <w:p w14:paraId="1FDBA9F4" w14:textId="77777777" w:rsidR="00A152D3" w:rsidRPr="000B5701" w:rsidRDefault="00A152D3" w:rsidP="00E0452F">
            <w:pPr>
              <w:pStyle w:val="BodyA"/>
              <w:numPr>
                <w:ilvl w:val="0"/>
                <w:numId w:val="52"/>
              </w:numPr>
              <w:ind w:left="698"/>
              <w:contextualSpacing/>
              <w:rPr>
                <w:rFonts w:asciiTheme="minorHAnsi" w:hAnsiTheme="minorHAnsi" w:cstheme="minorHAnsi"/>
                <w:i/>
                <w:iCs/>
                <w:color w:val="auto"/>
              </w:rPr>
            </w:pPr>
            <w:r w:rsidRPr="000B5701">
              <w:rPr>
                <w:rFonts w:asciiTheme="minorHAnsi" w:hAnsiTheme="minorHAnsi" w:cstheme="minorHAnsi"/>
                <w:i/>
                <w:iCs/>
                <w:color w:val="auto"/>
              </w:rPr>
              <w:t>Projector or TV</w:t>
            </w:r>
          </w:p>
          <w:p w14:paraId="4913ACF0" w14:textId="77777777" w:rsidR="00A152D3" w:rsidRPr="000B5701" w:rsidRDefault="00A152D3" w:rsidP="00E0452F">
            <w:pPr>
              <w:pStyle w:val="BodyA"/>
              <w:numPr>
                <w:ilvl w:val="0"/>
                <w:numId w:val="52"/>
              </w:numPr>
              <w:ind w:left="698"/>
              <w:contextualSpacing/>
              <w:rPr>
                <w:rFonts w:asciiTheme="minorHAnsi" w:hAnsiTheme="minorHAnsi" w:cstheme="minorHAnsi"/>
                <w:i/>
                <w:iCs/>
                <w:color w:val="auto"/>
              </w:rPr>
            </w:pPr>
            <w:r w:rsidRPr="000B5701">
              <w:rPr>
                <w:rFonts w:asciiTheme="minorHAnsi" w:hAnsiTheme="minorHAnsi" w:cstheme="minorHAnsi"/>
                <w:i/>
                <w:iCs/>
                <w:color w:val="auto"/>
              </w:rPr>
              <w:t>Laptop</w:t>
            </w:r>
          </w:p>
          <w:p w14:paraId="12DE4EFA" w14:textId="77777777" w:rsidR="00A152D3" w:rsidRPr="000B5701" w:rsidRDefault="00A152D3" w:rsidP="00E0452F">
            <w:pPr>
              <w:pStyle w:val="BodyA"/>
              <w:numPr>
                <w:ilvl w:val="0"/>
                <w:numId w:val="52"/>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Foundations for Faith Countdown Video</w:t>
            </w:r>
          </w:p>
          <w:p w14:paraId="758893D9" w14:textId="77777777" w:rsidR="00A152D3" w:rsidRPr="000B5701" w:rsidRDefault="00A152D3" w:rsidP="00E0452F">
            <w:pPr>
              <w:pStyle w:val="BodyA"/>
              <w:numPr>
                <w:ilvl w:val="0"/>
                <w:numId w:val="52"/>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Faith Fact Slide</w:t>
            </w:r>
          </w:p>
          <w:p w14:paraId="139CF388" w14:textId="77777777" w:rsidR="00A152D3" w:rsidRPr="000B5701" w:rsidRDefault="00A152D3" w:rsidP="00E0452F">
            <w:pPr>
              <w:pStyle w:val="BodyA"/>
              <w:numPr>
                <w:ilvl w:val="0"/>
                <w:numId w:val="52"/>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Bible Lesson Video</w:t>
            </w:r>
          </w:p>
          <w:p w14:paraId="07375A16" w14:textId="77777777" w:rsidR="00A152D3" w:rsidRDefault="00A152D3" w:rsidP="00E0452F">
            <w:pPr>
              <w:pStyle w:val="BodyA"/>
              <w:numPr>
                <w:ilvl w:val="0"/>
                <w:numId w:val="52"/>
              </w:numPr>
              <w:ind w:left="698"/>
              <w:contextualSpacing/>
              <w:rPr>
                <w:rFonts w:asciiTheme="minorHAnsi" w:hAnsiTheme="minorHAnsi" w:cstheme="minorHAnsi"/>
                <w:b/>
                <w:bCs/>
                <w:i/>
                <w:iCs/>
                <w:color w:val="auto"/>
              </w:rPr>
            </w:pPr>
            <w:r w:rsidRPr="000B5701">
              <w:rPr>
                <w:rFonts w:asciiTheme="minorHAnsi" w:hAnsiTheme="minorHAnsi" w:cstheme="minorHAnsi"/>
                <w:b/>
                <w:bCs/>
                <w:i/>
                <w:iCs/>
                <w:color w:val="auto"/>
              </w:rPr>
              <w:t>Teaching Point Slides 1–3</w:t>
            </w:r>
          </w:p>
          <w:p w14:paraId="0F7BB09E" w14:textId="73361E58" w:rsidR="002B0679" w:rsidRDefault="002B0679" w:rsidP="00E0452F">
            <w:pPr>
              <w:pStyle w:val="BodyA"/>
              <w:numPr>
                <w:ilvl w:val="0"/>
                <w:numId w:val="52"/>
              </w:numPr>
              <w:ind w:left="698"/>
              <w:contextualSpacing/>
              <w:rPr>
                <w:rFonts w:asciiTheme="minorHAnsi" w:hAnsiTheme="minorHAnsi" w:cstheme="minorHAnsi"/>
                <w:b/>
                <w:bCs/>
                <w:i/>
                <w:iCs/>
                <w:color w:val="auto"/>
              </w:rPr>
            </w:pPr>
            <w:r>
              <w:rPr>
                <w:rFonts w:asciiTheme="minorHAnsi" w:hAnsiTheme="minorHAnsi" w:cstheme="minorHAnsi"/>
                <w:b/>
                <w:bCs/>
                <w:i/>
                <w:iCs/>
                <w:color w:val="auto"/>
              </w:rPr>
              <w:t xml:space="preserve">Bible Lesson Slides A </w:t>
            </w:r>
            <w:r w:rsidRPr="00AD4E1D">
              <w:rPr>
                <w:rFonts w:asciiTheme="minorHAnsi" w:hAnsiTheme="minorHAnsi" w:cstheme="minorHAnsi"/>
                <w:i/>
                <w:iCs/>
                <w:color w:val="auto"/>
              </w:rPr>
              <w:t>and</w:t>
            </w:r>
            <w:r>
              <w:rPr>
                <w:rFonts w:asciiTheme="minorHAnsi" w:hAnsiTheme="minorHAnsi" w:cstheme="minorHAnsi"/>
                <w:b/>
                <w:bCs/>
                <w:i/>
                <w:iCs/>
                <w:color w:val="auto"/>
              </w:rPr>
              <w:t xml:space="preserve"> B</w:t>
            </w:r>
          </w:p>
          <w:p w14:paraId="56780D1B" w14:textId="133E0BA3" w:rsidR="00AA1050" w:rsidRPr="00FE0D51" w:rsidRDefault="00AA1050" w:rsidP="00E0452F">
            <w:pPr>
              <w:pStyle w:val="BodyA"/>
              <w:numPr>
                <w:ilvl w:val="0"/>
                <w:numId w:val="52"/>
              </w:numPr>
              <w:ind w:left="698"/>
              <w:contextualSpacing/>
              <w:rPr>
                <w:rFonts w:asciiTheme="minorHAnsi" w:hAnsiTheme="minorHAnsi" w:cstheme="minorHAnsi"/>
                <w:b/>
                <w:bCs/>
                <w:i/>
                <w:iCs/>
                <w:color w:val="auto"/>
              </w:rPr>
            </w:pPr>
            <w:r>
              <w:rPr>
                <w:rFonts w:asciiTheme="minorHAnsi" w:hAnsiTheme="minorHAnsi" w:cstheme="minorHAnsi"/>
                <w:b/>
                <w:bCs/>
                <w:i/>
                <w:iCs/>
                <w:color w:val="auto"/>
              </w:rPr>
              <w:t xml:space="preserve">Prayer Response Slides </w:t>
            </w:r>
            <w:r w:rsidRPr="000B5701">
              <w:rPr>
                <w:rFonts w:asciiTheme="minorHAnsi" w:hAnsiTheme="minorHAnsi" w:cstheme="minorHAnsi"/>
                <w:b/>
                <w:bCs/>
                <w:i/>
                <w:iCs/>
                <w:color w:val="auto"/>
              </w:rPr>
              <w:t>1–3</w:t>
            </w:r>
          </w:p>
          <w:p w14:paraId="7187C1E0" w14:textId="77777777" w:rsidR="00A152D3" w:rsidRPr="00FE0D51" w:rsidRDefault="00A152D3" w:rsidP="00E0452F">
            <w:pPr>
              <w:pStyle w:val="BodyA"/>
              <w:numPr>
                <w:ilvl w:val="0"/>
                <w:numId w:val="51"/>
              </w:numPr>
              <w:ind w:left="333" w:hanging="270"/>
              <w:contextualSpacing/>
              <w:rPr>
                <w:rFonts w:asciiTheme="minorHAnsi" w:hAnsiTheme="minorHAnsi" w:cstheme="minorHAnsi"/>
                <w:i/>
                <w:iCs/>
                <w:color w:val="auto"/>
              </w:rPr>
            </w:pPr>
            <w:r w:rsidRPr="00F212EE">
              <w:rPr>
                <w:rFonts w:asciiTheme="minorHAnsi" w:hAnsiTheme="minorHAnsi" w:cstheme="minorHAnsi"/>
                <w:i/>
                <w:iCs/>
                <w:color w:val="auto"/>
              </w:rPr>
              <w:t>Pages to Print:</w:t>
            </w:r>
          </w:p>
          <w:p w14:paraId="00259DF3" w14:textId="5A8DC8B8" w:rsidR="00A152D3" w:rsidRPr="00757CA8" w:rsidRDefault="00AA1050" w:rsidP="00E0452F">
            <w:pPr>
              <w:pStyle w:val="BodyA"/>
              <w:numPr>
                <w:ilvl w:val="1"/>
                <w:numId w:val="51"/>
              </w:numPr>
              <w:ind w:left="701"/>
              <w:contextualSpacing/>
              <w:rPr>
                <w:rFonts w:asciiTheme="minorHAnsi" w:hAnsiTheme="minorHAnsi" w:cstheme="minorHAnsi"/>
                <w:i/>
                <w:iCs/>
                <w:color w:val="auto"/>
              </w:rPr>
            </w:pPr>
            <w:r>
              <w:rPr>
                <w:rFonts w:asciiTheme="minorHAnsi" w:hAnsiTheme="minorHAnsi" w:cstheme="minorHAnsi"/>
                <w:b/>
                <w:bCs/>
                <w:i/>
                <w:iCs/>
                <w:color w:val="auto"/>
              </w:rPr>
              <w:t>Object Lesson</w:t>
            </w:r>
            <w:r w:rsidRPr="000B5701">
              <w:rPr>
                <w:rFonts w:asciiTheme="minorHAnsi" w:hAnsiTheme="minorHAnsi" w:cstheme="minorHAnsi"/>
                <w:b/>
                <w:bCs/>
                <w:i/>
                <w:iCs/>
                <w:color w:val="auto"/>
              </w:rPr>
              <w:t xml:space="preserve"> </w:t>
            </w:r>
            <w:r w:rsidR="00A152D3" w:rsidRPr="000B5701">
              <w:rPr>
                <w:rFonts w:asciiTheme="minorHAnsi" w:hAnsiTheme="minorHAnsi" w:cstheme="minorHAnsi"/>
                <w:b/>
                <w:bCs/>
                <w:i/>
                <w:iCs/>
                <w:color w:val="auto"/>
              </w:rPr>
              <w:t>Page</w:t>
            </w:r>
          </w:p>
          <w:p w14:paraId="1EF9D14D" w14:textId="77777777" w:rsidR="00FF16CB" w:rsidRPr="00E759B7" w:rsidRDefault="00FF16CB" w:rsidP="00E759B7">
            <w:pPr>
              <w:pStyle w:val="BodyA"/>
              <w:ind w:left="360" w:hanging="360"/>
              <w:contextualSpacing/>
              <w:rPr>
                <w:rFonts w:asciiTheme="minorHAnsi" w:hAnsiTheme="minorHAnsi" w:cstheme="minorHAnsi"/>
                <w:b/>
                <w:bCs/>
                <w:i/>
                <w:iCs/>
                <w:color w:val="auto"/>
              </w:rPr>
            </w:pPr>
          </w:p>
          <w:p w14:paraId="70DF2B32" w14:textId="77777777" w:rsidR="00FF16CB" w:rsidRPr="00E759B7" w:rsidRDefault="00FF16CB"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sidRPr="00E759B7">
              <w:rPr>
                <w:rFonts w:asciiTheme="minorHAnsi" w:hAnsiTheme="minorHAnsi" w:cstheme="minorHAnsi"/>
                <w:b/>
                <w:bCs/>
                <w:i/>
                <w:iCs/>
                <w:color w:val="auto"/>
              </w:rPr>
              <w:t>Small Group Activities</w:t>
            </w:r>
          </w:p>
          <w:p w14:paraId="70F0EB12" w14:textId="77777777" w:rsidR="00FF16CB" w:rsidRPr="00E759B7" w:rsidRDefault="00FF16CB" w:rsidP="00E0452F">
            <w:pPr>
              <w:pStyle w:val="BodyA"/>
              <w:numPr>
                <w:ilvl w:val="0"/>
                <w:numId w:val="53"/>
              </w:numPr>
              <w:ind w:left="423"/>
              <w:contextualSpacing/>
              <w:rPr>
                <w:rFonts w:asciiTheme="minorHAnsi" w:hAnsiTheme="minorHAnsi" w:cstheme="minorHAnsi"/>
                <w:i/>
                <w:iCs/>
                <w:color w:val="auto"/>
              </w:rPr>
            </w:pPr>
            <w:r w:rsidRPr="00E759B7">
              <w:rPr>
                <w:rFonts w:asciiTheme="minorHAnsi" w:hAnsiTheme="minorHAnsi" w:cstheme="minorHAnsi"/>
                <w:i/>
                <w:iCs/>
                <w:color w:val="auto"/>
                <w:u w:color="00B0F0"/>
              </w:rPr>
              <w:t>Bible</w:t>
            </w:r>
          </w:p>
          <w:p w14:paraId="016E2964" w14:textId="77777777" w:rsidR="00DA602E" w:rsidRPr="00AD4E1D" w:rsidRDefault="00DA602E" w:rsidP="00E0452F">
            <w:pPr>
              <w:pStyle w:val="BodyA"/>
              <w:numPr>
                <w:ilvl w:val="0"/>
                <w:numId w:val="53"/>
              </w:numPr>
              <w:ind w:left="423"/>
              <w:contextualSpacing/>
              <w:rPr>
                <w:rFonts w:asciiTheme="minorHAnsi" w:hAnsiTheme="minorHAnsi" w:cstheme="minorHAnsi"/>
                <w:i/>
                <w:iCs/>
                <w:color w:val="auto"/>
              </w:rPr>
            </w:pPr>
            <w:r>
              <w:rPr>
                <w:rFonts w:asciiTheme="minorHAnsi" w:hAnsiTheme="minorHAnsi" w:cstheme="minorHAnsi"/>
                <w:i/>
                <w:iCs/>
                <w:color w:val="auto"/>
                <w:u w:color="00B0F0"/>
              </w:rPr>
              <w:t>Balloons, one per team</w:t>
            </w:r>
          </w:p>
          <w:p w14:paraId="41EFD949" w14:textId="77777777" w:rsidR="00DA602E" w:rsidRPr="00AD4E1D" w:rsidRDefault="00DA602E" w:rsidP="00E0452F">
            <w:pPr>
              <w:pStyle w:val="BodyA"/>
              <w:numPr>
                <w:ilvl w:val="0"/>
                <w:numId w:val="53"/>
              </w:numPr>
              <w:ind w:left="423"/>
              <w:contextualSpacing/>
              <w:rPr>
                <w:rFonts w:asciiTheme="minorHAnsi" w:hAnsiTheme="minorHAnsi" w:cstheme="minorHAnsi"/>
                <w:i/>
                <w:iCs/>
                <w:color w:val="auto"/>
              </w:rPr>
            </w:pPr>
            <w:r>
              <w:rPr>
                <w:rFonts w:asciiTheme="minorHAnsi" w:hAnsiTheme="minorHAnsi" w:cstheme="minorHAnsi"/>
                <w:i/>
                <w:iCs/>
                <w:color w:val="auto"/>
                <w:u w:color="00B0F0"/>
              </w:rPr>
              <w:t>Floor-safe tape</w:t>
            </w:r>
          </w:p>
          <w:p w14:paraId="04AA1F06" w14:textId="770CD261" w:rsidR="00FF16CB" w:rsidRPr="00AD4E1D" w:rsidRDefault="00FF16CB" w:rsidP="00E0452F">
            <w:pPr>
              <w:pStyle w:val="BodyA"/>
              <w:numPr>
                <w:ilvl w:val="0"/>
                <w:numId w:val="53"/>
              </w:numPr>
              <w:ind w:left="423"/>
              <w:contextualSpacing/>
              <w:rPr>
                <w:rFonts w:asciiTheme="minorHAnsi" w:hAnsiTheme="minorHAnsi" w:cstheme="minorHAnsi"/>
                <w:i/>
                <w:iCs/>
                <w:color w:val="auto"/>
              </w:rPr>
            </w:pPr>
            <w:r w:rsidRPr="00E759B7">
              <w:rPr>
                <w:rFonts w:asciiTheme="minorHAnsi" w:hAnsiTheme="minorHAnsi" w:cstheme="minorHAnsi"/>
                <w:i/>
                <w:iCs/>
                <w:color w:val="auto"/>
                <w:u w:color="00B0F0"/>
              </w:rPr>
              <w:t>Pencils or pens, one per kid</w:t>
            </w:r>
          </w:p>
          <w:p w14:paraId="46981CCE" w14:textId="40DEB8CF" w:rsidR="00DA602E" w:rsidRPr="00E759B7" w:rsidRDefault="00DA602E" w:rsidP="00E0452F">
            <w:pPr>
              <w:pStyle w:val="BodyA"/>
              <w:numPr>
                <w:ilvl w:val="0"/>
                <w:numId w:val="53"/>
              </w:numPr>
              <w:ind w:left="423"/>
              <w:contextualSpacing/>
              <w:rPr>
                <w:rFonts w:asciiTheme="minorHAnsi" w:hAnsiTheme="minorHAnsi" w:cstheme="minorHAnsi"/>
                <w:i/>
                <w:iCs/>
                <w:color w:val="auto"/>
              </w:rPr>
            </w:pPr>
            <w:r>
              <w:rPr>
                <w:rFonts w:asciiTheme="minorHAnsi" w:hAnsiTheme="minorHAnsi" w:cstheme="minorHAnsi"/>
                <w:i/>
                <w:iCs/>
                <w:color w:val="auto"/>
              </w:rPr>
              <w:t>Scissors</w:t>
            </w:r>
            <w:r w:rsidR="00A36BEA">
              <w:rPr>
                <w:rFonts w:asciiTheme="minorHAnsi" w:hAnsiTheme="minorHAnsi" w:cstheme="minorHAnsi"/>
                <w:i/>
                <w:iCs/>
                <w:color w:val="auto"/>
              </w:rPr>
              <w:t>, one per kid</w:t>
            </w:r>
          </w:p>
          <w:p w14:paraId="46281435" w14:textId="77777777" w:rsidR="00204428" w:rsidRDefault="00FF16CB" w:rsidP="00E0452F">
            <w:pPr>
              <w:pStyle w:val="BodyA"/>
              <w:numPr>
                <w:ilvl w:val="0"/>
                <w:numId w:val="53"/>
              </w:numPr>
              <w:ind w:left="431"/>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Crayons or markers</w:t>
            </w:r>
          </w:p>
          <w:p w14:paraId="23EC0928" w14:textId="32F88014" w:rsidR="00A36BEA" w:rsidRPr="00AD4E1D" w:rsidRDefault="0023434D" w:rsidP="00E0452F">
            <w:pPr>
              <w:pStyle w:val="BodyA"/>
              <w:numPr>
                <w:ilvl w:val="0"/>
                <w:numId w:val="53"/>
              </w:numPr>
              <w:ind w:left="431"/>
              <w:contextualSpacing/>
              <w:outlineLvl w:val="0"/>
              <w:rPr>
                <w:rFonts w:asciiTheme="minorHAnsi" w:eastAsia="Cambria" w:hAnsiTheme="minorHAnsi" w:cstheme="minorHAnsi"/>
                <w:b/>
                <w:bCs/>
                <w:i/>
                <w:iCs/>
                <w:color w:val="auto"/>
              </w:rPr>
            </w:pPr>
            <w:r w:rsidRPr="00AD4E1D">
              <w:rPr>
                <w:rFonts w:asciiTheme="minorHAnsi" w:eastAsia="Cambria" w:hAnsiTheme="minorHAnsi" w:cstheme="minorHAnsi"/>
                <w:b/>
                <w:bCs/>
                <w:i/>
                <w:iCs/>
                <w:color w:val="auto"/>
              </w:rPr>
              <w:t>Faith Verse Slide</w:t>
            </w:r>
          </w:p>
          <w:p w14:paraId="0A9C1F48" w14:textId="77777777" w:rsidR="00C5447E" w:rsidRDefault="00C5447E" w:rsidP="00E0452F">
            <w:pPr>
              <w:pStyle w:val="BodyA"/>
              <w:numPr>
                <w:ilvl w:val="0"/>
                <w:numId w:val="53"/>
              </w:numPr>
              <w:ind w:left="423"/>
              <w:contextualSpacing/>
              <w:outlineLvl w:val="0"/>
              <w:rPr>
                <w:rFonts w:asciiTheme="minorHAnsi" w:eastAsia="Cambria" w:hAnsiTheme="minorHAnsi" w:cstheme="minorHAnsi"/>
                <w:i/>
                <w:iCs/>
                <w:color w:val="auto"/>
              </w:rPr>
            </w:pPr>
            <w:r>
              <w:rPr>
                <w:rFonts w:asciiTheme="minorHAnsi" w:eastAsia="Cambria" w:hAnsiTheme="minorHAnsi" w:cstheme="minorHAnsi"/>
                <w:i/>
                <w:iCs/>
                <w:color w:val="auto"/>
              </w:rPr>
              <w:t>Pages to Print:</w:t>
            </w:r>
          </w:p>
          <w:p w14:paraId="27D2771A" w14:textId="77777777" w:rsidR="00C5447E" w:rsidRPr="000B5701" w:rsidRDefault="00C5447E" w:rsidP="00E0452F">
            <w:pPr>
              <w:pStyle w:val="BodyA"/>
              <w:numPr>
                <w:ilvl w:val="0"/>
                <w:numId w:val="55"/>
              </w:numPr>
              <w:contextualSpacing/>
              <w:outlineLvl w:val="0"/>
              <w:rPr>
                <w:rFonts w:asciiTheme="minorHAnsi" w:eastAsia="Cambria" w:hAnsiTheme="minorHAnsi" w:cstheme="minorHAnsi"/>
                <w:i/>
                <w:iCs/>
                <w:color w:val="auto"/>
              </w:rPr>
            </w:pPr>
            <w:r w:rsidRPr="000B5701">
              <w:rPr>
                <w:rFonts w:asciiTheme="minorHAnsi" w:eastAsia="Cambria" w:hAnsiTheme="minorHAnsi" w:cstheme="minorHAnsi"/>
                <w:b/>
                <w:bCs/>
                <w:i/>
                <w:iCs/>
                <w:color w:val="auto"/>
              </w:rPr>
              <w:t>Faith Verse Journal Page</w:t>
            </w:r>
          </w:p>
          <w:p w14:paraId="46E3CF17" w14:textId="77777777" w:rsidR="00C5447E" w:rsidRPr="00C5447E" w:rsidRDefault="00C5447E" w:rsidP="00E0452F">
            <w:pPr>
              <w:pStyle w:val="BodyA"/>
              <w:numPr>
                <w:ilvl w:val="0"/>
                <w:numId w:val="55"/>
              </w:numPr>
              <w:contextualSpacing/>
              <w:rPr>
                <w:rFonts w:asciiTheme="minorHAnsi" w:hAnsiTheme="minorHAnsi" w:cstheme="minorHAnsi"/>
                <w:i/>
                <w:iCs/>
                <w:color w:val="auto"/>
              </w:rPr>
            </w:pPr>
            <w:r w:rsidRPr="000B5701">
              <w:rPr>
                <w:rFonts w:asciiTheme="minorHAnsi" w:hAnsiTheme="minorHAnsi" w:cstheme="minorHAnsi"/>
                <w:b/>
                <w:bCs/>
                <w:i/>
                <w:iCs/>
                <w:color w:val="auto"/>
                <w:u w:color="00B0F0"/>
              </w:rPr>
              <w:t>4 Questions Pages</w:t>
            </w:r>
          </w:p>
          <w:p w14:paraId="599489B4" w14:textId="77777777" w:rsidR="00C5447E" w:rsidRPr="00AD4E1D" w:rsidRDefault="00C5447E" w:rsidP="00E0452F">
            <w:pPr>
              <w:pStyle w:val="BodyA"/>
              <w:numPr>
                <w:ilvl w:val="0"/>
                <w:numId w:val="55"/>
              </w:numPr>
              <w:contextualSpacing/>
              <w:rPr>
                <w:rFonts w:asciiTheme="minorHAnsi" w:hAnsiTheme="minorHAnsi" w:cstheme="minorHAnsi"/>
                <w:i/>
                <w:iCs/>
                <w:color w:val="auto"/>
              </w:rPr>
            </w:pPr>
            <w:r w:rsidRPr="00C5447E">
              <w:rPr>
                <w:rFonts w:asciiTheme="minorHAnsi" w:hAnsiTheme="minorHAnsi" w:cstheme="minorHAnsi"/>
                <w:b/>
                <w:bCs/>
                <w:i/>
                <w:iCs/>
                <w:color w:val="auto"/>
                <w:u w:color="00B0F0"/>
              </w:rPr>
              <w:t xml:space="preserve">Activity Page A </w:t>
            </w:r>
            <w:r w:rsidRPr="00C5447E">
              <w:rPr>
                <w:rFonts w:asciiTheme="minorHAnsi" w:hAnsiTheme="minorHAnsi" w:cstheme="minorHAnsi"/>
                <w:i/>
                <w:iCs/>
                <w:color w:val="auto"/>
                <w:u w:color="00B0F0"/>
              </w:rPr>
              <w:t>and/or</w:t>
            </w:r>
            <w:r w:rsidRPr="00C5447E">
              <w:rPr>
                <w:rFonts w:asciiTheme="minorHAnsi" w:hAnsiTheme="minorHAnsi" w:cstheme="minorHAnsi"/>
                <w:b/>
                <w:bCs/>
                <w:i/>
                <w:iCs/>
                <w:color w:val="auto"/>
                <w:u w:color="00B0F0"/>
              </w:rPr>
              <w:t xml:space="preserve"> B</w:t>
            </w:r>
          </w:p>
          <w:p w14:paraId="2E30E341" w14:textId="27289F53" w:rsidR="00816B1F" w:rsidRPr="00C5447E" w:rsidRDefault="00CF0B78" w:rsidP="00E0452F">
            <w:pPr>
              <w:pStyle w:val="BodyA"/>
              <w:numPr>
                <w:ilvl w:val="0"/>
                <w:numId w:val="55"/>
              </w:numPr>
              <w:contextualSpacing/>
              <w:rPr>
                <w:rFonts w:asciiTheme="minorHAnsi" w:hAnsiTheme="minorHAnsi" w:cstheme="minorHAnsi"/>
                <w:i/>
                <w:iCs/>
                <w:color w:val="auto"/>
              </w:rPr>
            </w:pPr>
            <w:r w:rsidRPr="00A51646">
              <w:rPr>
                <w:rFonts w:asciiTheme="minorHAnsi" w:hAnsiTheme="minorHAnsi" w:cstheme="minorHAnsi"/>
                <w:i/>
                <w:iCs/>
                <w:color w:val="auto"/>
                <w:u w:color="00B0F0"/>
              </w:rPr>
              <w:t>Optional:</w:t>
            </w:r>
            <w:r>
              <w:rPr>
                <w:rFonts w:asciiTheme="minorHAnsi" w:hAnsiTheme="minorHAnsi" w:cstheme="minorHAnsi"/>
                <w:b/>
                <w:bCs/>
                <w:i/>
                <w:iCs/>
                <w:color w:val="auto"/>
                <w:u w:color="00B0F0"/>
              </w:rPr>
              <w:t xml:space="preserve"> Answer Page B</w:t>
            </w:r>
          </w:p>
        </w:tc>
        <w:tc>
          <w:tcPr>
            <w:tcW w:w="4631" w:type="dxa"/>
            <w:tcBorders>
              <w:top w:val="nil"/>
              <w:left w:val="single" w:sz="4" w:space="0" w:color="auto"/>
              <w:bottom w:val="nil"/>
              <w:right w:val="nil"/>
            </w:tcBorders>
            <w:shd w:val="clear" w:color="auto" w:fill="DCDCDC" w:themeFill="background2" w:themeFillTint="33"/>
          </w:tcPr>
          <w:p w14:paraId="248B0949" w14:textId="546DD649"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ind w:left="180"/>
              <w:contextualSpacing/>
              <w:rPr>
                <w:rFonts w:asciiTheme="minorHAnsi" w:hAnsiTheme="minorHAnsi" w:cstheme="minorHAnsi"/>
                <w:b/>
                <w:bCs/>
                <w:i/>
                <w:iCs/>
                <w:color w:val="auto"/>
              </w:rPr>
            </w:pPr>
            <w:r w:rsidRPr="00E759B7">
              <w:rPr>
                <w:rFonts w:asciiTheme="minorHAnsi" w:hAnsiTheme="minorHAnsi" w:cstheme="minorHAnsi"/>
                <w:b/>
                <w:bCs/>
                <w:i/>
                <w:iCs/>
                <w:color w:val="auto"/>
              </w:rPr>
              <w:t>Large Group</w:t>
            </w:r>
            <w:r w:rsidR="00A52FBE">
              <w:rPr>
                <w:rFonts w:asciiTheme="minorHAnsi" w:hAnsiTheme="minorHAnsi" w:cstheme="minorHAnsi"/>
                <w:b/>
                <w:bCs/>
                <w:i/>
                <w:iCs/>
                <w:color w:val="auto"/>
              </w:rPr>
              <w:t xml:space="preserve"> </w:t>
            </w:r>
          </w:p>
          <w:p w14:paraId="2791AF6E" w14:textId="77777777" w:rsidR="0089350B" w:rsidRPr="00E759B7" w:rsidRDefault="0089350B" w:rsidP="00D1394B">
            <w:pPr>
              <w:pStyle w:val="BodyA"/>
              <w:numPr>
                <w:ilvl w:val="0"/>
                <w:numId w:val="48"/>
              </w:numPr>
              <w:contextualSpacing/>
              <w:rPr>
                <w:rFonts w:asciiTheme="minorHAnsi" w:hAnsiTheme="minorHAnsi" w:cstheme="minorHAnsi"/>
                <w:b/>
                <w:bCs/>
                <w:i/>
                <w:iCs/>
                <w:color w:val="auto"/>
              </w:rPr>
            </w:pPr>
            <w:r w:rsidRPr="00E759B7">
              <w:rPr>
                <w:rFonts w:asciiTheme="minorHAnsi" w:eastAsia="Cambria" w:hAnsiTheme="minorHAnsi" w:cstheme="minorHAnsi"/>
                <w:i/>
                <w:iCs/>
                <w:color w:val="auto"/>
              </w:rPr>
              <w:t>Download videos and slides if needed.</w:t>
            </w:r>
          </w:p>
          <w:p w14:paraId="1B03CDFA" w14:textId="77777777" w:rsidR="0089350B" w:rsidRPr="00E759B7" w:rsidRDefault="0089350B" w:rsidP="00D1394B">
            <w:pPr>
              <w:pStyle w:val="BodyA"/>
              <w:numPr>
                <w:ilvl w:val="0"/>
                <w:numId w:val="48"/>
              </w:numPr>
              <w:contextualSpacing/>
              <w:rPr>
                <w:rFonts w:asciiTheme="minorHAnsi" w:hAnsiTheme="minorHAnsi" w:cstheme="minorHAnsi"/>
                <w:b/>
                <w:bCs/>
                <w:i/>
                <w:iCs/>
                <w:color w:val="auto"/>
              </w:rPr>
            </w:pPr>
            <w:r w:rsidRPr="00E759B7">
              <w:rPr>
                <w:rFonts w:asciiTheme="minorHAnsi" w:hAnsiTheme="minorHAnsi" w:cstheme="minorHAnsi"/>
                <w:i/>
                <w:iCs/>
                <w:color w:val="auto"/>
              </w:rPr>
              <w:t>Select worship song(s) and have them ready to play.</w:t>
            </w:r>
          </w:p>
          <w:p w14:paraId="7C01C071" w14:textId="45747276" w:rsidR="0089350B" w:rsidRPr="00E759B7" w:rsidRDefault="0089350B" w:rsidP="00D1394B">
            <w:pPr>
              <w:pStyle w:val="BodyA"/>
              <w:numPr>
                <w:ilvl w:val="0"/>
                <w:numId w:val="48"/>
              </w:numPr>
              <w:contextualSpacing/>
              <w:rPr>
                <w:rFonts w:asciiTheme="minorHAnsi" w:hAnsiTheme="minorHAnsi" w:cstheme="minorHAnsi"/>
                <w:b/>
                <w:bCs/>
                <w:i/>
                <w:iCs/>
                <w:color w:val="auto"/>
              </w:rPr>
            </w:pPr>
            <w:r w:rsidRPr="00E759B7">
              <w:rPr>
                <w:rFonts w:asciiTheme="minorHAnsi" w:hAnsiTheme="minorHAnsi" w:cstheme="minorHAnsi"/>
                <w:i/>
                <w:iCs/>
                <w:color w:val="auto"/>
              </w:rPr>
              <w:t xml:space="preserve">Print the </w:t>
            </w:r>
            <w:r w:rsidR="00694290">
              <w:rPr>
                <w:rFonts w:asciiTheme="minorHAnsi" w:hAnsiTheme="minorHAnsi" w:cstheme="minorHAnsi"/>
                <w:b/>
                <w:bCs/>
                <w:i/>
                <w:iCs/>
                <w:color w:val="auto"/>
              </w:rPr>
              <w:t xml:space="preserve">Object Lesson </w:t>
            </w:r>
            <w:r w:rsidRPr="00E759B7">
              <w:rPr>
                <w:rFonts w:asciiTheme="minorHAnsi" w:hAnsiTheme="minorHAnsi" w:cstheme="minorHAnsi"/>
                <w:b/>
                <w:bCs/>
                <w:i/>
                <w:iCs/>
                <w:color w:val="auto"/>
              </w:rPr>
              <w:t>Page</w:t>
            </w:r>
            <w:r w:rsidRPr="00E759B7">
              <w:rPr>
                <w:rFonts w:asciiTheme="minorHAnsi" w:hAnsiTheme="minorHAnsi" w:cstheme="minorHAnsi"/>
                <w:i/>
                <w:iCs/>
                <w:color w:val="auto"/>
              </w:rPr>
              <w:t>.</w:t>
            </w:r>
          </w:p>
          <w:p w14:paraId="6A4099F9" w14:textId="77777777" w:rsidR="0089350B" w:rsidRPr="00E759B7" w:rsidRDefault="0089350B"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p>
          <w:p w14:paraId="4B5FC717" w14:textId="77777777" w:rsidR="0089350B" w:rsidRPr="00E759B7" w:rsidRDefault="0089350B"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rPr>
                <w:rFonts w:asciiTheme="minorHAnsi" w:hAnsiTheme="minorHAnsi" w:cstheme="minorHAnsi"/>
                <w:b/>
                <w:bCs/>
                <w:i/>
                <w:iCs/>
                <w:color w:val="auto"/>
              </w:rPr>
            </w:pPr>
            <w:r w:rsidRPr="00E759B7">
              <w:rPr>
                <w:rFonts w:asciiTheme="minorHAnsi" w:hAnsiTheme="minorHAnsi" w:cstheme="minorHAnsi"/>
                <w:b/>
                <w:bCs/>
                <w:i/>
                <w:iCs/>
                <w:color w:val="auto"/>
              </w:rPr>
              <w:t>Small Group Activities</w:t>
            </w:r>
          </w:p>
          <w:p w14:paraId="365B091A" w14:textId="77777777" w:rsidR="00D1394B" w:rsidRPr="00983E85" w:rsidRDefault="00D1394B" w:rsidP="00D1394B">
            <w:pPr>
              <w:pStyle w:val="Default"/>
              <w:numPr>
                <w:ilvl w:val="0"/>
                <w:numId w:val="48"/>
              </w:numPr>
              <w:contextualSpacing/>
              <w:rPr>
                <w:rFonts w:ascii="Calibri" w:hAnsi="Calibri" w:cs="Calibri"/>
                <w:i/>
                <w:iCs/>
                <w:color w:val="auto"/>
                <w:sz w:val="24"/>
                <w:szCs w:val="24"/>
              </w:rPr>
            </w:pPr>
            <w:r w:rsidRPr="00983E85">
              <w:rPr>
                <w:rFonts w:ascii="Calibri" w:hAnsi="Calibri" w:cs="Calibri"/>
                <w:i/>
                <w:iCs/>
                <w:color w:val="auto"/>
                <w:sz w:val="24"/>
                <w:szCs w:val="24"/>
              </w:rPr>
              <w:t>Blow up the balloons.</w:t>
            </w:r>
          </w:p>
          <w:p w14:paraId="5B5D0A38" w14:textId="77777777" w:rsidR="00D1394B" w:rsidRPr="00D1394B" w:rsidRDefault="00D1394B" w:rsidP="00D1394B">
            <w:pPr>
              <w:pStyle w:val="BodyA"/>
              <w:numPr>
                <w:ilvl w:val="0"/>
                <w:numId w:val="48"/>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983E85">
              <w:rPr>
                <w:rFonts w:ascii="Calibri" w:hAnsi="Calibri" w:cs="Calibri"/>
                <w:i/>
                <w:iCs/>
                <w:color w:val="auto"/>
              </w:rPr>
              <w:t>Tape start and finish lines for the game.</w:t>
            </w:r>
          </w:p>
          <w:p w14:paraId="104E8E20" w14:textId="48540BFF" w:rsidR="0089350B" w:rsidRPr="00E759B7" w:rsidRDefault="0089350B" w:rsidP="00D1394B">
            <w:pPr>
              <w:pStyle w:val="BodyA"/>
              <w:numPr>
                <w:ilvl w:val="0"/>
                <w:numId w:val="48"/>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 xml:space="preserve">Print the </w:t>
            </w:r>
            <w:r w:rsidRPr="00E759B7">
              <w:rPr>
                <w:rFonts w:asciiTheme="minorHAnsi" w:eastAsia="Cambria" w:hAnsiTheme="minorHAnsi" w:cstheme="minorHAnsi"/>
                <w:b/>
                <w:bCs/>
                <w:i/>
                <w:iCs/>
                <w:color w:val="auto"/>
              </w:rPr>
              <w:t>Faith Verse Journal Page</w:t>
            </w:r>
            <w:r w:rsidRPr="00E759B7">
              <w:rPr>
                <w:rFonts w:asciiTheme="minorHAnsi" w:eastAsia="Cambria" w:hAnsiTheme="minorHAnsi" w:cstheme="minorHAnsi"/>
                <w:i/>
                <w:iCs/>
                <w:color w:val="auto"/>
              </w:rPr>
              <w:t>, one per kid.</w:t>
            </w:r>
          </w:p>
          <w:p w14:paraId="30AF0CA3" w14:textId="77777777" w:rsidR="0089350B" w:rsidRPr="00E759B7" w:rsidRDefault="0089350B" w:rsidP="00D1394B">
            <w:pPr>
              <w:pStyle w:val="BodyA"/>
              <w:numPr>
                <w:ilvl w:val="0"/>
                <w:numId w:val="48"/>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E759B7">
              <w:rPr>
                <w:rFonts w:asciiTheme="minorHAnsi" w:hAnsiTheme="minorHAnsi" w:cstheme="minorHAnsi"/>
                <w:i/>
                <w:iCs/>
                <w:color w:val="auto"/>
              </w:rPr>
              <w:t xml:space="preserve">Print and cut apart the </w:t>
            </w:r>
            <w:r w:rsidRPr="00E759B7">
              <w:rPr>
                <w:rFonts w:asciiTheme="minorHAnsi" w:hAnsiTheme="minorHAnsi" w:cstheme="minorHAnsi"/>
                <w:b/>
                <w:bCs/>
                <w:i/>
                <w:iCs/>
                <w:color w:val="auto"/>
                <w:u w:color="00B0F0"/>
              </w:rPr>
              <w:t>4 Questions Pages,</w:t>
            </w:r>
            <w:r w:rsidRPr="00E759B7">
              <w:rPr>
                <w:rFonts w:asciiTheme="minorHAnsi" w:hAnsiTheme="minorHAnsi" w:cstheme="minorHAnsi"/>
                <w:i/>
                <w:iCs/>
                <w:color w:val="auto"/>
                <w:u w:color="00B0F0"/>
              </w:rPr>
              <w:t xml:space="preserve"> one set per group. Keep questions and answers separate.</w:t>
            </w:r>
          </w:p>
          <w:p w14:paraId="468486BB" w14:textId="77777777" w:rsidR="0089350B" w:rsidRPr="00E759B7" w:rsidRDefault="0089350B" w:rsidP="00D1394B">
            <w:pPr>
              <w:pStyle w:val="BodyA"/>
              <w:numPr>
                <w:ilvl w:val="0"/>
                <w:numId w:val="48"/>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Choose how to use this activity: Simple matching, Concentration-style find the pairs, etc.</w:t>
            </w:r>
          </w:p>
          <w:p w14:paraId="653192A4" w14:textId="77777777" w:rsidR="0089350B" w:rsidRPr="00E759B7" w:rsidRDefault="0089350B" w:rsidP="00D1394B">
            <w:pPr>
              <w:pStyle w:val="BodyA"/>
              <w:numPr>
                <w:ilvl w:val="0"/>
                <w:numId w:val="48"/>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 xml:space="preserve">Print copies of </w:t>
            </w:r>
            <w:r w:rsidRPr="00E759B7">
              <w:rPr>
                <w:rFonts w:asciiTheme="minorHAnsi" w:eastAsia="Cambria" w:hAnsiTheme="minorHAnsi" w:cstheme="minorHAnsi"/>
                <w:b/>
                <w:bCs/>
                <w:i/>
                <w:iCs/>
                <w:color w:val="auto"/>
              </w:rPr>
              <w:t>Activity Page A</w:t>
            </w:r>
            <w:r w:rsidRPr="00E759B7">
              <w:rPr>
                <w:rFonts w:asciiTheme="minorHAnsi" w:eastAsia="Cambria" w:hAnsiTheme="minorHAnsi" w:cstheme="minorHAnsi"/>
                <w:i/>
                <w:iCs/>
                <w:color w:val="auto"/>
              </w:rPr>
              <w:t xml:space="preserve"> and/or </w:t>
            </w:r>
            <w:r w:rsidRPr="00E759B7">
              <w:rPr>
                <w:rFonts w:asciiTheme="minorHAnsi" w:eastAsia="Cambria" w:hAnsiTheme="minorHAnsi" w:cstheme="minorHAnsi"/>
                <w:b/>
                <w:bCs/>
                <w:i/>
                <w:iCs/>
                <w:color w:val="auto"/>
              </w:rPr>
              <w:t>Activity Page</w:t>
            </w:r>
            <w:r w:rsidRPr="00E759B7">
              <w:rPr>
                <w:rFonts w:asciiTheme="minorHAnsi" w:eastAsia="Cambria" w:hAnsiTheme="minorHAnsi" w:cstheme="minorHAnsi"/>
                <w:i/>
                <w:iCs/>
                <w:color w:val="auto"/>
              </w:rPr>
              <w:t xml:space="preserve"> </w:t>
            </w:r>
            <w:r w:rsidRPr="00E759B7">
              <w:rPr>
                <w:rFonts w:asciiTheme="minorHAnsi" w:eastAsia="Cambria" w:hAnsiTheme="minorHAnsi" w:cstheme="minorHAnsi"/>
                <w:b/>
                <w:bCs/>
                <w:i/>
                <w:iCs/>
                <w:color w:val="auto"/>
              </w:rPr>
              <w:t>B</w:t>
            </w:r>
            <w:r w:rsidRPr="00E759B7">
              <w:rPr>
                <w:rFonts w:asciiTheme="minorHAnsi" w:eastAsia="Cambria" w:hAnsiTheme="minorHAnsi" w:cstheme="minorHAnsi"/>
                <w:i/>
                <w:iCs/>
                <w:color w:val="auto"/>
              </w:rPr>
              <w:t>, one per kid.</w:t>
            </w:r>
          </w:p>
          <w:p w14:paraId="7E96B2E7"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000000" w:themeColor="text1"/>
              </w:rPr>
            </w:pPr>
          </w:p>
        </w:tc>
      </w:tr>
    </w:tbl>
    <w:p w14:paraId="1A449AC9" w14:textId="77777777" w:rsidR="00C31A49" w:rsidRDefault="00C31A49" w:rsidP="0007773D">
      <w:pPr>
        <w:pBdr>
          <w:top w:val="nil"/>
          <w:left w:val="nil"/>
          <w:bottom w:val="nil"/>
          <w:right w:val="nil"/>
          <w:between w:val="nil"/>
          <w:bar w:val="nil"/>
        </w:pBdr>
        <w:rPr>
          <w:rFonts w:asciiTheme="minorHAnsi" w:hAnsiTheme="minorHAnsi" w:cstheme="minorHAnsi"/>
          <w:color w:val="7030A0"/>
          <w:kern w:val="28"/>
        </w:rPr>
      </w:pPr>
    </w:p>
    <w:p w14:paraId="2855B558" w14:textId="6BBB13E5" w:rsidR="003422B1" w:rsidRPr="00AD4E1D" w:rsidRDefault="0007773D" w:rsidP="0007773D">
      <w:pPr>
        <w:pBdr>
          <w:top w:val="nil"/>
          <w:left w:val="nil"/>
          <w:bottom w:val="nil"/>
          <w:right w:val="nil"/>
          <w:between w:val="nil"/>
          <w:bar w:val="nil"/>
        </w:pBdr>
        <w:rPr>
          <w:rFonts w:asciiTheme="minorHAnsi" w:hAnsiTheme="minorHAnsi" w:cstheme="minorHAnsi"/>
          <w:b/>
          <w:bCs/>
          <w:color w:val="7030A0"/>
          <w:kern w:val="28"/>
        </w:rPr>
      </w:pPr>
      <w:r>
        <w:rPr>
          <w:rFonts w:asciiTheme="minorHAnsi" w:hAnsiTheme="minorHAnsi" w:cstheme="minorHAnsi"/>
          <w:b/>
          <w:bCs/>
          <w:color w:val="7030A0"/>
          <w:kern w:val="28"/>
        </w:rPr>
        <w:br w:type="page"/>
      </w:r>
    </w:p>
    <w:p w14:paraId="088EC1CC" w14:textId="77777777" w:rsidR="00EE11A1" w:rsidRPr="00E759B7" w:rsidRDefault="00EE11A1" w:rsidP="00881007">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contextualSpacing/>
        <w:jc w:val="center"/>
        <w:outlineLvl w:val="0"/>
        <w:rPr>
          <w:rFonts w:asciiTheme="minorHAnsi" w:hAnsiTheme="minorHAnsi" w:cstheme="minorHAnsi"/>
          <w:color w:val="FFFFFF" w:themeColor="background1"/>
          <w:kern w:val="28"/>
          <w:sz w:val="24"/>
          <w:szCs w:val="24"/>
        </w:rPr>
      </w:pPr>
      <w:r w:rsidRPr="00E759B7">
        <w:rPr>
          <w:rFonts w:asciiTheme="minorHAnsi" w:hAnsiTheme="minorHAnsi" w:cstheme="minorHAnsi"/>
          <w:b/>
          <w:bCs/>
          <w:color w:val="FFFFFF" w:themeColor="background1"/>
          <w:kern w:val="28"/>
          <w:sz w:val="48"/>
          <w:szCs w:val="48"/>
        </w:rPr>
        <w:lastRenderedPageBreak/>
        <w:t xml:space="preserve">LARGE GROUP </w:t>
      </w:r>
      <w:r w:rsidRPr="00E759B7">
        <w:rPr>
          <w:rFonts w:asciiTheme="minorHAnsi" w:hAnsiTheme="minorHAnsi" w:cstheme="minorHAnsi"/>
          <w:color w:val="FFFFFF" w:themeColor="background1"/>
          <w:kern w:val="28"/>
          <w:sz w:val="24"/>
          <w:szCs w:val="24"/>
        </w:rPr>
        <w:t>(45 Minutes)</w:t>
      </w:r>
    </w:p>
    <w:p w14:paraId="67AD5CE3" w14:textId="77777777" w:rsidR="00EE11A1" w:rsidRPr="00E759B7" w:rsidRDefault="00EE11A1" w:rsidP="00E759B7">
      <w:pPr>
        <w:pStyle w:val="BodyAA"/>
        <w:contextualSpacing/>
        <w:outlineLvl w:val="0"/>
        <w:rPr>
          <w:rFonts w:asciiTheme="minorHAnsi" w:hAnsiTheme="minorHAnsi" w:cstheme="minorHAnsi"/>
          <w:b/>
          <w:bCs/>
          <w:color w:val="auto"/>
          <w:sz w:val="36"/>
          <w:szCs w:val="36"/>
          <w:u w:color="CC3399"/>
        </w:rPr>
      </w:pPr>
      <w:r w:rsidRPr="00E759B7">
        <w:rPr>
          <w:rFonts w:asciiTheme="minorHAnsi" w:hAnsiTheme="minorHAnsi" w:cstheme="minorHAnsi"/>
          <w:b/>
          <w:bCs/>
          <w:color w:val="auto"/>
          <w:sz w:val="36"/>
          <w:szCs w:val="36"/>
          <w:u w:color="CC3399"/>
        </w:rPr>
        <w:t>INTRODUCTION</w:t>
      </w:r>
    </w:p>
    <w:p w14:paraId="7ADF02AD" w14:textId="77777777" w:rsidR="000341D7" w:rsidRPr="00E759B7" w:rsidRDefault="000341D7" w:rsidP="00E759B7">
      <w:pPr>
        <w:pStyle w:val="BodyAA"/>
        <w:contextualSpacing/>
        <w:outlineLvl w:val="0"/>
        <w:rPr>
          <w:rFonts w:asciiTheme="minorHAnsi" w:hAnsiTheme="minorHAnsi" w:cstheme="minorHAnsi"/>
          <w:b/>
          <w:bCs/>
          <w:color w:val="auto"/>
          <w:sz w:val="24"/>
          <w:szCs w:val="24"/>
        </w:rPr>
      </w:pPr>
    </w:p>
    <w:p w14:paraId="7DC242F4" w14:textId="05D5EC83" w:rsidR="00EE11A1" w:rsidRPr="00E759B7" w:rsidRDefault="00EE11A1" w:rsidP="00E759B7">
      <w:pPr>
        <w:pStyle w:val="BodyAA"/>
        <w:contextualSpacing/>
        <w:outlineLvl w:val="0"/>
        <w:rPr>
          <w:rFonts w:asciiTheme="minorHAnsi" w:hAnsiTheme="minorHAnsi" w:cstheme="minorHAnsi"/>
          <w:b/>
          <w:bCs/>
          <w:color w:val="auto"/>
          <w:sz w:val="28"/>
          <w:szCs w:val="28"/>
        </w:rPr>
      </w:pPr>
      <w:r w:rsidRPr="00E759B7">
        <w:rPr>
          <w:rFonts w:asciiTheme="minorHAnsi" w:hAnsiTheme="minorHAnsi" w:cstheme="minorHAnsi"/>
          <w:b/>
          <w:bCs/>
          <w:color w:val="auto"/>
          <w:sz w:val="28"/>
          <w:szCs w:val="28"/>
        </w:rPr>
        <w:t xml:space="preserve">Countdown Video </w:t>
      </w:r>
    </w:p>
    <w:p w14:paraId="208F891F" w14:textId="77777777" w:rsidR="00EE11A1" w:rsidRPr="000A2800" w:rsidRDefault="00EE11A1" w:rsidP="00E759B7">
      <w:pPr>
        <w:pStyle w:val="BodyAA"/>
        <w:numPr>
          <w:ilvl w:val="0"/>
          <w:numId w:val="18"/>
        </w:numPr>
        <w:contextualSpacing/>
        <w:outlineLvl w:val="0"/>
        <w:rPr>
          <w:rFonts w:asciiTheme="minorHAnsi" w:hAnsiTheme="minorHAnsi" w:cstheme="minorHAnsi"/>
          <w:i/>
          <w:iCs/>
          <w:color w:val="auto"/>
          <w:sz w:val="24"/>
          <w:szCs w:val="24"/>
        </w:rPr>
      </w:pPr>
      <w:r w:rsidRPr="000A2800">
        <w:rPr>
          <w:rFonts w:asciiTheme="minorHAnsi" w:hAnsiTheme="minorHAnsi" w:cstheme="minorHAnsi"/>
          <w:i/>
          <w:iCs/>
          <w:color w:val="auto"/>
          <w:sz w:val="24"/>
          <w:szCs w:val="24"/>
        </w:rPr>
        <w:t xml:space="preserve">Play the </w:t>
      </w:r>
      <w:r w:rsidRPr="000A2800">
        <w:rPr>
          <w:rFonts w:asciiTheme="minorHAnsi" w:hAnsiTheme="minorHAnsi" w:cstheme="minorHAnsi"/>
          <w:b/>
          <w:bCs/>
          <w:i/>
          <w:iCs/>
          <w:color w:val="auto"/>
          <w:sz w:val="24"/>
          <w:szCs w:val="24"/>
        </w:rPr>
        <w:t>Foundations for Faith</w:t>
      </w:r>
      <w:r w:rsidRPr="000A2800">
        <w:rPr>
          <w:rFonts w:asciiTheme="minorHAnsi" w:hAnsiTheme="minorHAnsi" w:cstheme="minorHAnsi"/>
          <w:i/>
          <w:iCs/>
          <w:color w:val="auto"/>
          <w:sz w:val="24"/>
          <w:szCs w:val="24"/>
        </w:rPr>
        <w:t xml:space="preserve"> </w:t>
      </w:r>
      <w:r w:rsidRPr="000A2800">
        <w:rPr>
          <w:rFonts w:asciiTheme="minorHAnsi" w:hAnsiTheme="minorHAnsi" w:cstheme="minorHAnsi"/>
          <w:b/>
          <w:bCs/>
          <w:i/>
          <w:iCs/>
          <w:color w:val="auto"/>
          <w:sz w:val="24"/>
          <w:szCs w:val="24"/>
        </w:rPr>
        <w:t>Countdown Video</w:t>
      </w:r>
      <w:r w:rsidRPr="000A2800">
        <w:rPr>
          <w:rFonts w:asciiTheme="minorHAnsi" w:hAnsiTheme="minorHAnsi" w:cstheme="minorHAnsi"/>
          <w:i/>
          <w:iCs/>
          <w:color w:val="auto"/>
          <w:sz w:val="24"/>
          <w:szCs w:val="24"/>
        </w:rPr>
        <w:t>. Encourage kids to say the Faith Facts with the video.</w:t>
      </w:r>
    </w:p>
    <w:p w14:paraId="08BF3891" w14:textId="054C8B2D" w:rsidR="00513953" w:rsidRPr="00E759B7" w:rsidRDefault="001429D9" w:rsidP="00E759B7">
      <w:pPr>
        <w:pStyle w:val="BodyAA"/>
        <w:contextualSpacing/>
        <w:outlineLvl w:val="0"/>
        <w:rPr>
          <w:rFonts w:asciiTheme="minorHAnsi" w:eastAsia="Cambria" w:hAnsiTheme="minorHAnsi" w:cstheme="minorHAnsi"/>
          <w:b/>
          <w:bCs/>
        </w:rPr>
      </w:pPr>
      <w:r w:rsidRPr="00E759B7">
        <w:rPr>
          <w:rFonts w:asciiTheme="minorHAnsi" w:hAnsiTheme="minorHAnsi" w:cstheme="minorHAnsi"/>
          <w:noProof/>
        </w:rPr>
        <w:drawing>
          <wp:anchor distT="0" distB="0" distL="114300" distR="114300" simplePos="0" relativeHeight="251707392" behindDoc="0" locked="0" layoutInCell="1" allowOverlap="1" wp14:anchorId="35E3A5B6" wp14:editId="6008FDF6">
            <wp:simplePos x="0" y="0"/>
            <wp:positionH relativeFrom="column">
              <wp:posOffset>11752</wp:posOffset>
            </wp:positionH>
            <wp:positionV relativeFrom="paragraph">
              <wp:posOffset>115722</wp:posOffset>
            </wp:positionV>
            <wp:extent cx="2266315" cy="1274445"/>
            <wp:effectExtent l="12700" t="12700" r="6985" b="8255"/>
            <wp:wrapSquare wrapText="bothSides"/>
            <wp:docPr id="1236496294" name="Picture 4" descr="A graphic of a city with blue paint spla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96294" name="Picture 4" descr="A graphic of a city with blue paint splash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315" cy="127444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2FF21D4D" w14:textId="19ED3749" w:rsidR="001429D9" w:rsidRPr="00E759B7" w:rsidRDefault="001429D9" w:rsidP="00E759B7">
      <w:pPr>
        <w:pStyle w:val="BodyAA"/>
        <w:contextualSpacing/>
        <w:outlineLvl w:val="0"/>
        <w:rPr>
          <w:rFonts w:asciiTheme="minorHAnsi" w:hAnsiTheme="minorHAnsi" w:cstheme="minorHAnsi"/>
        </w:rPr>
      </w:pPr>
    </w:p>
    <w:p w14:paraId="2C088CB3" w14:textId="091D759F" w:rsidR="001429D9" w:rsidRPr="00E759B7" w:rsidRDefault="001429D9" w:rsidP="00E759B7">
      <w:pPr>
        <w:pStyle w:val="BodyAA"/>
        <w:contextualSpacing/>
        <w:outlineLvl w:val="0"/>
        <w:rPr>
          <w:rFonts w:asciiTheme="minorHAnsi" w:hAnsiTheme="minorHAnsi" w:cstheme="minorHAnsi"/>
        </w:rPr>
      </w:pPr>
    </w:p>
    <w:p w14:paraId="6A503EA7" w14:textId="77777777" w:rsidR="001429D9" w:rsidRPr="00E759B7" w:rsidRDefault="001429D9" w:rsidP="00E759B7">
      <w:pPr>
        <w:pStyle w:val="BodyAA"/>
        <w:contextualSpacing/>
        <w:outlineLvl w:val="0"/>
        <w:rPr>
          <w:rFonts w:asciiTheme="minorHAnsi" w:hAnsiTheme="minorHAnsi" w:cstheme="minorHAnsi"/>
        </w:rPr>
      </w:pPr>
    </w:p>
    <w:p w14:paraId="1A9E3BBA" w14:textId="77777777" w:rsidR="001429D9" w:rsidRPr="00E759B7" w:rsidRDefault="001429D9" w:rsidP="00E759B7">
      <w:pPr>
        <w:pStyle w:val="BodyAA"/>
        <w:contextualSpacing/>
        <w:outlineLvl w:val="0"/>
        <w:rPr>
          <w:rFonts w:asciiTheme="minorHAnsi" w:hAnsiTheme="minorHAnsi" w:cstheme="minorHAnsi"/>
        </w:rPr>
      </w:pPr>
    </w:p>
    <w:p w14:paraId="55CEC0BF" w14:textId="77777777" w:rsidR="001429D9" w:rsidRPr="00E759B7" w:rsidRDefault="001429D9" w:rsidP="00E759B7">
      <w:pPr>
        <w:pStyle w:val="BodyAA"/>
        <w:contextualSpacing/>
        <w:outlineLvl w:val="0"/>
        <w:rPr>
          <w:rFonts w:asciiTheme="minorHAnsi" w:hAnsiTheme="minorHAnsi" w:cstheme="minorHAnsi"/>
        </w:rPr>
      </w:pPr>
    </w:p>
    <w:p w14:paraId="3E566652" w14:textId="77777777" w:rsidR="001429D9" w:rsidRPr="00E759B7" w:rsidRDefault="001429D9" w:rsidP="00E759B7">
      <w:pPr>
        <w:pStyle w:val="BodyAA"/>
        <w:contextualSpacing/>
        <w:outlineLvl w:val="0"/>
        <w:rPr>
          <w:rFonts w:asciiTheme="minorHAnsi" w:hAnsiTheme="minorHAnsi" w:cstheme="minorHAnsi"/>
        </w:rPr>
      </w:pPr>
    </w:p>
    <w:p w14:paraId="1C8CCE64" w14:textId="77777777" w:rsidR="001429D9" w:rsidRDefault="001429D9" w:rsidP="00E759B7">
      <w:pPr>
        <w:pStyle w:val="BodyAA"/>
        <w:contextualSpacing/>
        <w:outlineLvl w:val="0"/>
        <w:rPr>
          <w:rFonts w:asciiTheme="minorHAnsi" w:hAnsiTheme="minorHAnsi" w:cstheme="minorHAnsi"/>
        </w:rPr>
      </w:pPr>
    </w:p>
    <w:p w14:paraId="283A6DF5" w14:textId="77777777" w:rsidR="00E759B7" w:rsidRPr="00E759B7" w:rsidRDefault="00E759B7" w:rsidP="00E759B7">
      <w:pPr>
        <w:pStyle w:val="BodyAA"/>
        <w:contextualSpacing/>
        <w:outlineLvl w:val="0"/>
        <w:rPr>
          <w:rFonts w:asciiTheme="minorHAnsi" w:hAnsiTheme="minorHAnsi" w:cstheme="minorHAnsi"/>
        </w:rPr>
      </w:pPr>
    </w:p>
    <w:p w14:paraId="69A4B713" w14:textId="5BAFB6A2" w:rsidR="00EE11A1" w:rsidRPr="00E759B7" w:rsidRDefault="00BB5401" w:rsidP="00E759B7">
      <w:pPr>
        <w:pStyle w:val="BodyAA"/>
        <w:contextualSpacing/>
        <w:outlineLvl w:val="0"/>
        <w:rPr>
          <w:rFonts w:asciiTheme="minorHAnsi" w:eastAsia="Cambria" w:hAnsiTheme="minorHAnsi" w:cstheme="minorHAnsi"/>
          <w:b/>
          <w:bCs/>
          <w:sz w:val="28"/>
          <w:szCs w:val="28"/>
        </w:rPr>
      </w:pPr>
      <w:r w:rsidRPr="00E759B7">
        <w:rPr>
          <w:rFonts w:asciiTheme="minorHAnsi" w:hAnsiTheme="minorHAnsi" w:cstheme="minorHAnsi"/>
          <w:sz w:val="28"/>
          <w:szCs w:val="28"/>
        </w:rPr>
        <w:fldChar w:fldCharType="begin"/>
      </w:r>
      <w:r w:rsidRPr="00E759B7">
        <w:rPr>
          <w:rFonts w:asciiTheme="minorHAnsi" w:hAnsiTheme="minorHAnsi" w:cstheme="minorHAnsi"/>
          <w:sz w:val="28"/>
          <w:szCs w:val="28"/>
        </w:rPr>
        <w:instrText xml:space="preserve"> INCLUDEPICTURE "https://uc9072b3dd415c46f092e8b8ca72.previews.dropboxusercontent.com/p/thumb/AB_nkfH4-BxUe81UM85TXKI9e3m_WLL4jRHUZBpJXQAmYWUpNVE9c50qKDJgt6a4TOUtOqoHY4U6AFsecsKw-6Nlb66xBTA-yQMlzj4t0omjSAA5qvDjTo7bXEiploNAwIZp7QvG0Cc-P5V4Mch6wlq4xTdC_m84djqmX922hxi5ulmjQbDGLgboQuSqGHgLfN9pNSMAsF8u0F79pEWI7DZgSkdYbVN0BMNIioWz0GcvuIWe8Bw8OmCPWmSZu_yZk2cvpJXOIgD3z01yBSVIeL_fNP9BCyvMlpDP5Knkkoc7FxUCacu0bBqTnZQtIOD91knznWjHZSXyddlmSBYU_hgF6segzKd2GyBtQEYTYaa5Lg/p.jpeg" \* MERGEFORMATINET </w:instrText>
      </w:r>
      <w:r w:rsidR="0032010B">
        <w:rPr>
          <w:rFonts w:asciiTheme="minorHAnsi" w:hAnsiTheme="minorHAnsi" w:cstheme="minorHAnsi"/>
          <w:sz w:val="28"/>
          <w:szCs w:val="28"/>
        </w:rPr>
        <w:fldChar w:fldCharType="separate"/>
      </w:r>
      <w:r w:rsidRPr="00E759B7">
        <w:rPr>
          <w:rFonts w:asciiTheme="minorHAnsi" w:hAnsiTheme="minorHAnsi" w:cstheme="minorHAnsi"/>
          <w:sz w:val="28"/>
          <w:szCs w:val="28"/>
        </w:rPr>
        <w:fldChar w:fldCharType="end"/>
      </w:r>
      <w:r w:rsidR="00EE11A1" w:rsidRPr="00E759B7">
        <w:rPr>
          <w:rFonts w:asciiTheme="minorHAnsi" w:eastAsia="Cambria" w:hAnsiTheme="minorHAnsi" w:cstheme="minorHAnsi"/>
          <w:b/>
          <w:bCs/>
          <w:sz w:val="28"/>
          <w:szCs w:val="28"/>
        </w:rPr>
        <w:t>Welcome</w:t>
      </w:r>
    </w:p>
    <w:p w14:paraId="4D19B821" w14:textId="77777777" w:rsidR="00A01A6D" w:rsidRPr="000A2800" w:rsidRDefault="00A01A6D" w:rsidP="00A01A6D">
      <w:pPr>
        <w:contextualSpacing/>
        <w:rPr>
          <w:rFonts w:ascii="Calibri" w:eastAsia="Cambria" w:hAnsi="Calibri" w:cs="Calibri"/>
          <w:i/>
          <w:iCs/>
        </w:rPr>
      </w:pPr>
      <w:r w:rsidRPr="000A2800">
        <w:rPr>
          <w:rFonts w:ascii="Calibri" w:eastAsia="Cambria" w:hAnsi="Calibri" w:cs="Calibri"/>
        </w:rPr>
        <w:t xml:space="preserve">Hi, everyone! I sure look forward to seeing you each time we get together. Let’s start by praising God out loud for forty-five seconds. You can thank God for creating you and for sending Jesus. You can also thank Him for His Holy Spirit being with you. You can even thank Him that Jesus died for your sins. You can say, “I love You, Jesus.” You can say, “Praise God.” There are so many things to say. Close your eyes, and let’s praise Him. </w:t>
      </w:r>
      <w:r w:rsidRPr="000A2800">
        <w:rPr>
          <w:rFonts w:ascii="Calibri" w:eastAsia="Cambria" w:hAnsi="Calibri" w:cs="Calibri"/>
          <w:i/>
          <w:iCs/>
        </w:rPr>
        <w:t>(Pause while kids respond.)</w:t>
      </w:r>
    </w:p>
    <w:p w14:paraId="6EB9B296" w14:textId="77777777" w:rsidR="00A01A6D" w:rsidRPr="000A2800" w:rsidRDefault="00A01A6D" w:rsidP="00A01A6D">
      <w:pPr>
        <w:pStyle w:val="BodyA"/>
        <w:contextualSpacing/>
        <w:outlineLvl w:val="0"/>
        <w:rPr>
          <w:rFonts w:ascii="Calibri" w:eastAsia="Cambria" w:hAnsi="Calibri" w:cs="Calibri"/>
          <w:color w:val="auto"/>
          <w:bdr w:val="none" w:sz="0" w:space="0" w:color="auto"/>
        </w:rPr>
      </w:pPr>
    </w:p>
    <w:p w14:paraId="65051435" w14:textId="77777777" w:rsidR="00A01A6D" w:rsidRPr="000A2800" w:rsidRDefault="00A01A6D" w:rsidP="00A01A6D">
      <w:pPr>
        <w:pStyle w:val="BodyA"/>
        <w:contextualSpacing/>
        <w:outlineLvl w:val="0"/>
        <w:rPr>
          <w:rFonts w:ascii="Calibri" w:eastAsia="Cambria" w:hAnsi="Calibri" w:cs="Calibri"/>
          <w:color w:val="auto"/>
          <w:bdr w:val="none" w:sz="0" w:space="0" w:color="auto"/>
        </w:rPr>
      </w:pPr>
      <w:r w:rsidRPr="000A2800">
        <w:rPr>
          <w:rFonts w:ascii="Calibri" w:eastAsia="Cambria" w:hAnsi="Calibri" w:cs="Calibri"/>
          <w:color w:val="auto"/>
          <w:bdr w:val="none" w:sz="0" w:space="0" w:color="auto"/>
        </w:rPr>
        <w:t xml:space="preserve">Praising God is a great way to start our time together today. Are you ready to make another amazing discovery in God’s Word? </w:t>
      </w:r>
      <w:r w:rsidRPr="000A2800">
        <w:rPr>
          <w:rFonts w:ascii="Calibri" w:eastAsia="Cambria" w:hAnsi="Calibri" w:cs="Calibri"/>
          <w:i/>
          <w:iCs/>
          <w:color w:val="auto"/>
          <w:bdr w:val="none" w:sz="0" w:space="0" w:color="auto"/>
        </w:rPr>
        <w:t xml:space="preserve">(Group response) </w:t>
      </w:r>
      <w:r w:rsidRPr="000A2800">
        <w:rPr>
          <w:rFonts w:ascii="Calibri" w:eastAsia="Cambria" w:hAnsi="Calibri" w:cs="Calibri"/>
          <w:color w:val="auto"/>
          <w:bdr w:val="none" w:sz="0" w:space="0" w:color="auto"/>
        </w:rPr>
        <w:t>We’ll talk today about another important truth of our faith. It’s one of the most important things you could ever know and believe.</w:t>
      </w:r>
    </w:p>
    <w:p w14:paraId="0FD0DC84" w14:textId="77777777" w:rsidR="00EE11A1" w:rsidRPr="000A2800" w:rsidRDefault="00EE11A1" w:rsidP="00E759B7">
      <w:pPr>
        <w:pStyle w:val="BodyA"/>
        <w:contextualSpacing/>
        <w:outlineLvl w:val="0"/>
        <w:rPr>
          <w:rFonts w:asciiTheme="minorHAnsi" w:eastAsia="Cambria" w:hAnsiTheme="minorHAnsi" w:cstheme="minorHAnsi"/>
          <w:color w:val="auto"/>
          <w:u w:color="00B0F0"/>
        </w:rPr>
      </w:pPr>
    </w:p>
    <w:p w14:paraId="5AA87F41" w14:textId="77777777" w:rsidR="00EE11A1" w:rsidRPr="00E759B7" w:rsidRDefault="00EE11A1" w:rsidP="00E759B7">
      <w:pPr>
        <w:pStyle w:val="BodyA"/>
        <w:contextualSpacing/>
        <w:rPr>
          <w:rFonts w:asciiTheme="minorHAnsi" w:eastAsia="Cambria" w:hAnsiTheme="minorHAnsi" w:cstheme="minorHAnsi"/>
          <w:b/>
          <w:bCs/>
          <w:color w:val="auto"/>
        </w:rPr>
      </w:pPr>
      <w:r w:rsidRPr="00E759B7">
        <w:rPr>
          <w:rFonts w:asciiTheme="minorHAnsi" w:hAnsiTheme="minorHAnsi" w:cstheme="minorHAnsi"/>
          <w:b/>
          <w:bCs/>
          <w:color w:val="auto"/>
          <w:sz w:val="28"/>
          <w:szCs w:val="28"/>
        </w:rPr>
        <w:t>Faith Fact</w:t>
      </w:r>
      <w:r w:rsidRPr="00E759B7">
        <w:rPr>
          <w:rFonts w:asciiTheme="minorHAnsi" w:hAnsiTheme="minorHAnsi" w:cstheme="minorHAnsi"/>
          <w:b/>
          <w:bCs/>
          <w:color w:val="auto"/>
        </w:rPr>
        <w:t xml:space="preserve"> </w:t>
      </w:r>
    </w:p>
    <w:p w14:paraId="1059A47F" w14:textId="77777777" w:rsidR="00FB355F" w:rsidRPr="00F91229" w:rsidRDefault="00FB355F" w:rsidP="00FB355F">
      <w:pPr>
        <w:contextualSpacing/>
        <w:jc w:val="both"/>
        <w:rPr>
          <w:rFonts w:asciiTheme="minorHAnsi" w:hAnsiTheme="minorHAnsi" w:cstheme="minorHAnsi"/>
        </w:rPr>
      </w:pPr>
      <w:r w:rsidRPr="00F91229">
        <w:rPr>
          <w:rFonts w:asciiTheme="minorHAnsi" w:eastAsia="Cambria" w:hAnsiTheme="minorHAnsi" w:cstheme="minorHAnsi"/>
        </w:rPr>
        <w:t xml:space="preserve">Our Faith Fact today is </w:t>
      </w:r>
      <w:r w:rsidRPr="00F91229">
        <w:rPr>
          <w:rFonts w:asciiTheme="minorHAnsi" w:eastAsia="Cambria" w:hAnsiTheme="minorHAnsi" w:cstheme="minorHAnsi"/>
          <w:b/>
          <w:bCs/>
        </w:rPr>
        <w:t>We believe that . . .</w:t>
      </w:r>
      <w:r w:rsidRPr="00F91229">
        <w:rPr>
          <w:rFonts w:asciiTheme="minorHAnsi" w:eastAsia="Cambria" w:hAnsiTheme="minorHAnsi" w:cstheme="minorHAnsi"/>
        </w:rPr>
        <w:t xml:space="preserve"> </w:t>
      </w:r>
      <w:r w:rsidRPr="00F91229">
        <w:rPr>
          <w:rFonts w:asciiTheme="minorHAnsi" w:eastAsia="Cambria" w:hAnsiTheme="minorHAnsi" w:cstheme="minorHAnsi"/>
          <w:b/>
          <w:bCs/>
        </w:rPr>
        <w:t>Jesus is God.</w:t>
      </w:r>
      <w:r w:rsidRPr="00F91229">
        <w:rPr>
          <w:rFonts w:asciiTheme="minorHAnsi" w:eastAsia="Cambria" w:hAnsiTheme="minorHAnsi" w:cstheme="minorHAnsi"/>
        </w:rPr>
        <w:t xml:space="preserve"> </w:t>
      </w:r>
      <w:r w:rsidRPr="00F91229">
        <w:rPr>
          <w:rFonts w:asciiTheme="minorHAnsi" w:hAnsiTheme="minorHAnsi" w:cstheme="minorHAnsi"/>
        </w:rPr>
        <w:t xml:space="preserve">Can anyone guess what image represents today’s Faith Fact? </w:t>
      </w:r>
      <w:r w:rsidRPr="00F91229">
        <w:rPr>
          <w:rFonts w:asciiTheme="minorHAnsi" w:hAnsiTheme="minorHAnsi" w:cstheme="minorHAnsi"/>
          <w:i/>
          <w:iCs/>
        </w:rPr>
        <w:t xml:space="preserve">(Allow responses.) </w:t>
      </w:r>
      <w:r w:rsidRPr="00F91229">
        <w:rPr>
          <w:rFonts w:asciiTheme="minorHAnsi" w:hAnsiTheme="minorHAnsi" w:cstheme="minorHAnsi"/>
        </w:rPr>
        <w:t xml:space="preserve">Those are good guesses. Because this is such an important truth, the image shows the words. </w:t>
      </w:r>
    </w:p>
    <w:p w14:paraId="24F38179" w14:textId="0C132BA3" w:rsidR="00EE11A1" w:rsidRPr="00F91229" w:rsidRDefault="00EE11A1" w:rsidP="00FD6CF1">
      <w:pPr>
        <w:pStyle w:val="Default"/>
        <w:numPr>
          <w:ilvl w:val="0"/>
          <w:numId w:val="40"/>
        </w:numPr>
        <w:contextualSpacing/>
        <w:rPr>
          <w:rFonts w:asciiTheme="minorHAnsi" w:eastAsia="Cambria" w:hAnsiTheme="minorHAnsi" w:cstheme="minorHAnsi"/>
          <w:b/>
          <w:bCs/>
          <w:i/>
          <w:iCs/>
          <w:color w:val="auto"/>
          <w:sz w:val="24"/>
          <w:szCs w:val="24"/>
          <w:u w:color="FF0000"/>
        </w:rPr>
      </w:pPr>
      <w:r w:rsidRPr="00AD4E1D">
        <w:rPr>
          <w:rFonts w:asciiTheme="minorHAnsi" w:hAnsiTheme="minorHAnsi" w:cstheme="minorHAnsi"/>
          <w:i/>
          <w:iCs/>
          <w:color w:val="auto"/>
          <w:sz w:val="24"/>
          <w:szCs w:val="24"/>
        </w:rPr>
        <w:t xml:space="preserve">Show the </w:t>
      </w:r>
      <w:r w:rsidRPr="00AD4E1D">
        <w:rPr>
          <w:rFonts w:asciiTheme="minorHAnsi" w:hAnsiTheme="minorHAnsi" w:cstheme="minorHAnsi"/>
          <w:b/>
          <w:bCs/>
          <w:i/>
          <w:iCs/>
          <w:color w:val="auto"/>
          <w:sz w:val="24"/>
          <w:szCs w:val="24"/>
        </w:rPr>
        <w:t xml:space="preserve">Faith Fact Slide. </w:t>
      </w:r>
    </w:p>
    <w:p w14:paraId="7BFCC369" w14:textId="221AD936" w:rsidR="004A2A08" w:rsidRPr="00E759B7" w:rsidRDefault="00DC217B" w:rsidP="00E759B7">
      <w:pPr>
        <w:pStyle w:val="BodyB"/>
        <w:contextualSpacing/>
        <w:outlineLvl w:val="0"/>
        <w:rPr>
          <w:rFonts w:asciiTheme="minorHAnsi" w:hAnsiTheme="minorHAnsi" w:cstheme="minorHAnsi"/>
          <w:color w:val="auto"/>
          <w:u w:color="00B0F0"/>
        </w:rPr>
      </w:pPr>
      <w:r>
        <w:rPr>
          <w:rFonts w:asciiTheme="minorHAnsi" w:hAnsiTheme="minorHAnsi" w:cstheme="minorHAnsi"/>
          <w:i/>
          <w:iCs/>
          <w:noProof/>
          <w:color w:val="auto"/>
          <w14:textOutline w14:w="0" w14:cap="rnd" w14:cmpd="sng" w14:algn="ctr">
            <w14:noFill/>
            <w14:prstDash w14:val="solid"/>
            <w14:bevel/>
          </w14:textOutline>
        </w:rPr>
        <w:drawing>
          <wp:anchor distT="0" distB="0" distL="114300" distR="114300" simplePos="0" relativeHeight="251743232" behindDoc="0" locked="0" layoutInCell="1" allowOverlap="1" wp14:anchorId="39596F6A" wp14:editId="6736C966">
            <wp:simplePos x="0" y="0"/>
            <wp:positionH relativeFrom="column">
              <wp:posOffset>8983</wp:posOffset>
            </wp:positionH>
            <wp:positionV relativeFrom="paragraph">
              <wp:posOffset>137532</wp:posOffset>
            </wp:positionV>
            <wp:extent cx="2286000" cy="1285875"/>
            <wp:effectExtent l="12700" t="12700" r="12700" b="9525"/>
            <wp:wrapSquare wrapText="bothSides"/>
            <wp:docPr id="272499435" name="Picture 272499435" descr="A blue and white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2841" name="Picture 13" descr="A blue and white drawing of a pers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18DDDE49" w14:textId="766F2CE9" w:rsidR="00780DD1" w:rsidRPr="00E759B7" w:rsidRDefault="00780DD1" w:rsidP="00E759B7">
      <w:pPr>
        <w:pStyle w:val="BodyB"/>
        <w:contextualSpacing/>
        <w:outlineLvl w:val="0"/>
        <w:rPr>
          <w:rFonts w:asciiTheme="minorHAnsi" w:hAnsiTheme="minorHAnsi" w:cstheme="minorHAnsi"/>
          <w:color w:val="auto"/>
          <w:u w:color="00B0F0"/>
        </w:rPr>
      </w:pPr>
    </w:p>
    <w:p w14:paraId="30B6D69C"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1F59CB38"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38939539"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61DFF37A"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54DD69DB"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4A164BAC" w14:textId="77777777" w:rsidR="00780DD1" w:rsidRPr="00E759B7" w:rsidRDefault="00780DD1" w:rsidP="00E759B7">
      <w:pPr>
        <w:pStyle w:val="BodyB"/>
        <w:contextualSpacing/>
        <w:outlineLvl w:val="0"/>
        <w:rPr>
          <w:rFonts w:asciiTheme="minorHAnsi" w:hAnsiTheme="minorHAnsi" w:cstheme="minorHAnsi"/>
          <w:color w:val="auto"/>
          <w:u w:color="00B0F0"/>
        </w:rPr>
      </w:pPr>
    </w:p>
    <w:p w14:paraId="525B256B" w14:textId="039F3C61" w:rsidR="001B351C" w:rsidRPr="00F91229" w:rsidRDefault="001B351C" w:rsidP="001B351C">
      <w:pPr>
        <w:pStyle w:val="BodyAB"/>
        <w:contextualSpacing/>
        <w:rPr>
          <w:rFonts w:ascii="Calibri" w:eastAsia="Cambria" w:hAnsi="Calibri" w:cs="Calibri"/>
          <w:b/>
          <w:bCs/>
          <w:color w:val="auto"/>
          <w:lang w:val="en-US"/>
        </w:rPr>
      </w:pPr>
      <w:r w:rsidRPr="00F91229">
        <w:rPr>
          <w:rFonts w:ascii="Calibri" w:eastAsia="Cambria" w:hAnsi="Calibri" w:cs="Calibri"/>
          <w:color w:val="auto"/>
          <w:bdr w:val="none" w:sz="0" w:space="0" w:color="auto"/>
          <w:lang w:val="en-US"/>
        </w:rPr>
        <w:t xml:space="preserve">What do we mean when we say that Jesus is God? Well, there has never, ever been another person like Jesus. He never sinned, which means He never said or did anything wrong. He died on the Cross to pay for our sins. He rose from the dead and then went back to heaven to be with God. Someday, He will come back and rule on earth as King. He isn’t just a person who </w:t>
      </w:r>
      <w:r w:rsidRPr="00F91229">
        <w:rPr>
          <w:rFonts w:ascii="Calibri" w:eastAsia="Cambria" w:hAnsi="Calibri" w:cs="Calibri"/>
          <w:color w:val="auto"/>
          <w:bdr w:val="none" w:sz="0" w:space="0" w:color="auto"/>
          <w:lang w:val="en-US"/>
        </w:rPr>
        <w:lastRenderedPageBreak/>
        <w:t xml:space="preserve">lived on earth. </w:t>
      </w:r>
      <w:r w:rsidRPr="00AD4E1D">
        <w:rPr>
          <w:rFonts w:ascii="Calibri" w:eastAsia="Cambria" w:hAnsi="Calibri" w:cs="Calibri"/>
          <w:color w:val="auto"/>
          <w:bdr w:val="none" w:sz="0" w:space="0" w:color="auto"/>
          <w:lang w:val="en-US"/>
        </w:rPr>
        <w:t>Jesus is God.</w:t>
      </w:r>
      <w:r w:rsidRPr="00F91229">
        <w:rPr>
          <w:rFonts w:ascii="Calibri" w:eastAsia="Cambria" w:hAnsi="Calibri" w:cs="Calibri"/>
          <w:color w:val="auto"/>
          <w:bdr w:val="none" w:sz="0" w:space="0" w:color="auto"/>
          <w:lang w:val="en-US"/>
        </w:rPr>
        <w:t xml:space="preserve"> Let’s say </w:t>
      </w:r>
      <w:r w:rsidR="00A92628" w:rsidRPr="00F91229">
        <w:rPr>
          <w:rFonts w:ascii="Calibri" w:eastAsia="Cambria" w:hAnsi="Calibri" w:cs="Calibri"/>
          <w:color w:val="auto"/>
          <w:bdr w:val="none" w:sz="0" w:space="0" w:color="auto"/>
          <w:lang w:val="en-US"/>
        </w:rPr>
        <w:t>our</w:t>
      </w:r>
      <w:r w:rsidR="00A92628" w:rsidRPr="00F91229">
        <w:rPr>
          <w:rStyle w:val="normaltextrun"/>
          <w:rFonts w:ascii="Calibri" w:hAnsi="Calibri" w:cs="Calibri"/>
          <w:color w:val="auto"/>
          <w:shd w:val="clear" w:color="auto" w:fill="FFFFFF"/>
          <w:lang w:val="en-US"/>
        </w:rPr>
        <w:t xml:space="preserve"> </w:t>
      </w:r>
      <w:r w:rsidRPr="00F91229">
        <w:rPr>
          <w:rStyle w:val="normaltextrun"/>
          <w:rFonts w:ascii="Calibri" w:hAnsi="Calibri" w:cs="Calibri"/>
          <w:color w:val="auto"/>
          <w:shd w:val="clear" w:color="auto" w:fill="FFFFFF"/>
          <w:lang w:val="en-US"/>
        </w:rPr>
        <w:t xml:space="preserve">Faith Fact again together with some actions. For </w:t>
      </w:r>
      <w:r w:rsidR="00E72C1F" w:rsidRPr="00F91229">
        <w:rPr>
          <w:rStyle w:val="normaltextrun"/>
          <w:rFonts w:ascii="Calibri" w:hAnsi="Calibri" w:cs="Calibri"/>
          <w:color w:val="auto"/>
          <w:shd w:val="clear" w:color="auto" w:fill="FFFFFF"/>
          <w:lang w:val="en-US"/>
        </w:rPr>
        <w:t>the name “</w:t>
      </w:r>
      <w:r w:rsidRPr="00F91229">
        <w:rPr>
          <w:rStyle w:val="normaltextrun"/>
          <w:rFonts w:ascii="Calibri" w:hAnsi="Calibri" w:cs="Calibri"/>
          <w:color w:val="auto"/>
          <w:shd w:val="clear" w:color="auto" w:fill="FFFFFF"/>
          <w:lang w:val="en-US"/>
        </w:rPr>
        <w:t>Jesus,</w:t>
      </w:r>
      <w:r w:rsidR="00E72C1F" w:rsidRPr="00F91229">
        <w:rPr>
          <w:rStyle w:val="normaltextrun"/>
          <w:rFonts w:ascii="Calibri" w:hAnsi="Calibri" w:cs="Calibri"/>
          <w:color w:val="auto"/>
          <w:shd w:val="clear" w:color="auto" w:fill="FFFFFF"/>
          <w:lang w:val="en-US"/>
        </w:rPr>
        <w:t>”</w:t>
      </w:r>
      <w:r w:rsidRPr="00F91229">
        <w:rPr>
          <w:rStyle w:val="normaltextrun"/>
          <w:rFonts w:ascii="Calibri" w:hAnsi="Calibri" w:cs="Calibri"/>
          <w:color w:val="auto"/>
          <w:shd w:val="clear" w:color="auto" w:fill="FFFFFF"/>
          <w:lang w:val="en-US"/>
        </w:rPr>
        <w:t xml:space="preserve"> we’ll do the sign for Jesus in </w:t>
      </w:r>
      <w:r w:rsidR="00916811" w:rsidRPr="00F91229">
        <w:rPr>
          <w:rStyle w:val="normaltextrun"/>
          <w:rFonts w:ascii="Calibri" w:hAnsi="Calibri" w:cs="Calibri"/>
          <w:color w:val="auto"/>
          <w:shd w:val="clear" w:color="auto" w:fill="FFFFFF"/>
          <w:lang w:val="en-US"/>
        </w:rPr>
        <w:t xml:space="preserve">American </w:t>
      </w:r>
      <w:r w:rsidRPr="00F91229">
        <w:rPr>
          <w:rStyle w:val="normaltextrun"/>
          <w:rFonts w:ascii="Calibri" w:hAnsi="Calibri" w:cs="Calibri"/>
          <w:color w:val="auto"/>
          <w:shd w:val="clear" w:color="auto" w:fill="FFFFFF"/>
          <w:lang w:val="en-US"/>
        </w:rPr>
        <w:t xml:space="preserve">Sign Language </w:t>
      </w:r>
      <w:r w:rsidRPr="00F91229">
        <w:rPr>
          <w:rStyle w:val="normaltextrun"/>
          <w:rFonts w:ascii="Calibri" w:hAnsi="Calibri" w:cs="Calibri"/>
          <w:i/>
          <w:iCs/>
          <w:color w:val="auto"/>
          <w:shd w:val="clear" w:color="auto" w:fill="FFFFFF"/>
          <w:lang w:val="en-US"/>
        </w:rPr>
        <w:t>(demonstrate touching your middle finger to the palm of the opposite hand)</w:t>
      </w:r>
      <w:r w:rsidRPr="00F91229">
        <w:rPr>
          <w:rStyle w:val="normaltextrun"/>
          <w:rFonts w:ascii="Calibri" w:hAnsi="Calibri" w:cs="Calibri"/>
          <w:color w:val="auto"/>
          <w:shd w:val="clear" w:color="auto" w:fill="FFFFFF"/>
          <w:lang w:val="en-US"/>
        </w:rPr>
        <w:t xml:space="preserve"> to represent the nail holes in His hands. When you say, “God,” point up with both pointer fingers. Let’s try it. </w:t>
      </w:r>
      <w:r w:rsidRPr="00F91229">
        <w:rPr>
          <w:rFonts w:ascii="Calibri" w:hAnsi="Calibri" w:cs="Calibri"/>
          <w:b/>
          <w:bCs/>
          <w:color w:val="auto"/>
          <w:lang w:val="en-US"/>
        </w:rPr>
        <w:t xml:space="preserve">We believe that . . .  Jesus is God. </w:t>
      </w:r>
      <w:r w:rsidRPr="00F91229">
        <w:rPr>
          <w:rFonts w:ascii="Calibri" w:hAnsi="Calibri" w:cs="Calibri"/>
          <w:color w:val="auto"/>
          <w:lang w:val="en-US"/>
        </w:rPr>
        <w:t>Now let’s shout it boldly.</w:t>
      </w:r>
      <w:r w:rsidRPr="00F91229">
        <w:rPr>
          <w:rFonts w:ascii="Calibri" w:hAnsi="Calibri" w:cs="Calibri"/>
          <w:b/>
          <w:bCs/>
          <w:color w:val="auto"/>
          <w:lang w:val="en-US"/>
        </w:rPr>
        <w:t xml:space="preserve"> We believe that . . .  Jesus is God. </w:t>
      </w:r>
      <w:r w:rsidRPr="00F91229">
        <w:rPr>
          <w:rFonts w:ascii="Calibri" w:hAnsi="Calibri" w:cs="Calibri"/>
          <w:color w:val="auto"/>
          <w:u w:color="00B0F0"/>
          <w:lang w:val="en-US"/>
        </w:rPr>
        <w:t>Great job!</w:t>
      </w:r>
    </w:p>
    <w:p w14:paraId="26228424" w14:textId="77777777" w:rsidR="00EE11A1" w:rsidRPr="00F91229" w:rsidRDefault="00EE11A1" w:rsidP="00E759B7">
      <w:pPr>
        <w:pStyle w:val="BodyA"/>
        <w:pBdr>
          <w:bottom w:val="single" w:sz="12" w:space="1" w:color="auto"/>
        </w:pBdr>
        <w:contextualSpacing/>
        <w:rPr>
          <w:rFonts w:asciiTheme="minorHAnsi" w:eastAsia="Cambria" w:hAnsiTheme="minorHAnsi" w:cstheme="minorHAnsi"/>
          <w:b/>
          <w:bCs/>
          <w:color w:val="auto"/>
        </w:rPr>
      </w:pPr>
    </w:p>
    <w:p w14:paraId="23542FC1" w14:textId="77777777" w:rsidR="004A2A08" w:rsidRPr="00F91229" w:rsidRDefault="004A2A08" w:rsidP="00E759B7">
      <w:pPr>
        <w:pStyle w:val="Default"/>
        <w:contextualSpacing/>
        <w:rPr>
          <w:rFonts w:asciiTheme="minorHAnsi" w:eastAsia="Cambria" w:hAnsiTheme="minorHAnsi" w:cstheme="minorHAnsi"/>
          <w:b/>
          <w:bCs/>
          <w:color w:val="auto"/>
          <w:sz w:val="24"/>
          <w:szCs w:val="24"/>
        </w:rPr>
      </w:pPr>
    </w:p>
    <w:p w14:paraId="0CC087FF" w14:textId="1B113991" w:rsidR="00EE11A1" w:rsidRPr="00E759B7" w:rsidRDefault="00EE11A1" w:rsidP="00E759B7">
      <w:pPr>
        <w:pStyle w:val="BodyAA"/>
        <w:contextualSpacing/>
        <w:outlineLvl w:val="0"/>
        <w:rPr>
          <w:rFonts w:asciiTheme="minorHAnsi" w:eastAsia="Cambria" w:hAnsiTheme="minorHAnsi" w:cstheme="minorHAnsi"/>
          <w:b/>
          <w:bCs/>
          <w:color w:val="auto"/>
          <w:sz w:val="36"/>
          <w:szCs w:val="36"/>
        </w:rPr>
      </w:pPr>
      <w:r w:rsidRPr="00E759B7">
        <w:rPr>
          <w:rFonts w:asciiTheme="minorHAnsi" w:hAnsiTheme="minorHAnsi" w:cstheme="minorHAnsi"/>
          <w:b/>
          <w:bCs/>
          <w:color w:val="auto"/>
          <w:sz w:val="36"/>
          <w:szCs w:val="36"/>
          <w:u w:color="CC3399"/>
        </w:rPr>
        <w:t>GAME</w:t>
      </w:r>
      <w:r w:rsidR="007234C8" w:rsidRPr="00E759B7">
        <w:rPr>
          <w:rFonts w:asciiTheme="minorHAnsi" w:hAnsiTheme="minorHAnsi" w:cstheme="minorHAnsi"/>
          <w:b/>
          <w:bCs/>
          <w:color w:val="auto"/>
          <w:sz w:val="36"/>
          <w:szCs w:val="36"/>
          <w:u w:color="CC3399"/>
        </w:rPr>
        <w:t xml:space="preserve"> </w:t>
      </w:r>
      <w:r w:rsidRPr="00E759B7">
        <w:rPr>
          <w:rFonts w:asciiTheme="minorHAnsi" w:hAnsiTheme="minorHAnsi" w:cstheme="minorHAnsi"/>
          <w:b/>
          <w:bCs/>
          <w:color w:val="auto"/>
          <w:sz w:val="36"/>
          <w:szCs w:val="36"/>
          <w:u w:color="CC3399"/>
        </w:rPr>
        <w:t xml:space="preserve">| </w:t>
      </w:r>
      <w:r w:rsidR="00796399" w:rsidRPr="00983E85">
        <w:rPr>
          <w:rFonts w:ascii="Calibri" w:hAnsi="Calibri" w:cs="Calibri"/>
          <w:b/>
          <w:bCs/>
          <w:color w:val="auto"/>
          <w:sz w:val="24"/>
          <w:szCs w:val="24"/>
        </w:rPr>
        <w:t>Believe It or Doubt It</w:t>
      </w:r>
    </w:p>
    <w:tbl>
      <w:tblPr>
        <w:tblStyle w:val="TableGrid"/>
        <w:tblW w:w="0" w:type="auto"/>
        <w:tblLook w:val="04A0" w:firstRow="1" w:lastRow="0" w:firstColumn="1" w:lastColumn="0" w:noHBand="0" w:noVBand="1"/>
      </w:tblPr>
      <w:tblGrid>
        <w:gridCol w:w="4675"/>
        <w:gridCol w:w="4675"/>
      </w:tblGrid>
      <w:tr w:rsidR="00EE11A1" w:rsidRPr="00E759B7" w14:paraId="198623C7" w14:textId="77777777" w:rsidTr="00881007">
        <w:tc>
          <w:tcPr>
            <w:tcW w:w="4675" w:type="dxa"/>
            <w:tcBorders>
              <w:bottom w:val="nil"/>
            </w:tcBorders>
            <w:shd w:val="clear" w:color="auto" w:fill="D19AC2"/>
          </w:tcPr>
          <w:p w14:paraId="512E0419" w14:textId="4B83C8DC"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25603F"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6D601157"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934DDF" w:rsidRPr="00934DDF" w14:paraId="0FBC0BA6" w14:textId="77777777" w:rsidTr="00B07852">
        <w:tc>
          <w:tcPr>
            <w:tcW w:w="4675" w:type="dxa"/>
            <w:tcBorders>
              <w:top w:val="nil"/>
              <w:left w:val="nil"/>
              <w:bottom w:val="nil"/>
              <w:right w:val="single" w:sz="4" w:space="0" w:color="auto"/>
            </w:tcBorders>
            <w:shd w:val="clear" w:color="auto" w:fill="DCDCDC" w:themeFill="background2" w:themeFillTint="33"/>
          </w:tcPr>
          <w:p w14:paraId="7C43380A" w14:textId="0EDC17EE" w:rsidR="00EE11A1" w:rsidRPr="00934DDF" w:rsidRDefault="00916811" w:rsidP="00E0452F">
            <w:pPr>
              <w:pStyle w:val="BodyA"/>
              <w:numPr>
                <w:ilvl w:val="0"/>
                <w:numId w:val="46"/>
              </w:numPr>
              <w:ind w:left="333" w:hanging="270"/>
              <w:contextualSpacing/>
              <w:rPr>
                <w:rFonts w:asciiTheme="minorHAnsi" w:hAnsiTheme="minorHAnsi" w:cstheme="minorHAnsi"/>
                <w:i/>
                <w:iCs/>
                <w:color w:val="auto"/>
              </w:rPr>
            </w:pPr>
            <w:r w:rsidRPr="00934DDF">
              <w:rPr>
                <w:rFonts w:asciiTheme="minorHAnsi" w:hAnsiTheme="minorHAnsi" w:cstheme="minorHAnsi"/>
                <w:i/>
                <w:iCs/>
                <w:color w:val="auto"/>
              </w:rPr>
              <w:t>No supplies are needed for this activity.</w:t>
            </w:r>
          </w:p>
        </w:tc>
        <w:tc>
          <w:tcPr>
            <w:tcW w:w="4675" w:type="dxa"/>
            <w:tcBorders>
              <w:top w:val="nil"/>
              <w:left w:val="single" w:sz="4" w:space="0" w:color="auto"/>
              <w:bottom w:val="nil"/>
              <w:right w:val="nil"/>
            </w:tcBorders>
            <w:shd w:val="clear" w:color="auto" w:fill="DCDCDC" w:themeFill="background2" w:themeFillTint="33"/>
          </w:tcPr>
          <w:p w14:paraId="100AF740" w14:textId="2C8EABE7" w:rsidR="00EE11A1" w:rsidRPr="00934DDF" w:rsidRDefault="00916811" w:rsidP="00E0452F">
            <w:pPr>
              <w:pStyle w:val="BodyA"/>
              <w:numPr>
                <w:ilvl w:val="0"/>
                <w:numId w:val="47"/>
              </w:numPr>
              <w:ind w:left="333" w:hanging="270"/>
              <w:contextualSpacing/>
              <w:rPr>
                <w:rFonts w:asciiTheme="minorHAnsi" w:hAnsiTheme="minorHAnsi" w:cstheme="minorHAnsi"/>
                <w:b/>
                <w:bCs/>
                <w:i/>
                <w:iCs/>
                <w:color w:val="auto"/>
              </w:rPr>
            </w:pPr>
            <w:r w:rsidRPr="00934DDF">
              <w:rPr>
                <w:rFonts w:asciiTheme="minorHAnsi" w:hAnsiTheme="minorHAnsi" w:cstheme="minorHAnsi"/>
                <w:i/>
                <w:iCs/>
                <w:color w:val="auto"/>
              </w:rPr>
              <w:t>No prep is needed for this activity.</w:t>
            </w:r>
          </w:p>
        </w:tc>
      </w:tr>
    </w:tbl>
    <w:p w14:paraId="3C179807" w14:textId="77777777" w:rsidR="00EE11A1" w:rsidRPr="0064684E" w:rsidRDefault="00EE11A1" w:rsidP="00E759B7">
      <w:pPr>
        <w:pStyle w:val="BodyA"/>
        <w:contextualSpacing/>
        <w:outlineLvl w:val="0"/>
        <w:rPr>
          <w:rFonts w:asciiTheme="minorHAnsi" w:hAnsiTheme="minorHAnsi" w:cstheme="minorHAnsi"/>
          <w:b/>
          <w:bCs/>
          <w:color w:val="auto"/>
        </w:rPr>
      </w:pPr>
    </w:p>
    <w:p w14:paraId="21A9AC56" w14:textId="77777777" w:rsidR="00F5057F" w:rsidRPr="0064684E" w:rsidRDefault="00F5057F" w:rsidP="00F5057F">
      <w:pPr>
        <w:pStyle w:val="BodyA"/>
        <w:contextualSpacing/>
        <w:outlineLvl w:val="0"/>
        <w:rPr>
          <w:rFonts w:ascii="Calibri" w:hAnsi="Calibri" w:cs="Calibri"/>
          <w:i/>
          <w:iCs/>
          <w:color w:val="auto"/>
          <w:u w:color="00B0F0"/>
        </w:rPr>
      </w:pPr>
      <w:r w:rsidRPr="0064684E">
        <w:rPr>
          <w:rFonts w:ascii="Calibri" w:hAnsi="Calibri" w:cs="Calibri"/>
          <w:color w:val="auto"/>
          <w:u w:color="00B0F0"/>
        </w:rPr>
        <w:t xml:space="preserve">Not everyone believes that Jesus is God. Some people doubt because He lived on earth like you and me. I thought we’d play Believe it or </w:t>
      </w:r>
      <w:proofErr w:type="gramStart"/>
      <w:r w:rsidRPr="0064684E">
        <w:rPr>
          <w:rFonts w:ascii="Calibri" w:hAnsi="Calibri" w:cs="Calibri"/>
          <w:color w:val="auto"/>
          <w:u w:color="00B0F0"/>
        </w:rPr>
        <w:t>Doubt</w:t>
      </w:r>
      <w:proofErr w:type="gramEnd"/>
      <w:r w:rsidRPr="0064684E">
        <w:rPr>
          <w:rFonts w:ascii="Calibri" w:hAnsi="Calibri" w:cs="Calibri"/>
          <w:color w:val="auto"/>
          <w:u w:color="00B0F0"/>
        </w:rPr>
        <w:t xml:space="preserve"> it. I’ll read some statements. If you believe it, you’ll run and touch the wall to your right. </w:t>
      </w:r>
      <w:r w:rsidRPr="0064684E">
        <w:rPr>
          <w:rFonts w:ascii="Calibri" w:hAnsi="Calibri" w:cs="Calibri"/>
          <w:i/>
          <w:iCs/>
          <w:color w:val="auto"/>
          <w:u w:color="00B0F0"/>
        </w:rPr>
        <w:t>(Point to wall.)</w:t>
      </w:r>
      <w:r w:rsidRPr="0064684E">
        <w:rPr>
          <w:rFonts w:ascii="Calibri" w:hAnsi="Calibri" w:cs="Calibri"/>
          <w:color w:val="auto"/>
          <w:u w:color="00B0F0"/>
        </w:rPr>
        <w:t xml:space="preserve"> If you doubt it, you’ll touch the wall to your left. </w:t>
      </w:r>
      <w:r w:rsidRPr="0064684E">
        <w:rPr>
          <w:rFonts w:ascii="Calibri" w:hAnsi="Calibri" w:cs="Calibri"/>
          <w:i/>
          <w:iCs/>
          <w:color w:val="auto"/>
          <w:u w:color="00B0F0"/>
        </w:rPr>
        <w:t>(Point to wall.)</w:t>
      </w:r>
      <w:r w:rsidRPr="0064684E">
        <w:rPr>
          <w:rFonts w:ascii="Calibri" w:hAnsi="Calibri" w:cs="Calibri"/>
          <w:color w:val="auto"/>
          <w:u w:color="00B0F0"/>
        </w:rPr>
        <w:t xml:space="preserve"> Let’s get started. </w:t>
      </w:r>
    </w:p>
    <w:p w14:paraId="05451725" w14:textId="67A0F855"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Tomatoes are fruits, not vegetables. </w:t>
      </w:r>
      <w:r w:rsidRPr="0064684E">
        <w:rPr>
          <w:rFonts w:eastAsia="Times New Roman" w:cs="Calibri"/>
          <w:i/>
          <w:iCs/>
          <w:color w:val="auto"/>
        </w:rPr>
        <w:t xml:space="preserve">(Yes, </w:t>
      </w:r>
      <w:r w:rsidR="00916811" w:rsidRPr="0064684E">
        <w:rPr>
          <w:rFonts w:eastAsia="Times New Roman" w:cs="Calibri"/>
          <w:i/>
          <w:iCs/>
          <w:color w:val="auto"/>
        </w:rPr>
        <w:t xml:space="preserve">tomatoes have </w:t>
      </w:r>
      <w:r w:rsidRPr="0064684E">
        <w:rPr>
          <w:rFonts w:eastAsia="Times New Roman" w:cs="Calibri"/>
          <w:i/>
          <w:iCs/>
          <w:color w:val="auto"/>
        </w:rPr>
        <w:t>seeds and grow from flower</w:t>
      </w:r>
      <w:r w:rsidR="00916811" w:rsidRPr="0064684E">
        <w:rPr>
          <w:rFonts w:eastAsia="Times New Roman" w:cs="Calibri"/>
          <w:i/>
          <w:iCs/>
          <w:color w:val="auto"/>
        </w:rPr>
        <w:t>s</w:t>
      </w:r>
      <w:r w:rsidRPr="0064684E">
        <w:rPr>
          <w:rFonts w:eastAsia="Times New Roman" w:cs="Calibri"/>
          <w:i/>
          <w:iCs/>
          <w:color w:val="auto"/>
        </w:rPr>
        <w:t>.)</w:t>
      </w:r>
    </w:p>
    <w:p w14:paraId="469586E3"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Owls can move their eyes to look around. </w:t>
      </w:r>
      <w:r w:rsidRPr="0064684E">
        <w:rPr>
          <w:rFonts w:eastAsia="Times New Roman" w:cs="Calibri"/>
          <w:i/>
          <w:iCs/>
          <w:color w:val="auto"/>
        </w:rPr>
        <w:t>(No)</w:t>
      </w:r>
    </w:p>
    <w:p w14:paraId="71647EE4"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The Bible is God’s Word. </w:t>
      </w:r>
      <w:r w:rsidRPr="0064684E">
        <w:rPr>
          <w:rFonts w:eastAsia="Times New Roman" w:cs="Calibri"/>
          <w:i/>
          <w:iCs/>
          <w:color w:val="auto"/>
        </w:rPr>
        <w:t>(Yes)</w:t>
      </w:r>
    </w:p>
    <w:p w14:paraId="3764D528"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Unicorns are real. </w:t>
      </w:r>
      <w:r w:rsidRPr="0064684E">
        <w:rPr>
          <w:rFonts w:eastAsia="Times New Roman" w:cs="Calibri"/>
          <w:i/>
          <w:iCs/>
          <w:color w:val="auto"/>
        </w:rPr>
        <w:t>(No)</w:t>
      </w:r>
    </w:p>
    <w:p w14:paraId="325241C3"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Lions tiptoe when they walk. </w:t>
      </w:r>
      <w:r w:rsidRPr="0064684E">
        <w:rPr>
          <w:rFonts w:eastAsia="Times New Roman" w:cs="Calibri"/>
          <w:i/>
          <w:iCs/>
          <w:color w:val="auto"/>
        </w:rPr>
        <w:t>(Yes)</w:t>
      </w:r>
    </w:p>
    <w:p w14:paraId="18B1B4B4"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Bananas were the first food eaten in space. </w:t>
      </w:r>
      <w:r w:rsidRPr="0064684E">
        <w:rPr>
          <w:rFonts w:eastAsia="Times New Roman" w:cs="Calibri"/>
          <w:i/>
          <w:iCs/>
          <w:color w:val="auto"/>
        </w:rPr>
        <w:t>(No, applesauce)</w:t>
      </w:r>
    </w:p>
    <w:p w14:paraId="746E0F37"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There is one true God. </w:t>
      </w:r>
      <w:r w:rsidRPr="0064684E">
        <w:rPr>
          <w:rFonts w:eastAsia="Times New Roman" w:cs="Calibri"/>
          <w:i/>
          <w:iCs/>
          <w:color w:val="auto"/>
        </w:rPr>
        <w:t>(Yes)</w:t>
      </w:r>
    </w:p>
    <w:p w14:paraId="3D4AA92A"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A very hot day can make train tracks bend. </w:t>
      </w:r>
      <w:r w:rsidRPr="0064684E">
        <w:rPr>
          <w:rFonts w:eastAsia="Times New Roman" w:cs="Calibri"/>
          <w:i/>
          <w:iCs/>
          <w:color w:val="auto"/>
        </w:rPr>
        <w:t>(Yes)</w:t>
      </w:r>
    </w:p>
    <w:p w14:paraId="74489795" w14:textId="77777777" w:rsidR="00F5057F" w:rsidRPr="0064684E" w:rsidRDefault="00F5057F" w:rsidP="00E0452F">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textAlignment w:val="baseline"/>
        <w:rPr>
          <w:rFonts w:eastAsia="Times New Roman" w:cs="Calibri"/>
          <w:color w:val="auto"/>
        </w:rPr>
      </w:pPr>
      <w:r w:rsidRPr="0064684E">
        <w:rPr>
          <w:rFonts w:eastAsia="Times New Roman" w:cs="Calibri"/>
          <w:color w:val="auto"/>
        </w:rPr>
        <w:t xml:space="preserve">The earth is flat. </w:t>
      </w:r>
      <w:r w:rsidRPr="0064684E">
        <w:rPr>
          <w:rFonts w:eastAsia="Times New Roman" w:cs="Calibri"/>
          <w:i/>
          <w:iCs/>
          <w:color w:val="auto"/>
        </w:rPr>
        <w:t>(No)</w:t>
      </w:r>
    </w:p>
    <w:p w14:paraId="1FEC1B7A" w14:textId="77777777" w:rsidR="00F5057F" w:rsidRPr="0064684E" w:rsidRDefault="00F5057F" w:rsidP="00AD4E1D">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hanging="450"/>
        <w:contextualSpacing/>
        <w:jc w:val="left"/>
        <w:textAlignment w:val="baseline"/>
        <w:rPr>
          <w:rFonts w:eastAsia="Times New Roman" w:cs="Calibri"/>
          <w:color w:val="auto"/>
        </w:rPr>
      </w:pPr>
      <w:r w:rsidRPr="0064684E">
        <w:rPr>
          <w:rFonts w:eastAsia="Times New Roman" w:cs="Calibri"/>
          <w:color w:val="auto"/>
        </w:rPr>
        <w:t xml:space="preserve">A giraffe can use his tongue to clean his ears. </w:t>
      </w:r>
      <w:r w:rsidRPr="0064684E">
        <w:rPr>
          <w:rFonts w:eastAsia="Times New Roman" w:cs="Calibri"/>
          <w:i/>
          <w:iCs/>
          <w:color w:val="auto"/>
        </w:rPr>
        <w:t>(Yes)</w:t>
      </w:r>
    </w:p>
    <w:p w14:paraId="3FE6E3D3" w14:textId="77777777" w:rsidR="00F5057F" w:rsidRPr="0064684E" w:rsidRDefault="00F5057F" w:rsidP="00F5057F">
      <w:pPr>
        <w:contextualSpacing/>
        <w:textAlignment w:val="baseline"/>
        <w:rPr>
          <w:rFonts w:ascii="Calibri" w:hAnsi="Calibri" w:cs="Calibri"/>
        </w:rPr>
      </w:pPr>
    </w:p>
    <w:p w14:paraId="17BEDA97" w14:textId="77777777" w:rsidR="00F5057F" w:rsidRPr="0064684E" w:rsidRDefault="00F5057F" w:rsidP="00F5057F">
      <w:pPr>
        <w:pStyle w:val="BodyAB"/>
        <w:contextualSpacing/>
        <w:rPr>
          <w:rFonts w:ascii="Calibri" w:hAnsi="Calibri" w:cs="Calibri"/>
          <w:color w:val="auto"/>
          <w:lang w:val="en-US"/>
        </w:rPr>
      </w:pPr>
      <w:r w:rsidRPr="0064684E">
        <w:rPr>
          <w:rFonts w:ascii="Calibri" w:hAnsi="Calibri" w:cs="Calibri"/>
          <w:color w:val="auto"/>
          <w:lang w:val="en-US"/>
        </w:rPr>
        <w:t xml:space="preserve">Was it easy for you to figure what you believe and doubted in that game? </w:t>
      </w:r>
      <w:r w:rsidRPr="0064684E">
        <w:rPr>
          <w:rFonts w:ascii="Calibri" w:hAnsi="Calibri" w:cs="Calibri"/>
          <w:i/>
          <w:iCs/>
          <w:color w:val="auto"/>
          <w:lang w:val="en-US"/>
        </w:rPr>
        <w:t xml:space="preserve">(Group response) </w:t>
      </w:r>
      <w:r w:rsidRPr="0064684E">
        <w:rPr>
          <w:rFonts w:ascii="Calibri" w:eastAsia="Cambria" w:hAnsi="Calibri" w:cs="Calibri"/>
          <w:color w:val="auto"/>
          <w:bdr w:val="none" w:sz="0" w:space="0" w:color="auto"/>
          <w:shd w:val="clear" w:color="auto" w:fill="FFFFFF"/>
          <w:lang w:val="en-US"/>
        </w:rPr>
        <w:t>We’ll learn so much about Jesus today.</w:t>
      </w:r>
      <w:r w:rsidRPr="0064684E">
        <w:rPr>
          <w:rFonts w:ascii="Calibri" w:eastAsia="Cambria" w:hAnsi="Calibri" w:cs="Calibri"/>
          <w:color w:val="auto"/>
          <w:shd w:val="clear" w:color="auto" w:fill="FFFFFF"/>
          <w:lang w:val="en-US"/>
        </w:rPr>
        <w:t xml:space="preserve"> I can’t wait to find out more about why </w:t>
      </w:r>
      <w:r w:rsidRPr="0064684E">
        <w:rPr>
          <w:rFonts w:ascii="Calibri" w:hAnsi="Calibri" w:cs="Calibri"/>
          <w:b/>
          <w:bCs/>
          <w:color w:val="auto"/>
          <w:lang w:val="en-US"/>
        </w:rPr>
        <w:t xml:space="preserve">We believe that . . .  Jesus is God. </w:t>
      </w:r>
      <w:r w:rsidRPr="0064684E">
        <w:rPr>
          <w:rFonts w:ascii="Calibri" w:hAnsi="Calibri" w:cs="Calibri"/>
          <w:color w:val="auto"/>
          <w:lang w:val="en-US"/>
        </w:rPr>
        <w:t>But first, let’s worship Him.</w:t>
      </w:r>
    </w:p>
    <w:p w14:paraId="6EF048CC" w14:textId="77777777" w:rsidR="00EE11A1" w:rsidRPr="0064684E" w:rsidRDefault="00EE11A1" w:rsidP="00E759B7">
      <w:pPr>
        <w:pStyle w:val="BodyA"/>
        <w:pBdr>
          <w:bottom w:val="single" w:sz="12" w:space="1" w:color="auto"/>
        </w:pBdr>
        <w:contextualSpacing/>
        <w:rPr>
          <w:rFonts w:asciiTheme="minorHAnsi" w:eastAsia="Cambria" w:hAnsiTheme="minorHAnsi" w:cstheme="minorHAnsi"/>
          <w:b/>
          <w:bCs/>
          <w:color w:val="auto"/>
        </w:rPr>
      </w:pPr>
    </w:p>
    <w:p w14:paraId="1325A9AE" w14:textId="77777777" w:rsidR="00EE11A1" w:rsidRPr="0064684E" w:rsidRDefault="00EE11A1" w:rsidP="00E759B7">
      <w:pPr>
        <w:pStyle w:val="Default"/>
        <w:contextualSpacing/>
        <w:rPr>
          <w:rFonts w:asciiTheme="minorHAnsi" w:eastAsia="Cambria" w:hAnsiTheme="minorHAnsi" w:cstheme="minorHAnsi"/>
          <w:b/>
          <w:bCs/>
          <w:color w:val="auto"/>
          <w:sz w:val="24"/>
          <w:szCs w:val="24"/>
        </w:rPr>
      </w:pPr>
    </w:p>
    <w:p w14:paraId="26EB3D85" w14:textId="77777777" w:rsidR="00EE11A1" w:rsidRPr="00E759B7" w:rsidRDefault="00EE11A1" w:rsidP="00E759B7">
      <w:pPr>
        <w:pStyle w:val="BodyAA"/>
        <w:contextualSpacing/>
        <w:outlineLvl w:val="0"/>
        <w:rPr>
          <w:rFonts w:asciiTheme="minorHAnsi" w:eastAsia="Cambria" w:hAnsiTheme="minorHAnsi" w:cstheme="minorHAnsi"/>
          <w:b/>
          <w:bCs/>
          <w:color w:val="auto"/>
          <w:sz w:val="36"/>
          <w:szCs w:val="36"/>
        </w:rPr>
      </w:pPr>
      <w:r w:rsidRPr="00E759B7">
        <w:rPr>
          <w:rFonts w:asciiTheme="minorHAnsi" w:hAnsiTheme="minorHAnsi" w:cstheme="minorHAnsi"/>
          <w:b/>
          <w:bCs/>
          <w:color w:val="auto"/>
          <w:sz w:val="36"/>
          <w:szCs w:val="36"/>
          <w:u w:color="CC3399"/>
        </w:rPr>
        <w:t>WORSHIP</w:t>
      </w:r>
    </w:p>
    <w:p w14:paraId="31BC9CE7" w14:textId="77777777" w:rsidR="00C15BC4" w:rsidRPr="0064684E" w:rsidRDefault="00C15BC4" w:rsidP="00C15BC4">
      <w:pPr>
        <w:pStyle w:val="BodyAA"/>
        <w:contextualSpacing/>
        <w:outlineLvl w:val="0"/>
        <w:rPr>
          <w:rFonts w:ascii="Calibri" w:eastAsia="Cambria" w:hAnsi="Calibri" w:cs="Calibri"/>
          <w:color w:val="auto"/>
          <w:sz w:val="24"/>
          <w:szCs w:val="24"/>
          <w:bdr w:val="none" w:sz="0" w:space="0" w:color="auto"/>
          <w:shd w:val="clear" w:color="auto" w:fill="FFFFFF"/>
        </w:rPr>
      </w:pPr>
      <w:r w:rsidRPr="0064684E">
        <w:rPr>
          <w:rFonts w:ascii="Calibri" w:eastAsia="Cambria" w:hAnsi="Calibri" w:cs="Calibri"/>
          <w:color w:val="auto"/>
          <w:sz w:val="24"/>
          <w:szCs w:val="24"/>
          <w:bdr w:val="none" w:sz="0" w:space="0" w:color="auto"/>
          <w:shd w:val="clear" w:color="auto" w:fill="FFFFFF"/>
        </w:rPr>
        <w:t>Here’s something you may not know about Jesus yet. The Bible tells us that someday, every person everywhere will understand that Jesus is the King. That will be an incredible day! I’m glad we don’t have to wait to worship Him. We can</w:t>
      </w:r>
      <w:r w:rsidRPr="0064684E">
        <w:rPr>
          <w:rStyle w:val="normaltextrun"/>
          <w:rFonts w:ascii="Calibri" w:hAnsi="Calibri" w:cs="Calibri"/>
          <w:color w:val="auto"/>
          <w:sz w:val="24"/>
          <w:szCs w:val="24"/>
        </w:rPr>
        <w:t xml:space="preserve"> do that together now by singing.</w:t>
      </w:r>
    </w:p>
    <w:p w14:paraId="11813C0B" w14:textId="77777777" w:rsidR="00EE11A1" w:rsidRPr="0064684E" w:rsidRDefault="00EE11A1" w:rsidP="00E759B7">
      <w:pPr>
        <w:pStyle w:val="BodyAA"/>
        <w:numPr>
          <w:ilvl w:val="0"/>
          <w:numId w:val="16"/>
        </w:numPr>
        <w:contextualSpacing/>
        <w:rPr>
          <w:rFonts w:asciiTheme="minorHAnsi" w:hAnsiTheme="minorHAnsi" w:cstheme="minorHAnsi"/>
          <w:i/>
          <w:iCs/>
          <w:color w:val="auto"/>
          <w:sz w:val="24"/>
          <w:szCs w:val="24"/>
        </w:rPr>
      </w:pPr>
      <w:r w:rsidRPr="0064684E">
        <w:rPr>
          <w:rFonts w:asciiTheme="minorHAnsi" w:hAnsiTheme="minorHAnsi" w:cstheme="minorHAnsi"/>
          <w:i/>
          <w:iCs/>
          <w:color w:val="auto"/>
          <w:sz w:val="24"/>
          <w:szCs w:val="24"/>
        </w:rPr>
        <w:t xml:space="preserve">Lead the kids in singing one or two praise songs. See options at the beginning of the session. </w:t>
      </w:r>
    </w:p>
    <w:p w14:paraId="25E9264C" w14:textId="77777777" w:rsidR="00EE11A1" w:rsidRPr="0064684E" w:rsidRDefault="00EE11A1" w:rsidP="00E759B7">
      <w:pPr>
        <w:pStyle w:val="NormalWeb"/>
        <w:spacing w:before="0" w:beforeAutospacing="0" w:after="0" w:afterAutospacing="0"/>
        <w:contextualSpacing/>
        <w:rPr>
          <w:rFonts w:asciiTheme="minorHAnsi" w:hAnsiTheme="minorHAnsi" w:cstheme="minorHAnsi"/>
          <w:highlight w:val="yellow"/>
        </w:rPr>
      </w:pPr>
    </w:p>
    <w:p w14:paraId="7C6F0334" w14:textId="77777777" w:rsidR="00EE11A1" w:rsidRPr="00E759B7" w:rsidRDefault="00EE11A1" w:rsidP="00E759B7">
      <w:pPr>
        <w:pStyle w:val="NormalWeb"/>
        <w:spacing w:before="0" w:beforeAutospacing="0" w:after="0" w:afterAutospacing="0"/>
        <w:contextualSpacing/>
        <w:rPr>
          <w:rFonts w:asciiTheme="minorHAnsi" w:hAnsiTheme="minorHAnsi" w:cstheme="minorHAnsi"/>
        </w:rPr>
      </w:pPr>
      <w:r w:rsidRPr="00E759B7">
        <w:rPr>
          <w:rFonts w:asciiTheme="minorHAnsi" w:hAnsiTheme="minorHAnsi" w:cstheme="minorHAnsi"/>
          <w:b/>
          <w:bCs/>
        </w:rPr>
        <w:t>Prayer</w:t>
      </w:r>
    </w:p>
    <w:p w14:paraId="3F18325A" w14:textId="77777777" w:rsidR="00B27D40" w:rsidRPr="00963919" w:rsidRDefault="00B27D40" w:rsidP="00B27D40">
      <w:pPr>
        <w:pStyle w:val="NormalWeb"/>
        <w:spacing w:before="0" w:beforeAutospacing="0" w:after="0" w:afterAutospacing="0"/>
        <w:contextualSpacing/>
        <w:rPr>
          <w:rFonts w:ascii="Calibri" w:hAnsi="Calibri" w:cs="Calibri"/>
        </w:rPr>
      </w:pPr>
      <w:r w:rsidRPr="00963919">
        <w:rPr>
          <w:rFonts w:ascii="Calibri" w:hAnsi="Calibri" w:cs="Calibri"/>
        </w:rPr>
        <w:t>It’s awesome to worship Jesus with you! Let’s continue to focus in on Him as we pray together.</w:t>
      </w:r>
    </w:p>
    <w:p w14:paraId="6C03F131" w14:textId="77777777" w:rsidR="00EE11A1" w:rsidRPr="00963919" w:rsidRDefault="00EE11A1" w:rsidP="00E759B7">
      <w:pPr>
        <w:pStyle w:val="Default"/>
        <w:contextualSpacing/>
        <w:rPr>
          <w:rFonts w:asciiTheme="minorHAnsi" w:eastAsia="Cambria" w:hAnsiTheme="minorHAnsi" w:cstheme="minorHAnsi"/>
          <w:b/>
          <w:bCs/>
          <w:color w:val="auto"/>
          <w:sz w:val="24"/>
          <w:szCs w:val="24"/>
        </w:rPr>
      </w:pPr>
    </w:p>
    <w:p w14:paraId="4AB4350D" w14:textId="77777777" w:rsidR="00F32367" w:rsidRPr="00963919" w:rsidRDefault="00EE11A1" w:rsidP="00EC2245">
      <w:pPr>
        <w:pStyle w:val="BodyAB"/>
        <w:shd w:val="clear" w:color="auto" w:fill="DAEEF3" w:themeFill="accent5" w:themeFillTint="33"/>
        <w:contextualSpacing/>
        <w:rPr>
          <w:rFonts w:ascii="Calibri" w:hAnsi="Calibri" w:cs="Calibri"/>
          <w:color w:val="auto"/>
          <w:lang w:val="en-US"/>
        </w:rPr>
      </w:pPr>
      <w:r w:rsidRPr="00963919">
        <w:rPr>
          <w:rFonts w:asciiTheme="minorHAnsi" w:hAnsiTheme="minorHAnsi" w:cstheme="minorHAnsi"/>
          <w:i/>
          <w:iCs/>
          <w:color w:val="auto"/>
          <w:u w:color="00B0F0"/>
          <w:lang w:val="en-US"/>
        </w:rPr>
        <w:t xml:space="preserve">Dear </w:t>
      </w:r>
      <w:r w:rsidR="00F32367" w:rsidRPr="00963919">
        <w:rPr>
          <w:rFonts w:ascii="Calibri" w:hAnsi="Calibri" w:cs="Calibri"/>
          <w:i/>
          <w:iCs/>
          <w:color w:val="auto"/>
          <w:u w:color="00B0F0"/>
          <w:lang w:val="en-US"/>
        </w:rPr>
        <w:t xml:space="preserve">Jesus, </w:t>
      </w:r>
      <w:r w:rsidR="00F32367" w:rsidRPr="00963919">
        <w:rPr>
          <w:rFonts w:ascii="Calibri" w:hAnsi="Calibri" w:cs="Calibri"/>
          <w:i/>
          <w:iCs/>
          <w:color w:val="auto"/>
          <w:lang w:val="en-US"/>
        </w:rPr>
        <w:t xml:space="preserve">we love You so much! Help us to listen closely today to what the Bible tells us about You. Take away any doubts that anyone has that You are God. </w:t>
      </w:r>
      <w:r w:rsidR="00F32367" w:rsidRPr="00963919">
        <w:rPr>
          <w:rFonts w:ascii="Calibri" w:hAnsi="Calibri" w:cs="Calibri"/>
          <w:i/>
          <w:iCs/>
          <w:color w:val="auto"/>
          <w:u w:color="00B0F0"/>
          <w:lang w:val="en-US"/>
        </w:rPr>
        <w:t>Amen.</w:t>
      </w:r>
    </w:p>
    <w:p w14:paraId="7B5B6224" w14:textId="77777777" w:rsidR="00EE11A1" w:rsidRPr="00963919" w:rsidRDefault="00EE11A1" w:rsidP="00E759B7">
      <w:pPr>
        <w:pStyle w:val="BodyA"/>
        <w:pBdr>
          <w:bottom w:val="single" w:sz="12" w:space="1" w:color="auto"/>
        </w:pBdr>
        <w:contextualSpacing/>
        <w:rPr>
          <w:rFonts w:asciiTheme="minorHAnsi" w:eastAsia="Cambria" w:hAnsiTheme="minorHAnsi" w:cstheme="minorHAnsi"/>
          <w:b/>
          <w:bCs/>
          <w:color w:val="auto"/>
        </w:rPr>
      </w:pPr>
    </w:p>
    <w:p w14:paraId="7BD10293" w14:textId="77777777" w:rsidR="00EE11A1" w:rsidRPr="00963919" w:rsidRDefault="00EE11A1" w:rsidP="00E759B7">
      <w:pPr>
        <w:contextualSpacing/>
        <w:rPr>
          <w:rFonts w:asciiTheme="minorHAnsi" w:eastAsia="Roboto Condensed" w:hAnsiTheme="minorHAnsi" w:cstheme="minorHAnsi"/>
          <w:spacing w:val="2"/>
        </w:rPr>
      </w:pPr>
    </w:p>
    <w:p w14:paraId="1C5CB937" w14:textId="08548742" w:rsidR="00EE11A1" w:rsidRPr="00DE7387" w:rsidRDefault="00EE11A1" w:rsidP="00DE7387">
      <w:pPr>
        <w:pStyle w:val="BodyAB"/>
        <w:contextualSpacing/>
        <w:rPr>
          <w:rFonts w:ascii="Calibri" w:hAnsi="Calibri" w:cs="Calibri"/>
          <w:color w:val="auto"/>
          <w:lang w:val="en-US"/>
        </w:rPr>
      </w:pPr>
      <w:r w:rsidRPr="00E759B7">
        <w:rPr>
          <w:rFonts w:asciiTheme="minorHAnsi" w:hAnsiTheme="minorHAnsi" w:cstheme="minorHAnsi"/>
          <w:b/>
          <w:bCs/>
          <w:color w:val="auto"/>
          <w:sz w:val="36"/>
          <w:szCs w:val="36"/>
          <w:u w:color="CC3399"/>
        </w:rPr>
        <w:t>BIBLE LESSON</w:t>
      </w:r>
      <w:r w:rsidR="007234C8" w:rsidRPr="00E759B7">
        <w:rPr>
          <w:rFonts w:asciiTheme="minorHAnsi" w:hAnsiTheme="minorHAnsi" w:cstheme="minorHAnsi"/>
          <w:b/>
          <w:bCs/>
          <w:color w:val="auto"/>
          <w:sz w:val="36"/>
          <w:szCs w:val="36"/>
          <w:u w:color="CC3399"/>
        </w:rPr>
        <w:t xml:space="preserve"> </w:t>
      </w:r>
      <w:r w:rsidRPr="00E759B7">
        <w:rPr>
          <w:rFonts w:asciiTheme="minorHAnsi" w:hAnsiTheme="minorHAnsi" w:cstheme="minorHAnsi"/>
          <w:b/>
          <w:bCs/>
          <w:color w:val="auto"/>
          <w:sz w:val="36"/>
          <w:szCs w:val="36"/>
          <w:u w:color="CC3399"/>
        </w:rPr>
        <w:t xml:space="preserve">| </w:t>
      </w:r>
      <w:r w:rsidR="00DE7387" w:rsidRPr="00983E85">
        <w:rPr>
          <w:rFonts w:ascii="Calibri" w:hAnsi="Calibri" w:cs="Calibri"/>
          <w:b/>
          <w:bCs/>
          <w:color w:val="auto"/>
          <w:lang w:val="en-US"/>
        </w:rPr>
        <w:t xml:space="preserve">Thomas Declares Jesus Is God </w:t>
      </w:r>
    </w:p>
    <w:tbl>
      <w:tblPr>
        <w:tblStyle w:val="TableGrid"/>
        <w:tblW w:w="0" w:type="auto"/>
        <w:tblLook w:val="04A0" w:firstRow="1" w:lastRow="0" w:firstColumn="1" w:lastColumn="0" w:noHBand="0" w:noVBand="1"/>
      </w:tblPr>
      <w:tblGrid>
        <w:gridCol w:w="4675"/>
        <w:gridCol w:w="4675"/>
      </w:tblGrid>
      <w:tr w:rsidR="00EE11A1" w:rsidRPr="00E759B7" w14:paraId="2EE26ECF" w14:textId="77777777" w:rsidTr="00881007">
        <w:tc>
          <w:tcPr>
            <w:tcW w:w="4675" w:type="dxa"/>
            <w:tcBorders>
              <w:bottom w:val="nil"/>
            </w:tcBorders>
            <w:shd w:val="clear" w:color="auto" w:fill="D19AC2"/>
          </w:tcPr>
          <w:p w14:paraId="2C3A378B" w14:textId="6E637731"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120FBF"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50718AB0"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DF76B5" w:rsidRPr="00E759B7" w14:paraId="3E097279" w14:textId="77777777" w:rsidTr="00B07852">
        <w:tc>
          <w:tcPr>
            <w:tcW w:w="4675" w:type="dxa"/>
            <w:tcBorders>
              <w:top w:val="nil"/>
              <w:left w:val="nil"/>
              <w:bottom w:val="nil"/>
              <w:right w:val="single" w:sz="4" w:space="0" w:color="auto"/>
            </w:tcBorders>
            <w:shd w:val="clear" w:color="auto" w:fill="DCDCDC" w:themeFill="background2" w:themeFillTint="33"/>
          </w:tcPr>
          <w:p w14:paraId="68ED9927" w14:textId="77777777" w:rsidR="00DF76B5" w:rsidRPr="00AD4E1D" w:rsidRDefault="00DF76B5" w:rsidP="00E0452F">
            <w:pPr>
              <w:pStyle w:val="BodyA"/>
              <w:numPr>
                <w:ilvl w:val="0"/>
                <w:numId w:val="49"/>
              </w:numPr>
              <w:ind w:left="341" w:hanging="341"/>
              <w:contextualSpacing/>
              <w:rPr>
                <w:rFonts w:asciiTheme="minorHAnsi" w:hAnsiTheme="minorHAnsi" w:cstheme="minorHAnsi"/>
                <w:i/>
                <w:iCs/>
                <w:color w:val="auto"/>
              </w:rPr>
            </w:pPr>
            <w:r w:rsidRPr="000B5701">
              <w:rPr>
                <w:rFonts w:asciiTheme="minorHAnsi" w:hAnsiTheme="minorHAnsi" w:cstheme="minorHAnsi"/>
                <w:i/>
                <w:iCs/>
                <w:color w:val="auto"/>
                <w:u w:color="00B0F0"/>
              </w:rPr>
              <w:t>Bible</w:t>
            </w:r>
          </w:p>
          <w:p w14:paraId="70B1FF4B" w14:textId="2563D515" w:rsidR="00902CF3" w:rsidRPr="000B5701" w:rsidRDefault="002E0C32" w:rsidP="00E0452F">
            <w:pPr>
              <w:pStyle w:val="BodyA"/>
              <w:numPr>
                <w:ilvl w:val="0"/>
                <w:numId w:val="49"/>
              </w:numPr>
              <w:ind w:left="341" w:hanging="341"/>
              <w:contextualSpacing/>
              <w:rPr>
                <w:rFonts w:asciiTheme="minorHAnsi" w:hAnsiTheme="minorHAnsi" w:cstheme="minorHAnsi"/>
                <w:i/>
                <w:iCs/>
                <w:color w:val="auto"/>
              </w:rPr>
            </w:pPr>
            <w:r w:rsidRPr="00AD4E1D">
              <w:rPr>
                <w:rFonts w:asciiTheme="minorHAnsi" w:hAnsiTheme="minorHAnsi" w:cstheme="minorHAnsi"/>
                <w:b/>
                <w:bCs/>
                <w:i/>
                <w:iCs/>
                <w:u w:color="00B0F0"/>
              </w:rPr>
              <w:t>Bible Lesson Slides A</w:t>
            </w:r>
            <w:r>
              <w:rPr>
                <w:rFonts w:asciiTheme="minorHAnsi" w:hAnsiTheme="minorHAnsi" w:cstheme="minorHAnsi"/>
                <w:i/>
                <w:iCs/>
                <w:color w:val="auto"/>
                <w:u w:color="00B0F0"/>
              </w:rPr>
              <w:t xml:space="preserve"> a</w:t>
            </w:r>
            <w:r w:rsidR="00902CF3">
              <w:rPr>
                <w:rFonts w:asciiTheme="minorHAnsi" w:hAnsiTheme="minorHAnsi" w:cstheme="minorHAnsi"/>
                <w:i/>
                <w:iCs/>
                <w:color w:val="auto"/>
                <w:u w:color="00B0F0"/>
              </w:rPr>
              <w:t>n</w:t>
            </w:r>
            <w:r>
              <w:rPr>
                <w:rFonts w:asciiTheme="minorHAnsi" w:hAnsiTheme="minorHAnsi" w:cstheme="minorHAnsi"/>
                <w:i/>
                <w:iCs/>
                <w:color w:val="auto"/>
                <w:u w:color="00B0F0"/>
              </w:rPr>
              <w:t xml:space="preserve">d </w:t>
            </w:r>
            <w:r w:rsidR="00902CF3" w:rsidRPr="00AD4E1D">
              <w:rPr>
                <w:rFonts w:asciiTheme="minorHAnsi" w:hAnsiTheme="minorHAnsi" w:cstheme="minorHAnsi"/>
                <w:b/>
                <w:bCs/>
                <w:i/>
                <w:iCs/>
                <w:u w:color="00B0F0"/>
              </w:rPr>
              <w:t>B</w:t>
            </w:r>
          </w:p>
          <w:p w14:paraId="570911FD" w14:textId="19EB7E92" w:rsidR="00DF76B5" w:rsidRPr="003879D7" w:rsidRDefault="00DF76B5" w:rsidP="00902CF3">
            <w:pPr>
              <w:pStyle w:val="BodyA"/>
              <w:numPr>
                <w:ilvl w:val="0"/>
                <w:numId w:val="49"/>
              </w:numPr>
              <w:ind w:left="341" w:hanging="341"/>
              <w:contextualSpacing/>
              <w:rPr>
                <w:rFonts w:asciiTheme="minorHAnsi" w:hAnsiTheme="minorHAnsi" w:cstheme="minorHAnsi"/>
                <w:i/>
                <w:iCs/>
                <w:color w:val="auto"/>
              </w:rPr>
            </w:pPr>
            <w:r>
              <w:rPr>
                <w:rFonts w:asciiTheme="minorHAnsi" w:hAnsiTheme="minorHAnsi" w:cstheme="minorHAnsi"/>
                <w:b/>
                <w:bCs/>
                <w:i/>
                <w:iCs/>
                <w:color w:val="auto"/>
              </w:rPr>
              <w:t>Teaching Point Slides 1</w:t>
            </w:r>
            <w:r w:rsidR="002F01EF" w:rsidRPr="000B5701">
              <w:rPr>
                <w:rFonts w:asciiTheme="minorHAnsi" w:hAnsiTheme="minorHAnsi" w:cstheme="minorHAnsi"/>
                <w:b/>
                <w:bCs/>
                <w:i/>
                <w:iCs/>
                <w:color w:val="auto"/>
              </w:rPr>
              <w:t>–</w:t>
            </w:r>
            <w:r>
              <w:rPr>
                <w:rFonts w:asciiTheme="minorHAnsi" w:hAnsiTheme="minorHAnsi" w:cstheme="minorHAnsi"/>
                <w:b/>
                <w:bCs/>
                <w:i/>
                <w:iCs/>
                <w:color w:val="auto"/>
              </w:rPr>
              <w:t>3</w:t>
            </w:r>
          </w:p>
        </w:tc>
        <w:tc>
          <w:tcPr>
            <w:tcW w:w="4675" w:type="dxa"/>
            <w:tcBorders>
              <w:top w:val="nil"/>
              <w:left w:val="single" w:sz="4" w:space="0" w:color="auto"/>
              <w:bottom w:val="nil"/>
              <w:right w:val="nil"/>
            </w:tcBorders>
            <w:shd w:val="clear" w:color="auto" w:fill="DCDCDC" w:themeFill="background2" w:themeFillTint="33"/>
          </w:tcPr>
          <w:p w14:paraId="1EAF52BC" w14:textId="71C711ED" w:rsidR="00DF76B5" w:rsidRPr="00983E85" w:rsidRDefault="003879D7" w:rsidP="00E0452F">
            <w:pPr>
              <w:pStyle w:val="BodyA"/>
              <w:numPr>
                <w:ilvl w:val="0"/>
                <w:numId w:val="49"/>
              </w:numPr>
              <w:ind w:left="341" w:hanging="341"/>
              <w:contextualSpacing/>
              <w:rPr>
                <w:rFonts w:asciiTheme="minorHAnsi" w:hAnsiTheme="minorHAnsi" w:cstheme="minorHAnsi"/>
                <w:i/>
                <w:iCs/>
                <w:color w:val="auto"/>
              </w:rPr>
            </w:pPr>
            <w:r>
              <w:rPr>
                <w:rFonts w:asciiTheme="minorHAnsi" w:hAnsiTheme="minorHAnsi" w:cstheme="minorHAnsi"/>
                <w:i/>
                <w:iCs/>
                <w:color w:val="auto"/>
              </w:rPr>
              <w:t xml:space="preserve">Download </w:t>
            </w:r>
            <w:r w:rsidR="00902CF3" w:rsidRPr="00AD4E1D">
              <w:rPr>
                <w:rFonts w:asciiTheme="minorHAnsi" w:hAnsiTheme="minorHAnsi" w:cstheme="minorHAnsi"/>
                <w:b/>
                <w:bCs/>
                <w:i/>
                <w:iCs/>
                <w:color w:val="auto"/>
              </w:rPr>
              <w:t>Bible Lesson Slides A</w:t>
            </w:r>
            <w:r w:rsidR="00902CF3">
              <w:rPr>
                <w:rFonts w:asciiTheme="minorHAnsi" w:hAnsiTheme="minorHAnsi" w:cstheme="minorHAnsi"/>
                <w:i/>
                <w:iCs/>
                <w:color w:val="auto"/>
              </w:rPr>
              <w:t xml:space="preserve"> and </w:t>
            </w:r>
            <w:r w:rsidR="00902CF3" w:rsidRPr="00AD4E1D">
              <w:rPr>
                <w:rFonts w:asciiTheme="minorHAnsi" w:hAnsiTheme="minorHAnsi" w:cstheme="minorHAnsi"/>
                <w:b/>
                <w:bCs/>
                <w:i/>
                <w:iCs/>
                <w:color w:val="auto"/>
              </w:rPr>
              <w:t>B</w:t>
            </w:r>
            <w:r w:rsidR="00902CF3">
              <w:rPr>
                <w:rFonts w:asciiTheme="minorHAnsi" w:hAnsiTheme="minorHAnsi" w:cstheme="minorHAnsi"/>
                <w:i/>
                <w:iCs/>
                <w:color w:val="auto"/>
              </w:rPr>
              <w:t xml:space="preserve"> and </w:t>
            </w:r>
            <w:r w:rsidR="00DF76B5">
              <w:rPr>
                <w:rFonts w:asciiTheme="minorHAnsi" w:hAnsiTheme="minorHAnsi" w:cstheme="minorHAnsi"/>
                <w:b/>
                <w:bCs/>
                <w:i/>
                <w:iCs/>
                <w:color w:val="auto"/>
              </w:rPr>
              <w:t>Teaching Point Slides 1</w:t>
            </w:r>
            <w:r w:rsidR="002F01EF" w:rsidRPr="000B5701">
              <w:rPr>
                <w:rFonts w:asciiTheme="minorHAnsi" w:hAnsiTheme="minorHAnsi" w:cstheme="minorHAnsi"/>
                <w:b/>
                <w:bCs/>
                <w:i/>
                <w:iCs/>
                <w:color w:val="auto"/>
              </w:rPr>
              <w:t>–</w:t>
            </w:r>
            <w:r w:rsidR="00DF76B5">
              <w:rPr>
                <w:rFonts w:asciiTheme="minorHAnsi" w:hAnsiTheme="minorHAnsi" w:cstheme="minorHAnsi"/>
                <w:b/>
                <w:bCs/>
                <w:i/>
                <w:iCs/>
                <w:color w:val="auto"/>
              </w:rPr>
              <w:t>3</w:t>
            </w:r>
            <w:r w:rsidR="00592CAE">
              <w:rPr>
                <w:rFonts w:asciiTheme="minorHAnsi" w:hAnsiTheme="minorHAnsi" w:cstheme="minorHAnsi"/>
                <w:b/>
                <w:bCs/>
                <w:i/>
                <w:iCs/>
                <w:color w:val="auto"/>
              </w:rPr>
              <w:t>.</w:t>
            </w:r>
          </w:p>
          <w:p w14:paraId="1203FCE4" w14:textId="01961CF6" w:rsidR="00DF76B5" w:rsidRPr="003879D7" w:rsidRDefault="00DF76B5" w:rsidP="003879D7">
            <w:pPr>
              <w:pStyle w:val="BodyA"/>
              <w:contextualSpacing/>
              <w:rPr>
                <w:rFonts w:asciiTheme="minorHAnsi" w:hAnsiTheme="minorHAnsi" w:cstheme="minorHAnsi"/>
                <w:i/>
                <w:iCs/>
                <w:color w:val="auto"/>
              </w:rPr>
            </w:pPr>
          </w:p>
        </w:tc>
      </w:tr>
    </w:tbl>
    <w:p w14:paraId="2D8A4CAB" w14:textId="77777777" w:rsidR="002F01EF" w:rsidRDefault="002F01EF" w:rsidP="00E759B7">
      <w:pPr>
        <w:pStyle w:val="BodyAA"/>
        <w:contextualSpacing/>
        <w:outlineLvl w:val="0"/>
        <w:rPr>
          <w:rFonts w:asciiTheme="minorHAnsi" w:hAnsiTheme="minorHAnsi" w:cstheme="minorHAnsi"/>
          <w:color w:val="FF0000"/>
          <w:sz w:val="24"/>
          <w:szCs w:val="24"/>
        </w:rPr>
      </w:pPr>
    </w:p>
    <w:p w14:paraId="02900549" w14:textId="77777777" w:rsidR="00573735" w:rsidRPr="00983E85" w:rsidRDefault="00573735" w:rsidP="00573735">
      <w:pPr>
        <w:pStyle w:val="BodyAA"/>
        <w:contextualSpacing/>
        <w:outlineLvl w:val="0"/>
        <w:rPr>
          <w:rFonts w:ascii="Calibri" w:hAnsi="Calibri" w:cs="Calibri"/>
          <w:color w:val="auto"/>
          <w:sz w:val="24"/>
          <w:szCs w:val="24"/>
        </w:rPr>
      </w:pPr>
      <w:r w:rsidRPr="00983E85">
        <w:rPr>
          <w:rFonts w:ascii="Calibri" w:hAnsi="Calibri" w:cs="Calibri"/>
          <w:color w:val="auto"/>
          <w:sz w:val="24"/>
          <w:szCs w:val="24"/>
        </w:rPr>
        <w:t xml:space="preserve">Today, we’ll look at what the Bible says to discover why </w:t>
      </w:r>
      <w:r w:rsidRPr="00983E85">
        <w:rPr>
          <w:rFonts w:ascii="Calibri" w:hAnsi="Calibri" w:cs="Calibri"/>
          <w:b/>
          <w:bCs/>
          <w:color w:val="auto"/>
          <w:sz w:val="24"/>
          <w:szCs w:val="24"/>
        </w:rPr>
        <w:t>We believe that . . . Jesus is God.</w:t>
      </w:r>
      <w:r w:rsidRPr="00983E85">
        <w:rPr>
          <w:rFonts w:ascii="Calibri" w:hAnsi="Calibri" w:cs="Calibri"/>
          <w:color w:val="auto"/>
          <w:sz w:val="24"/>
          <w:szCs w:val="24"/>
        </w:rPr>
        <w:t xml:space="preserve"> To get us started, let’s watch this video.</w:t>
      </w:r>
    </w:p>
    <w:p w14:paraId="1531653A" w14:textId="77777777" w:rsidR="00EE11A1" w:rsidRPr="00E759B7" w:rsidRDefault="00EE11A1" w:rsidP="00E759B7">
      <w:pPr>
        <w:pStyle w:val="Default"/>
        <w:contextualSpacing/>
        <w:rPr>
          <w:rFonts w:asciiTheme="minorHAnsi" w:eastAsia="Cambria" w:hAnsiTheme="minorHAnsi" w:cstheme="minorHAnsi"/>
          <w:b/>
          <w:bCs/>
          <w:color w:val="auto"/>
          <w:sz w:val="24"/>
          <w:szCs w:val="24"/>
        </w:rPr>
      </w:pPr>
    </w:p>
    <w:p w14:paraId="23052D9A" w14:textId="58496D3B" w:rsidR="00EE11A1" w:rsidRPr="00E759B7" w:rsidRDefault="00EE11A1" w:rsidP="00E759B7">
      <w:pPr>
        <w:pStyle w:val="BodyAA"/>
        <w:contextualSpacing/>
        <w:outlineLvl w:val="0"/>
        <w:rPr>
          <w:rFonts w:asciiTheme="minorHAnsi" w:hAnsiTheme="minorHAnsi" w:cstheme="minorHAnsi"/>
          <w:b/>
          <w:bCs/>
          <w:color w:val="auto"/>
          <w:sz w:val="28"/>
          <w:szCs w:val="28"/>
        </w:rPr>
      </w:pPr>
      <w:r w:rsidRPr="00E759B7">
        <w:rPr>
          <w:rFonts w:asciiTheme="minorHAnsi" w:hAnsiTheme="minorHAnsi" w:cstheme="minorHAnsi"/>
          <w:b/>
          <w:bCs/>
          <w:color w:val="auto"/>
          <w:sz w:val="28"/>
          <w:szCs w:val="28"/>
        </w:rPr>
        <w:t>Video Intro</w:t>
      </w:r>
      <w:r w:rsidR="00FF3E07">
        <w:rPr>
          <w:rFonts w:asciiTheme="minorHAnsi" w:hAnsiTheme="minorHAnsi" w:cstheme="minorHAnsi"/>
          <w:b/>
          <w:bCs/>
          <w:color w:val="auto"/>
          <w:sz w:val="28"/>
          <w:szCs w:val="28"/>
        </w:rPr>
        <w:t>duction</w:t>
      </w:r>
    </w:p>
    <w:p w14:paraId="18B32405" w14:textId="77777777" w:rsidR="00EE11A1" w:rsidRPr="00E759B7" w:rsidRDefault="00EE11A1" w:rsidP="00E0452F">
      <w:pPr>
        <w:pStyle w:val="BodyAA"/>
        <w:numPr>
          <w:ilvl w:val="0"/>
          <w:numId w:val="45"/>
        </w:numPr>
        <w:contextualSpacing/>
        <w:outlineLvl w:val="0"/>
        <w:rPr>
          <w:rFonts w:asciiTheme="minorHAnsi" w:hAnsiTheme="minorHAnsi" w:cstheme="minorHAnsi"/>
          <w:i/>
          <w:iCs/>
          <w:color w:val="auto"/>
          <w:sz w:val="24"/>
          <w:szCs w:val="24"/>
        </w:rPr>
      </w:pPr>
      <w:r w:rsidRPr="00E759B7">
        <w:rPr>
          <w:rFonts w:asciiTheme="minorHAnsi" w:hAnsiTheme="minorHAnsi" w:cstheme="minorHAnsi"/>
          <w:i/>
          <w:iCs/>
          <w:color w:val="auto"/>
          <w:sz w:val="24"/>
          <w:szCs w:val="24"/>
        </w:rPr>
        <w:t xml:space="preserve">Play the </w:t>
      </w:r>
      <w:r w:rsidRPr="00E759B7">
        <w:rPr>
          <w:rFonts w:asciiTheme="minorHAnsi" w:hAnsiTheme="minorHAnsi" w:cstheme="minorHAnsi"/>
          <w:b/>
          <w:bCs/>
          <w:i/>
          <w:iCs/>
          <w:color w:val="auto"/>
          <w:sz w:val="24"/>
          <w:szCs w:val="24"/>
        </w:rPr>
        <w:t>Bible Lesson Video</w:t>
      </w:r>
      <w:r w:rsidRPr="00E759B7">
        <w:rPr>
          <w:rFonts w:asciiTheme="minorHAnsi" w:hAnsiTheme="minorHAnsi" w:cstheme="minorHAnsi"/>
          <w:i/>
          <w:iCs/>
          <w:color w:val="auto"/>
          <w:sz w:val="24"/>
          <w:szCs w:val="24"/>
        </w:rPr>
        <w:t>.</w:t>
      </w:r>
    </w:p>
    <w:p w14:paraId="2B799AB3" w14:textId="52165B19" w:rsidR="00EE11A1" w:rsidRPr="00E759B7" w:rsidRDefault="00334BCD" w:rsidP="00E759B7">
      <w:pPr>
        <w:pStyle w:val="BodyAA"/>
        <w:contextualSpacing/>
        <w:outlineLvl w:val="0"/>
        <w:rPr>
          <w:rFonts w:asciiTheme="minorHAnsi" w:hAnsiTheme="minorHAnsi" w:cstheme="minorHAnsi"/>
          <w:i/>
          <w:iCs/>
          <w:color w:val="auto"/>
          <w:sz w:val="24"/>
          <w:szCs w:val="24"/>
        </w:rPr>
      </w:pPr>
      <w:r w:rsidRPr="00E759B7">
        <w:rPr>
          <w:rFonts w:asciiTheme="minorHAnsi" w:hAnsiTheme="minorHAnsi" w:cstheme="minorHAnsi"/>
          <w:noProof/>
        </w:rPr>
        <w:drawing>
          <wp:anchor distT="0" distB="0" distL="114300" distR="114300" simplePos="0" relativeHeight="251708416" behindDoc="0" locked="0" layoutInCell="1" allowOverlap="1" wp14:anchorId="5A46644B" wp14:editId="032629D3">
            <wp:simplePos x="0" y="0"/>
            <wp:positionH relativeFrom="column">
              <wp:posOffset>0</wp:posOffset>
            </wp:positionH>
            <wp:positionV relativeFrom="paragraph">
              <wp:posOffset>85694</wp:posOffset>
            </wp:positionV>
            <wp:extent cx="2254250" cy="1268095"/>
            <wp:effectExtent l="0" t="0" r="6350" b="1905"/>
            <wp:wrapSquare wrapText="bothSides"/>
            <wp:docPr id="1917342505" name="Picture 5" descr="A person standing next to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42505" name="Picture 5" descr="A person standing next to a puppe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4250" cy="1268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0986B" w14:textId="4C722586" w:rsidR="00EE11A1" w:rsidRPr="00E759B7" w:rsidRDefault="00BB5401" w:rsidP="00E759B7">
      <w:pPr>
        <w:pStyle w:val="BodyAA"/>
        <w:contextualSpacing/>
        <w:outlineLvl w:val="0"/>
        <w:rPr>
          <w:rFonts w:asciiTheme="minorHAnsi" w:hAnsiTheme="minorHAnsi" w:cstheme="minorHAnsi"/>
          <w:i/>
          <w:iCs/>
          <w:color w:val="auto"/>
          <w:sz w:val="24"/>
          <w:szCs w:val="24"/>
        </w:rPr>
      </w:pPr>
      <w:r w:rsidRPr="00E759B7">
        <w:rPr>
          <w:rFonts w:asciiTheme="minorHAnsi" w:hAnsiTheme="minorHAnsi" w:cstheme="minorHAnsi"/>
        </w:rPr>
        <w:fldChar w:fldCharType="begin"/>
      </w:r>
      <w:r w:rsidRPr="00E759B7">
        <w:rPr>
          <w:rFonts w:asciiTheme="minorHAnsi" w:hAnsiTheme="minorHAnsi" w:cstheme="minorHAnsi"/>
        </w:rPr>
        <w:instrText xml:space="preserve"> INCLUDEPICTURE "https://ucc1068fbcedd905322f5c7adfa9.previews.dropboxusercontent.com/p/thumb/AB87u8ewfvPCk6kS9Q8kqgPv07GQldwpkc3WrYX4tKNwh-QucbxOpi87HztAW3Af9XgI1_uzvusZeJPXm5Nd8fNAk545GONpnZnfDit3ddkw_jXyoIzO8R-zK56DjxxJiTPz6NoTrXzAQpe87gPJTlzhCFANNMPNC3YyAmCD2OTKNC37X1HgAt2ArD5a1tM2EC-zB-wq2an7ssY7nqZ0IS5mOqAXtyH6orKrRemME9qx9T3XIUsBRfUDDSTWeCOi6UVfJI1pXUlrKCpuaRos3paCmTXGfHf7ZUGPevYF4MNMsj-4Hs1-ZebdOBbsECHNtSNaBb4UOZxewBSTfUjqsS41OAXdg4_MNdM52RcdhjqGNQ/p.jpeg" \* MERGEFORMATINET </w:instrText>
      </w:r>
      <w:r w:rsidR="0032010B">
        <w:rPr>
          <w:rFonts w:asciiTheme="minorHAnsi" w:hAnsiTheme="minorHAnsi" w:cstheme="minorHAnsi"/>
        </w:rPr>
        <w:fldChar w:fldCharType="separate"/>
      </w:r>
      <w:r w:rsidRPr="00E759B7">
        <w:rPr>
          <w:rFonts w:asciiTheme="minorHAnsi" w:hAnsiTheme="minorHAnsi" w:cstheme="minorHAnsi"/>
        </w:rPr>
        <w:fldChar w:fldCharType="end"/>
      </w:r>
    </w:p>
    <w:p w14:paraId="2A544772" w14:textId="77777777" w:rsidR="00EE11A1" w:rsidRPr="00E759B7" w:rsidRDefault="00EE11A1" w:rsidP="00E759B7">
      <w:pPr>
        <w:pStyle w:val="Default"/>
        <w:contextualSpacing/>
        <w:rPr>
          <w:rFonts w:asciiTheme="minorHAnsi" w:eastAsia="Cambria" w:hAnsiTheme="minorHAnsi" w:cstheme="minorHAnsi"/>
          <w:b/>
          <w:bCs/>
          <w:color w:val="auto"/>
          <w:sz w:val="24"/>
          <w:szCs w:val="24"/>
        </w:rPr>
      </w:pPr>
    </w:p>
    <w:p w14:paraId="7E459C94" w14:textId="77777777" w:rsidR="00EE11A1" w:rsidRPr="00E759B7" w:rsidRDefault="00EE11A1" w:rsidP="00E759B7">
      <w:pPr>
        <w:pStyle w:val="BodyAA"/>
        <w:contextualSpacing/>
        <w:outlineLvl w:val="0"/>
        <w:rPr>
          <w:rFonts w:asciiTheme="minorHAnsi" w:hAnsiTheme="minorHAnsi" w:cstheme="minorHAnsi"/>
          <w:color w:val="auto"/>
          <w:sz w:val="24"/>
          <w:szCs w:val="24"/>
          <w:u w:color="00B0F0"/>
        </w:rPr>
      </w:pPr>
    </w:p>
    <w:p w14:paraId="4F94D47F" w14:textId="77777777" w:rsidR="00EE11A1" w:rsidRPr="00E759B7" w:rsidRDefault="00EE11A1" w:rsidP="00E759B7">
      <w:pPr>
        <w:pStyle w:val="BodyAA"/>
        <w:contextualSpacing/>
        <w:outlineLvl w:val="0"/>
        <w:rPr>
          <w:rFonts w:asciiTheme="minorHAnsi" w:hAnsiTheme="minorHAnsi" w:cstheme="minorHAnsi"/>
          <w:color w:val="auto"/>
          <w:sz w:val="24"/>
          <w:szCs w:val="24"/>
          <w:u w:color="00B0F0"/>
        </w:rPr>
      </w:pPr>
    </w:p>
    <w:p w14:paraId="1BA8FA5C" w14:textId="77777777" w:rsidR="00EE11A1" w:rsidRPr="00E759B7" w:rsidRDefault="00EE11A1" w:rsidP="00E759B7">
      <w:pPr>
        <w:pStyle w:val="BodyAA"/>
        <w:contextualSpacing/>
        <w:outlineLvl w:val="0"/>
        <w:rPr>
          <w:rFonts w:asciiTheme="minorHAnsi" w:hAnsiTheme="minorHAnsi" w:cstheme="minorHAnsi"/>
          <w:color w:val="auto"/>
          <w:sz w:val="24"/>
          <w:szCs w:val="24"/>
          <w:u w:color="00B0F0"/>
        </w:rPr>
      </w:pPr>
    </w:p>
    <w:p w14:paraId="12F715C3" w14:textId="77777777" w:rsidR="00362D1A" w:rsidRPr="00E759B7" w:rsidRDefault="00362D1A" w:rsidP="00E759B7">
      <w:pPr>
        <w:pStyle w:val="BodyAA"/>
        <w:contextualSpacing/>
        <w:outlineLvl w:val="0"/>
        <w:rPr>
          <w:rFonts w:asciiTheme="minorHAnsi" w:hAnsiTheme="minorHAnsi" w:cstheme="minorHAnsi"/>
          <w:color w:val="auto"/>
          <w:sz w:val="24"/>
          <w:szCs w:val="24"/>
          <w:u w:color="00B0F0"/>
        </w:rPr>
      </w:pPr>
    </w:p>
    <w:p w14:paraId="2B59176B" w14:textId="77777777" w:rsidR="00362D1A" w:rsidRPr="00E759B7" w:rsidRDefault="00362D1A" w:rsidP="00E759B7">
      <w:pPr>
        <w:pStyle w:val="BodyAA"/>
        <w:contextualSpacing/>
        <w:outlineLvl w:val="0"/>
        <w:rPr>
          <w:rFonts w:asciiTheme="minorHAnsi" w:hAnsiTheme="minorHAnsi" w:cstheme="minorHAnsi"/>
          <w:color w:val="auto"/>
          <w:sz w:val="24"/>
          <w:szCs w:val="24"/>
          <w:u w:color="00B0F0"/>
        </w:rPr>
      </w:pPr>
    </w:p>
    <w:p w14:paraId="3F9B5DDE" w14:textId="77777777" w:rsidR="0031201C" w:rsidRPr="00983E85" w:rsidRDefault="0031201C" w:rsidP="0031201C">
      <w:pPr>
        <w:pStyle w:val="BodyAA"/>
        <w:contextualSpacing/>
        <w:outlineLvl w:val="0"/>
        <w:rPr>
          <w:rFonts w:ascii="Calibri" w:eastAsia="Cambria" w:hAnsi="Calibri" w:cs="Calibri"/>
          <w:color w:val="auto"/>
          <w:sz w:val="24"/>
          <w:szCs w:val="24"/>
          <w:u w:color="00B0F0"/>
        </w:rPr>
      </w:pPr>
      <w:r w:rsidRPr="00983E85">
        <w:rPr>
          <w:rFonts w:ascii="Calibri" w:hAnsi="Calibri" w:cs="Calibri"/>
          <w:color w:val="auto"/>
          <w:sz w:val="24"/>
          <w:szCs w:val="24"/>
          <w:u w:color="00B0F0"/>
        </w:rPr>
        <w:t xml:space="preserve">I sure hope you know more than Hank did about the holidays when we remember Jesus! That video really got us ready for our Bible lesson today. Let’s look at God’s Word to find out more about </w:t>
      </w:r>
      <w:r w:rsidRPr="00983E85">
        <w:rPr>
          <w:rFonts w:ascii="Calibri" w:hAnsi="Calibri" w:cs="Calibri"/>
          <w:color w:val="auto"/>
          <w:sz w:val="24"/>
          <w:szCs w:val="24"/>
        </w:rPr>
        <w:t xml:space="preserve">why </w:t>
      </w:r>
      <w:r w:rsidRPr="00983E85">
        <w:rPr>
          <w:rFonts w:ascii="Calibri" w:hAnsi="Calibri" w:cs="Calibri"/>
          <w:b/>
          <w:bCs/>
          <w:color w:val="auto"/>
          <w:sz w:val="24"/>
          <w:szCs w:val="24"/>
        </w:rPr>
        <w:t>We believe that . . . Jesus is God.</w:t>
      </w:r>
    </w:p>
    <w:p w14:paraId="6191326C" w14:textId="77777777" w:rsidR="00EE11A1" w:rsidRPr="00E759B7" w:rsidRDefault="00EE11A1" w:rsidP="00E759B7">
      <w:pPr>
        <w:pStyle w:val="BodyB"/>
        <w:contextualSpacing/>
        <w:rPr>
          <w:rFonts w:asciiTheme="minorHAnsi" w:hAnsiTheme="minorHAnsi" w:cstheme="minorHAnsi"/>
          <w:b/>
          <w:bCs/>
          <w:color w:val="auto"/>
        </w:rPr>
      </w:pPr>
    </w:p>
    <w:p w14:paraId="1A4840A3" w14:textId="77777777" w:rsidR="00EE11A1" w:rsidRPr="00E759B7" w:rsidRDefault="00EE11A1" w:rsidP="00E759B7">
      <w:pPr>
        <w:contextualSpacing/>
        <w:rPr>
          <w:rFonts w:asciiTheme="minorHAnsi" w:hAnsiTheme="minorHAnsi" w:cstheme="minorHAnsi"/>
          <w:b/>
          <w:bCs/>
          <w:sz w:val="28"/>
          <w:szCs w:val="28"/>
        </w:rPr>
      </w:pPr>
      <w:r w:rsidRPr="00E759B7">
        <w:rPr>
          <w:rFonts w:asciiTheme="minorHAnsi" w:hAnsiTheme="minorHAnsi" w:cstheme="minorHAnsi"/>
          <w:b/>
          <w:bCs/>
          <w:sz w:val="28"/>
          <w:szCs w:val="28"/>
        </w:rPr>
        <w:t xml:space="preserve">Teaching Time </w:t>
      </w:r>
    </w:p>
    <w:p w14:paraId="143E75BE" w14:textId="5793F6B0" w:rsidR="00FD7D2C" w:rsidRDefault="00FD7D2C" w:rsidP="00FD7D2C">
      <w:pPr>
        <w:pStyle w:val="BodyAB"/>
        <w:contextualSpacing/>
        <w:rPr>
          <w:rFonts w:ascii="Calibri" w:hAnsi="Calibri" w:cs="Calibri"/>
          <w:color w:val="auto"/>
          <w:lang w:val="en-US"/>
        </w:rPr>
      </w:pPr>
      <w:r w:rsidRPr="00983E85">
        <w:rPr>
          <w:rFonts w:ascii="Calibri" w:hAnsi="Calibri" w:cs="Calibri"/>
          <w:color w:val="auto"/>
          <w:lang w:val="en-US"/>
        </w:rPr>
        <w:t xml:space="preserve">We’ll see that the Bible talks about Jesus being there in the very beginning when the world was created. </w:t>
      </w:r>
      <w:r w:rsidRPr="00983E85">
        <w:rPr>
          <w:rFonts w:ascii="Calibri" w:hAnsi="Calibri" w:cs="Calibri"/>
          <w:i/>
          <w:iCs/>
          <w:color w:val="auto"/>
          <w:lang w:val="en-US"/>
        </w:rPr>
        <w:t>(Hold up the Bible.)</w:t>
      </w:r>
      <w:r w:rsidR="00A7717C">
        <w:rPr>
          <w:rFonts w:ascii="Calibri" w:hAnsi="Calibri" w:cs="Calibri"/>
          <w:i/>
          <w:iCs/>
          <w:color w:val="auto"/>
          <w:lang w:val="en-US"/>
        </w:rPr>
        <w:t xml:space="preserve"> </w:t>
      </w:r>
      <w:r w:rsidRPr="00983E85">
        <w:rPr>
          <w:rFonts w:ascii="Calibri" w:hAnsi="Calibri" w:cs="Calibri"/>
          <w:color w:val="auto"/>
          <w:lang w:val="en-US"/>
        </w:rPr>
        <w:t>The last verses of the Bible talk about Jesus, too. We can learn the most about Jesus in the Gospels, which are four books all about Him—Matthew, Mark, Luke, and John. Let’s t</w:t>
      </w:r>
      <w:r w:rsidRPr="00983E85">
        <w:rPr>
          <w:rFonts w:ascii="Calibri" w:hAnsi="Calibri" w:cs="Calibri"/>
          <w:color w:val="auto"/>
          <w:u w:color="00B0F0"/>
          <w:lang w:val="en-US"/>
        </w:rPr>
        <w:t xml:space="preserve">urn to </w:t>
      </w:r>
      <w:r w:rsidRPr="00983E85">
        <w:rPr>
          <w:rFonts w:ascii="Calibri" w:hAnsi="Calibri" w:cs="Calibri"/>
          <w:color w:val="auto"/>
          <w:u w:val="single"/>
          <w:lang w:val="en-US"/>
        </w:rPr>
        <w:t>John 20</w:t>
      </w:r>
      <w:r w:rsidRPr="00983E85">
        <w:rPr>
          <w:rFonts w:ascii="Calibri" w:hAnsi="Calibri" w:cs="Calibri"/>
          <w:color w:val="auto"/>
          <w:lang w:val="en-US"/>
        </w:rPr>
        <w:t xml:space="preserve"> and begin there.</w:t>
      </w:r>
    </w:p>
    <w:p w14:paraId="056AEC00" w14:textId="2316218B" w:rsidR="00EE11A1" w:rsidRPr="00AC0BEE" w:rsidRDefault="00EE11A1" w:rsidP="00E0452F">
      <w:pPr>
        <w:pStyle w:val="BodyAB"/>
        <w:numPr>
          <w:ilvl w:val="0"/>
          <w:numId w:val="45"/>
        </w:numPr>
        <w:contextualSpacing/>
        <w:rPr>
          <w:rFonts w:ascii="Calibri" w:hAnsi="Calibri" w:cs="Calibri"/>
          <w:b/>
          <w:bCs/>
          <w:color w:val="auto"/>
          <w:lang w:val="en-US"/>
        </w:rPr>
      </w:pPr>
      <w:r w:rsidRPr="00AC0BEE">
        <w:rPr>
          <w:rFonts w:asciiTheme="minorHAnsi" w:hAnsiTheme="minorHAnsi" w:cstheme="minorHAnsi"/>
          <w:i/>
          <w:iCs/>
          <w:u w:color="00B0F0"/>
        </w:rPr>
        <w:t xml:space="preserve">Keep Large Group time moving along by having an adult read the verses aloud. </w:t>
      </w:r>
    </w:p>
    <w:p w14:paraId="71EC7FA8" w14:textId="7AAD4A89" w:rsidR="00EE11A1" w:rsidRPr="00E759B7" w:rsidRDefault="00EE11A1" w:rsidP="00E759B7">
      <w:pPr>
        <w:pStyle w:val="ListParagraph"/>
        <w:ind w:left="90"/>
        <w:contextualSpacing/>
        <w:jc w:val="left"/>
        <w:rPr>
          <w:rFonts w:asciiTheme="minorHAnsi" w:hAnsiTheme="minorHAnsi" w:cstheme="minorHAnsi"/>
          <w:color w:val="auto"/>
        </w:rPr>
      </w:pPr>
    </w:p>
    <w:p w14:paraId="555B2849" w14:textId="60C47E86" w:rsidR="00F52F87" w:rsidRPr="00A7717C" w:rsidRDefault="00AC0BEE" w:rsidP="00FD6CF1">
      <w:pPr>
        <w:pStyle w:val="ListParagraph"/>
        <w:numPr>
          <w:ilvl w:val="0"/>
          <w:numId w:val="39"/>
        </w:numPr>
        <w:ind w:left="270" w:hanging="270"/>
        <w:contextualSpacing/>
        <w:jc w:val="left"/>
        <w:rPr>
          <w:rFonts w:asciiTheme="minorHAnsi" w:hAnsiTheme="minorHAnsi" w:cstheme="minorHAnsi"/>
          <w:b/>
          <w:bCs/>
          <w:color w:val="000000" w:themeColor="text1"/>
          <w:sz w:val="28"/>
          <w:szCs w:val="28"/>
        </w:rPr>
      </w:pPr>
      <w:r w:rsidRPr="00A7717C">
        <w:rPr>
          <w:rFonts w:asciiTheme="minorHAnsi" w:hAnsiTheme="minorHAnsi" w:cstheme="minorHAnsi"/>
          <w:b/>
          <w:bCs/>
          <w:color w:val="000000" w:themeColor="text1"/>
          <w:sz w:val="28"/>
          <w:szCs w:val="28"/>
        </w:rPr>
        <w:t>Jesus is God.</w:t>
      </w:r>
    </w:p>
    <w:p w14:paraId="70347E32" w14:textId="1D04B294" w:rsidR="00EE11A1" w:rsidRPr="00E759B7" w:rsidRDefault="00EE11A1" w:rsidP="00FD6CF1">
      <w:pPr>
        <w:pStyle w:val="Default"/>
        <w:numPr>
          <w:ilvl w:val="0"/>
          <w:numId w:val="40"/>
        </w:numPr>
        <w:contextualSpacing/>
        <w:rPr>
          <w:rFonts w:asciiTheme="minorHAnsi" w:eastAsia="Cambria" w:hAnsiTheme="minorHAnsi" w:cstheme="minorHAnsi"/>
          <w:b/>
          <w:bCs/>
          <w:i/>
          <w:iCs/>
          <w:color w:val="auto"/>
          <w:sz w:val="24"/>
          <w:szCs w:val="24"/>
          <w:u w:color="FF0000"/>
        </w:rPr>
      </w:pPr>
      <w:r w:rsidRPr="00E759B7">
        <w:rPr>
          <w:rFonts w:asciiTheme="minorHAnsi" w:eastAsia="Cambria" w:hAnsiTheme="minorHAnsi" w:cstheme="minorHAnsi"/>
          <w:i/>
          <w:iCs/>
          <w:color w:val="auto"/>
          <w:sz w:val="24"/>
          <w:szCs w:val="24"/>
          <w:u w:color="FF0000"/>
        </w:rPr>
        <w:t>Show the</w:t>
      </w:r>
      <w:r w:rsidRPr="00E759B7">
        <w:rPr>
          <w:rFonts w:asciiTheme="minorHAnsi" w:eastAsia="Cambria" w:hAnsiTheme="minorHAnsi" w:cstheme="minorHAnsi"/>
          <w:b/>
          <w:bCs/>
          <w:i/>
          <w:iCs/>
          <w:color w:val="auto"/>
          <w:sz w:val="24"/>
          <w:szCs w:val="24"/>
          <w:u w:color="FF0000"/>
        </w:rPr>
        <w:t xml:space="preserve"> Teaching Point 1 Slide.</w:t>
      </w:r>
      <w:r w:rsidR="00514475" w:rsidRPr="00E759B7">
        <w:rPr>
          <w:rFonts w:asciiTheme="minorHAnsi" w:eastAsia="Cambria" w:hAnsiTheme="minorHAnsi" w:cstheme="minorHAnsi"/>
          <w:b/>
          <w:bCs/>
          <w:i/>
          <w:iCs/>
          <w:color w:val="auto"/>
          <w:sz w:val="24"/>
          <w:szCs w:val="24"/>
          <w:u w:color="FF0000"/>
        </w:rPr>
        <w:t xml:space="preserve"> </w:t>
      </w:r>
    </w:p>
    <w:p w14:paraId="25F2734A" w14:textId="5843944E" w:rsidR="00780DD1" w:rsidRPr="00E759B7" w:rsidRDefault="00334BCD" w:rsidP="00E759B7">
      <w:pPr>
        <w:pStyle w:val="Default"/>
        <w:contextualSpacing/>
        <w:rPr>
          <w:rFonts w:asciiTheme="minorHAnsi" w:eastAsia="Cambria" w:hAnsiTheme="minorHAnsi" w:cstheme="minorHAnsi"/>
          <w:b/>
          <w:bCs/>
          <w:i/>
          <w:iCs/>
          <w:color w:val="auto"/>
          <w:sz w:val="24"/>
          <w:szCs w:val="24"/>
          <w:u w:color="FF0000"/>
        </w:rPr>
      </w:pPr>
      <w:r>
        <w:rPr>
          <w:rFonts w:asciiTheme="minorHAnsi" w:eastAsia="Cambria" w:hAnsiTheme="minorHAnsi" w:cstheme="minorHAnsi"/>
          <w:b/>
          <w:bCs/>
          <w:i/>
          <w:iCs/>
          <w:noProof/>
          <w:color w:val="auto"/>
          <w:sz w:val="24"/>
          <w:szCs w:val="24"/>
          <w:u w:color="FF0000"/>
          <w14:textOutline w14:w="0" w14:cap="rnd" w14:cmpd="sng" w14:algn="ctr">
            <w14:noFill/>
            <w14:prstDash w14:val="solid"/>
            <w14:bevel/>
          </w14:textOutline>
        </w:rPr>
        <w:drawing>
          <wp:anchor distT="0" distB="0" distL="114300" distR="114300" simplePos="0" relativeHeight="251726848" behindDoc="0" locked="0" layoutInCell="1" allowOverlap="1" wp14:anchorId="5B690D7A" wp14:editId="1B59FA91">
            <wp:simplePos x="0" y="0"/>
            <wp:positionH relativeFrom="column">
              <wp:posOffset>-3175</wp:posOffset>
            </wp:positionH>
            <wp:positionV relativeFrom="paragraph">
              <wp:posOffset>144145</wp:posOffset>
            </wp:positionV>
            <wp:extent cx="2286000" cy="1285875"/>
            <wp:effectExtent l="12700" t="12700" r="12700" b="9525"/>
            <wp:wrapSquare wrapText="bothSides"/>
            <wp:docPr id="786611206" name="Picture 4" descr="A blue and white paint splatter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11206" name="Picture 4" descr="A blue and white paint splatter on a white pap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0498E7EE" w14:textId="51A483DB"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73B4E847" w14:textId="57887A7C"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175A186A" w14:textId="7E6A12A0"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71135E94" w14:textId="029E3731"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06AE3DFE" w14:textId="7113E2A3"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28466C04" w14:textId="7B00966E" w:rsidR="00780DD1" w:rsidRPr="00E759B7" w:rsidRDefault="00780DD1" w:rsidP="00E759B7">
      <w:pPr>
        <w:pStyle w:val="Default"/>
        <w:contextualSpacing/>
        <w:rPr>
          <w:rFonts w:asciiTheme="minorHAnsi" w:eastAsia="Cambria" w:hAnsiTheme="minorHAnsi" w:cstheme="minorHAnsi"/>
          <w:b/>
          <w:bCs/>
          <w:i/>
          <w:iCs/>
          <w:color w:val="auto"/>
          <w:sz w:val="24"/>
          <w:szCs w:val="24"/>
          <w:u w:color="FF0000"/>
        </w:rPr>
      </w:pPr>
    </w:p>
    <w:p w14:paraId="0296E4B4" w14:textId="13BA3069" w:rsidR="00F52F87" w:rsidRPr="00292E5C" w:rsidRDefault="00F52F87" w:rsidP="00E759B7">
      <w:pPr>
        <w:pStyle w:val="Default"/>
        <w:contextualSpacing/>
        <w:rPr>
          <w:rFonts w:asciiTheme="minorHAnsi" w:eastAsia="Cambria" w:hAnsiTheme="minorHAnsi" w:cstheme="minorHAnsi"/>
          <w:b/>
          <w:bCs/>
          <w:i/>
          <w:iCs/>
          <w:color w:val="auto"/>
          <w:sz w:val="24"/>
          <w:szCs w:val="24"/>
          <w:u w:color="FF0000"/>
        </w:rPr>
      </w:pPr>
    </w:p>
    <w:p w14:paraId="705CC526" w14:textId="4A0DA242" w:rsidR="000C3E8B" w:rsidRPr="00292E5C" w:rsidRDefault="000C3E8B" w:rsidP="000C3E8B">
      <w:pPr>
        <w:pStyle w:val="NormalWeb"/>
        <w:spacing w:before="0" w:beforeAutospacing="0" w:after="0" w:afterAutospacing="0"/>
        <w:contextualSpacing/>
        <w:rPr>
          <w:rFonts w:ascii="Calibri" w:hAnsi="Calibri" w:cs="Calibri"/>
          <w:i/>
          <w:iCs/>
        </w:rPr>
      </w:pPr>
      <w:r w:rsidRPr="00292E5C">
        <w:rPr>
          <w:rFonts w:ascii="Calibri" w:hAnsi="Calibri" w:cs="Calibri"/>
        </w:rPr>
        <w:lastRenderedPageBreak/>
        <w:t xml:space="preserve">Have you ever been looking at something so closely that you couldn’t see the bigger picture? </w:t>
      </w:r>
      <w:r w:rsidRPr="00292E5C">
        <w:rPr>
          <w:rFonts w:ascii="Calibri" w:hAnsi="Calibri" w:cs="Calibri"/>
          <w:i/>
          <w:iCs/>
        </w:rPr>
        <w:t xml:space="preserve">(Group response) </w:t>
      </w:r>
      <w:r w:rsidRPr="00292E5C">
        <w:rPr>
          <w:rFonts w:ascii="Calibri" w:hAnsi="Calibri" w:cs="Calibri"/>
        </w:rPr>
        <w:t xml:space="preserve">Let’s try to guess what this zoomed in picture could be. What do you think the full picture shows? </w:t>
      </w:r>
      <w:r w:rsidRPr="00292E5C">
        <w:rPr>
          <w:rFonts w:ascii="Calibri" w:hAnsi="Calibri" w:cs="Calibri"/>
          <w:i/>
          <w:iCs/>
        </w:rPr>
        <w:t>(Allow responses.)</w:t>
      </w:r>
    </w:p>
    <w:p w14:paraId="32043BF7" w14:textId="77777777" w:rsidR="000C3E8B" w:rsidRPr="00292E5C" w:rsidRDefault="000C3E8B" w:rsidP="000C3E8B">
      <w:pPr>
        <w:pStyle w:val="NormalWeb"/>
        <w:numPr>
          <w:ilvl w:val="0"/>
          <w:numId w:val="41"/>
        </w:numPr>
        <w:spacing w:before="0" w:beforeAutospacing="0" w:after="0" w:afterAutospacing="0"/>
        <w:contextualSpacing/>
        <w:rPr>
          <w:rFonts w:ascii="Calibri" w:hAnsi="Calibri" w:cs="Calibri"/>
          <w:i/>
          <w:iCs/>
        </w:rPr>
      </w:pPr>
      <w:r w:rsidRPr="00292E5C">
        <w:rPr>
          <w:rFonts w:ascii="Calibri" w:hAnsi="Calibri" w:cs="Calibri"/>
          <w:i/>
          <w:iCs/>
        </w:rPr>
        <w:t xml:space="preserve">Show the </w:t>
      </w:r>
      <w:r w:rsidRPr="00292E5C">
        <w:rPr>
          <w:rFonts w:ascii="Calibri" w:hAnsi="Calibri" w:cs="Calibri"/>
          <w:b/>
          <w:bCs/>
          <w:i/>
          <w:iCs/>
        </w:rPr>
        <w:t>Bible Lesson Slide A</w:t>
      </w:r>
      <w:r w:rsidRPr="00292E5C">
        <w:rPr>
          <w:rFonts w:ascii="Calibri" w:hAnsi="Calibri" w:cs="Calibri"/>
          <w:i/>
          <w:iCs/>
        </w:rPr>
        <w:t>—zoomed in picture.</w:t>
      </w:r>
    </w:p>
    <w:p w14:paraId="677D41A1" w14:textId="07755B74" w:rsidR="000C3E8B" w:rsidRPr="00983E85" w:rsidRDefault="005D62D0" w:rsidP="000C3E8B">
      <w:pPr>
        <w:pStyle w:val="NormalWeb"/>
        <w:spacing w:before="0" w:beforeAutospacing="0" w:after="0" w:afterAutospacing="0"/>
        <w:contextualSpacing/>
        <w:rPr>
          <w:rFonts w:ascii="Calibri" w:hAnsi="Calibri" w:cs="Calibri"/>
        </w:rPr>
      </w:pPr>
      <w:r>
        <w:rPr>
          <w:rFonts w:ascii="Calibri" w:hAnsi="Calibri" w:cs="Calibri"/>
          <w:noProof/>
        </w:rPr>
        <w:drawing>
          <wp:anchor distT="0" distB="0" distL="114300" distR="114300" simplePos="0" relativeHeight="251727872" behindDoc="0" locked="0" layoutInCell="1" allowOverlap="1" wp14:anchorId="0B8D21DE" wp14:editId="127C15BB">
            <wp:simplePos x="0" y="0"/>
            <wp:positionH relativeFrom="column">
              <wp:posOffset>0</wp:posOffset>
            </wp:positionH>
            <wp:positionV relativeFrom="paragraph">
              <wp:posOffset>138218</wp:posOffset>
            </wp:positionV>
            <wp:extent cx="2286000" cy="1285875"/>
            <wp:effectExtent l="12700" t="12700" r="12700" b="9525"/>
            <wp:wrapSquare wrapText="bothSides"/>
            <wp:docPr id="2098221141" name="Picture 5" descr="A close up of a yellow and blac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21141" name="Picture 5" descr="A close up of a yellow and black su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B4BA198" w14:textId="2F987961" w:rsidR="000C3E8B" w:rsidRPr="00983E85" w:rsidRDefault="000C3E8B" w:rsidP="000C3E8B">
      <w:pPr>
        <w:pStyle w:val="NormalWeb"/>
        <w:spacing w:before="0" w:beforeAutospacing="0" w:after="0" w:afterAutospacing="0"/>
        <w:contextualSpacing/>
        <w:rPr>
          <w:rFonts w:ascii="Calibri" w:hAnsi="Calibri" w:cs="Calibri"/>
        </w:rPr>
      </w:pPr>
    </w:p>
    <w:p w14:paraId="2F831179" w14:textId="77777777" w:rsidR="000C3E8B" w:rsidRPr="00983E85" w:rsidRDefault="000C3E8B" w:rsidP="000C3E8B">
      <w:pPr>
        <w:pStyle w:val="NormalWeb"/>
        <w:spacing w:before="0" w:beforeAutospacing="0" w:after="0" w:afterAutospacing="0"/>
        <w:contextualSpacing/>
        <w:rPr>
          <w:rFonts w:ascii="Calibri" w:hAnsi="Calibri" w:cs="Calibri"/>
        </w:rPr>
      </w:pPr>
    </w:p>
    <w:p w14:paraId="5C049B17" w14:textId="77777777" w:rsidR="00DC217B" w:rsidRDefault="00DC217B" w:rsidP="000C3E8B">
      <w:pPr>
        <w:pStyle w:val="NormalWeb"/>
        <w:spacing w:before="0" w:beforeAutospacing="0" w:after="0" w:afterAutospacing="0"/>
        <w:contextualSpacing/>
        <w:rPr>
          <w:rFonts w:ascii="Calibri" w:hAnsi="Calibri" w:cs="Calibri"/>
        </w:rPr>
      </w:pPr>
    </w:p>
    <w:p w14:paraId="287F65E1" w14:textId="77777777" w:rsidR="00DC217B" w:rsidRDefault="00DC217B" w:rsidP="000C3E8B">
      <w:pPr>
        <w:pStyle w:val="NormalWeb"/>
        <w:spacing w:before="0" w:beforeAutospacing="0" w:after="0" w:afterAutospacing="0"/>
        <w:contextualSpacing/>
        <w:rPr>
          <w:rFonts w:ascii="Calibri" w:hAnsi="Calibri" w:cs="Calibri"/>
        </w:rPr>
      </w:pPr>
    </w:p>
    <w:p w14:paraId="14E3CAB7" w14:textId="77777777" w:rsidR="00DC217B" w:rsidRDefault="00DC217B" w:rsidP="000C3E8B">
      <w:pPr>
        <w:pStyle w:val="NormalWeb"/>
        <w:spacing w:before="0" w:beforeAutospacing="0" w:after="0" w:afterAutospacing="0"/>
        <w:contextualSpacing/>
        <w:rPr>
          <w:rFonts w:ascii="Calibri" w:hAnsi="Calibri" w:cs="Calibri"/>
        </w:rPr>
      </w:pPr>
    </w:p>
    <w:p w14:paraId="35DECB3D" w14:textId="77777777" w:rsidR="00DC217B" w:rsidRDefault="00DC217B" w:rsidP="000C3E8B">
      <w:pPr>
        <w:pStyle w:val="NormalWeb"/>
        <w:spacing w:before="0" w:beforeAutospacing="0" w:after="0" w:afterAutospacing="0"/>
        <w:contextualSpacing/>
        <w:rPr>
          <w:rFonts w:ascii="Calibri" w:hAnsi="Calibri" w:cs="Calibri"/>
        </w:rPr>
      </w:pPr>
    </w:p>
    <w:p w14:paraId="7048CBAB" w14:textId="77777777" w:rsidR="00DC217B" w:rsidRDefault="00DC217B" w:rsidP="000C3E8B">
      <w:pPr>
        <w:pStyle w:val="NormalWeb"/>
        <w:spacing w:before="0" w:beforeAutospacing="0" w:after="0" w:afterAutospacing="0"/>
        <w:contextualSpacing/>
        <w:rPr>
          <w:rFonts w:ascii="Calibri" w:hAnsi="Calibri" w:cs="Calibri"/>
        </w:rPr>
      </w:pPr>
    </w:p>
    <w:p w14:paraId="52420CD9" w14:textId="33BA4626" w:rsidR="000C3E8B" w:rsidRPr="00292E5C" w:rsidRDefault="000C3E8B" w:rsidP="000C3E8B">
      <w:pPr>
        <w:pStyle w:val="NormalWeb"/>
        <w:spacing w:before="0" w:beforeAutospacing="0" w:after="0" w:afterAutospacing="0"/>
        <w:contextualSpacing/>
        <w:rPr>
          <w:rFonts w:ascii="Calibri" w:hAnsi="Calibri" w:cs="Calibri"/>
        </w:rPr>
      </w:pPr>
      <w:r w:rsidRPr="00292E5C">
        <w:rPr>
          <w:rFonts w:ascii="Calibri" w:hAnsi="Calibri" w:cs="Calibri"/>
        </w:rPr>
        <w:t xml:space="preserve">When you are so focused on one thing, it can be easy to miss the bigger picture! That same thing happened to one of Jesus’ disciples. The disciples had spent about three years living with Jesus every day. They had seen Him do miracles and heal the sick. They knew He was a very special person, but they also had some wrong ideas about who they thought Jesus should be. They didn’t always see the bigger picture. When Jesus died and they saw Him raised from the dead, most of them were able to see the bigger picture. </w:t>
      </w:r>
      <w:proofErr w:type="gramStart"/>
      <w:r w:rsidRPr="00292E5C">
        <w:rPr>
          <w:rFonts w:ascii="Calibri" w:hAnsi="Calibri" w:cs="Calibri"/>
        </w:rPr>
        <w:t>But,</w:t>
      </w:r>
      <w:proofErr w:type="gramEnd"/>
      <w:r w:rsidRPr="00292E5C">
        <w:rPr>
          <w:rFonts w:ascii="Calibri" w:hAnsi="Calibri" w:cs="Calibri"/>
        </w:rPr>
        <w:t xml:space="preserve"> not everyone could see it. </w:t>
      </w:r>
    </w:p>
    <w:p w14:paraId="4AF3BC05" w14:textId="77777777" w:rsidR="000C3E8B" w:rsidRPr="00292E5C" w:rsidRDefault="000C3E8B" w:rsidP="000C3E8B">
      <w:pPr>
        <w:pStyle w:val="NormalWeb"/>
        <w:numPr>
          <w:ilvl w:val="0"/>
          <w:numId w:val="41"/>
        </w:numPr>
        <w:spacing w:before="0" w:beforeAutospacing="0" w:after="0" w:afterAutospacing="0"/>
        <w:contextualSpacing/>
        <w:rPr>
          <w:rFonts w:ascii="Calibri" w:hAnsi="Calibri" w:cs="Calibri"/>
          <w:i/>
          <w:iCs/>
        </w:rPr>
      </w:pPr>
      <w:r w:rsidRPr="00292E5C">
        <w:rPr>
          <w:rFonts w:ascii="Calibri" w:hAnsi="Calibri" w:cs="Calibri"/>
          <w:i/>
          <w:iCs/>
        </w:rPr>
        <w:t xml:space="preserve">Read </w:t>
      </w:r>
      <w:r w:rsidRPr="00292E5C">
        <w:rPr>
          <w:rFonts w:ascii="Calibri" w:hAnsi="Calibri" w:cs="Calibri"/>
          <w:i/>
          <w:iCs/>
          <w:u w:val="single"/>
        </w:rPr>
        <w:t>John 20:24–29</w:t>
      </w:r>
      <w:r w:rsidRPr="00292E5C">
        <w:rPr>
          <w:rFonts w:ascii="Calibri" w:hAnsi="Calibri" w:cs="Calibri"/>
          <w:i/>
          <w:iCs/>
        </w:rPr>
        <w:t>.</w:t>
      </w:r>
    </w:p>
    <w:p w14:paraId="0380E7D5" w14:textId="77777777" w:rsidR="000C3E8B" w:rsidRPr="00292E5C" w:rsidRDefault="000C3E8B" w:rsidP="000C3E8B">
      <w:pPr>
        <w:pStyle w:val="NormalWeb"/>
        <w:spacing w:before="0" w:beforeAutospacing="0" w:after="0" w:afterAutospacing="0"/>
        <w:contextualSpacing/>
        <w:rPr>
          <w:rFonts w:ascii="Calibri" w:hAnsi="Calibri" w:cs="Calibri"/>
        </w:rPr>
      </w:pPr>
    </w:p>
    <w:p w14:paraId="5DE7E49C" w14:textId="1EFA6406" w:rsidR="000C3E8B" w:rsidRPr="00292E5C" w:rsidRDefault="000C3E8B" w:rsidP="000C3E8B">
      <w:pPr>
        <w:contextualSpacing/>
        <w:rPr>
          <w:rFonts w:ascii="Calibri" w:hAnsi="Calibri" w:cs="Calibri"/>
        </w:rPr>
      </w:pPr>
      <w:r w:rsidRPr="00292E5C">
        <w:rPr>
          <w:rFonts w:ascii="Calibri" w:hAnsi="Calibri" w:cs="Calibri"/>
        </w:rPr>
        <w:t xml:space="preserve">Who didn’t believe what the other disciples were telling him? </w:t>
      </w:r>
      <w:r w:rsidRPr="00292E5C">
        <w:rPr>
          <w:rFonts w:ascii="Calibri" w:hAnsi="Calibri" w:cs="Calibri"/>
          <w:i/>
          <w:iCs/>
        </w:rPr>
        <w:t xml:space="preserve">(Group response) </w:t>
      </w:r>
      <w:r w:rsidRPr="00292E5C">
        <w:rPr>
          <w:rFonts w:ascii="Calibri" w:hAnsi="Calibri" w:cs="Calibri"/>
        </w:rPr>
        <w:t>Thomas was the only one of Jesus’ disciples who hadn’t seen Jesus after He was raised from the dead. He was confused and full of doubt about who Jesus was. Thomas told the other disciples that he wouldn’t believe unless he saw Jesus himself. Let’s go back to our picture, so you can see for yourself what it is.</w:t>
      </w:r>
    </w:p>
    <w:p w14:paraId="243A0DC4" w14:textId="77777777" w:rsidR="000C3E8B" w:rsidRPr="00292E5C" w:rsidRDefault="000C3E8B" w:rsidP="000C3E8B">
      <w:pPr>
        <w:pStyle w:val="NormalWeb"/>
        <w:numPr>
          <w:ilvl w:val="0"/>
          <w:numId w:val="41"/>
        </w:numPr>
        <w:spacing w:before="0" w:beforeAutospacing="0" w:after="0" w:afterAutospacing="0"/>
        <w:contextualSpacing/>
        <w:rPr>
          <w:rFonts w:ascii="Calibri" w:hAnsi="Calibri" w:cs="Calibri"/>
          <w:i/>
          <w:iCs/>
        </w:rPr>
      </w:pPr>
      <w:r w:rsidRPr="00292E5C">
        <w:rPr>
          <w:rFonts w:ascii="Calibri" w:hAnsi="Calibri" w:cs="Calibri"/>
          <w:i/>
          <w:iCs/>
        </w:rPr>
        <w:t xml:space="preserve">Show the </w:t>
      </w:r>
      <w:r w:rsidRPr="00292E5C">
        <w:rPr>
          <w:rFonts w:ascii="Calibri" w:hAnsi="Calibri" w:cs="Calibri"/>
          <w:b/>
          <w:bCs/>
          <w:i/>
          <w:iCs/>
        </w:rPr>
        <w:t>Bible Lesson Slide B</w:t>
      </w:r>
      <w:r w:rsidRPr="00292E5C">
        <w:rPr>
          <w:rFonts w:ascii="Calibri" w:hAnsi="Calibri" w:cs="Calibri"/>
          <w:i/>
          <w:iCs/>
        </w:rPr>
        <w:t>—zoomed out picture.</w:t>
      </w:r>
    </w:p>
    <w:p w14:paraId="622EE18E" w14:textId="5179C6F0" w:rsidR="000C3E8B" w:rsidRPr="00983E85" w:rsidRDefault="005D62D0" w:rsidP="000C3E8B">
      <w:pPr>
        <w:pStyle w:val="NormalWeb"/>
        <w:spacing w:before="0" w:beforeAutospacing="0" w:after="0" w:afterAutospacing="0"/>
        <w:contextualSpacing/>
        <w:rPr>
          <w:rFonts w:ascii="Calibri" w:hAnsi="Calibri" w:cs="Calibri"/>
        </w:rPr>
      </w:pPr>
      <w:r>
        <w:rPr>
          <w:rFonts w:ascii="Calibri" w:hAnsi="Calibri" w:cs="Calibri"/>
          <w:noProof/>
        </w:rPr>
        <w:drawing>
          <wp:anchor distT="0" distB="0" distL="114300" distR="114300" simplePos="0" relativeHeight="251728896" behindDoc="0" locked="0" layoutInCell="1" allowOverlap="1" wp14:anchorId="7FA7EF51" wp14:editId="2B9872E2">
            <wp:simplePos x="0" y="0"/>
            <wp:positionH relativeFrom="column">
              <wp:posOffset>12700</wp:posOffset>
            </wp:positionH>
            <wp:positionV relativeFrom="paragraph">
              <wp:posOffset>99695</wp:posOffset>
            </wp:positionV>
            <wp:extent cx="2286000" cy="1285240"/>
            <wp:effectExtent l="12700" t="12700" r="12700" b="10160"/>
            <wp:wrapSquare wrapText="bothSides"/>
            <wp:docPr id="625661866" name="Picture 6" descr="A sea turtle swimm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61866" name="Picture 6" descr="A sea turtle swimming in the wa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24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3B8FFE1F" w14:textId="374AF3DA" w:rsidR="000C3E8B" w:rsidRPr="00983E85" w:rsidRDefault="000C3E8B" w:rsidP="000C3E8B">
      <w:pPr>
        <w:pStyle w:val="NormalWeb"/>
        <w:spacing w:before="0" w:beforeAutospacing="0" w:after="0" w:afterAutospacing="0"/>
        <w:contextualSpacing/>
        <w:rPr>
          <w:rFonts w:ascii="Calibri" w:hAnsi="Calibri" w:cs="Calibri"/>
        </w:rPr>
      </w:pPr>
    </w:p>
    <w:p w14:paraId="1E14B691" w14:textId="77777777" w:rsidR="000C3E8B" w:rsidRPr="00983E85" w:rsidRDefault="000C3E8B" w:rsidP="000C3E8B">
      <w:pPr>
        <w:contextualSpacing/>
        <w:rPr>
          <w:rFonts w:ascii="Calibri" w:hAnsi="Calibri" w:cs="Calibri"/>
        </w:rPr>
      </w:pPr>
    </w:p>
    <w:p w14:paraId="02D015FD" w14:textId="77777777" w:rsidR="00DC217B" w:rsidRDefault="00DC217B" w:rsidP="000C3E8B">
      <w:pPr>
        <w:contextualSpacing/>
        <w:rPr>
          <w:rFonts w:ascii="Calibri" w:hAnsi="Calibri" w:cs="Calibri"/>
        </w:rPr>
      </w:pPr>
    </w:p>
    <w:p w14:paraId="7CBA2FA6" w14:textId="77777777" w:rsidR="00DC217B" w:rsidRDefault="00DC217B" w:rsidP="000C3E8B">
      <w:pPr>
        <w:contextualSpacing/>
        <w:rPr>
          <w:rFonts w:ascii="Calibri" w:hAnsi="Calibri" w:cs="Calibri"/>
        </w:rPr>
      </w:pPr>
    </w:p>
    <w:p w14:paraId="0A18B093" w14:textId="77777777" w:rsidR="00DC217B" w:rsidRDefault="00DC217B" w:rsidP="000C3E8B">
      <w:pPr>
        <w:contextualSpacing/>
        <w:rPr>
          <w:rFonts w:ascii="Calibri" w:hAnsi="Calibri" w:cs="Calibri"/>
        </w:rPr>
      </w:pPr>
    </w:p>
    <w:p w14:paraId="18524D8A" w14:textId="77777777" w:rsidR="00DC217B" w:rsidRDefault="00DC217B" w:rsidP="000C3E8B">
      <w:pPr>
        <w:contextualSpacing/>
        <w:rPr>
          <w:rFonts w:ascii="Calibri" w:hAnsi="Calibri" w:cs="Calibri"/>
        </w:rPr>
      </w:pPr>
    </w:p>
    <w:p w14:paraId="3A2498B4" w14:textId="77777777" w:rsidR="00DC217B" w:rsidRDefault="00DC217B" w:rsidP="000C3E8B">
      <w:pPr>
        <w:contextualSpacing/>
        <w:rPr>
          <w:rFonts w:ascii="Calibri" w:hAnsi="Calibri" w:cs="Calibri"/>
        </w:rPr>
      </w:pPr>
    </w:p>
    <w:p w14:paraId="1BACA135" w14:textId="2875615B" w:rsidR="000C3E8B" w:rsidRPr="00292E5C" w:rsidRDefault="000C3E8B" w:rsidP="000C3E8B">
      <w:pPr>
        <w:contextualSpacing/>
        <w:rPr>
          <w:rFonts w:ascii="Calibri" w:hAnsi="Calibri" w:cs="Calibri"/>
        </w:rPr>
      </w:pPr>
      <w:r w:rsidRPr="00292E5C">
        <w:rPr>
          <w:rFonts w:ascii="Calibri" w:hAnsi="Calibri" w:cs="Calibri"/>
        </w:rPr>
        <w:t xml:space="preserve">Did you get it right? </w:t>
      </w:r>
      <w:r w:rsidRPr="00292E5C">
        <w:rPr>
          <w:rFonts w:ascii="Calibri" w:hAnsi="Calibri" w:cs="Calibri"/>
          <w:i/>
          <w:iCs/>
        </w:rPr>
        <w:t xml:space="preserve">(Group response) </w:t>
      </w:r>
      <w:r w:rsidRPr="00292E5C">
        <w:rPr>
          <w:rFonts w:ascii="Calibri" w:hAnsi="Calibri" w:cs="Calibri"/>
        </w:rPr>
        <w:t xml:space="preserve">The same thing happened to Thomas. Eight days later, Jesus appeared to him. Jesus allowed Thomas to see and do everything he needed to believe. Thomas immediately saw the bigger picture, and he responded with a confession of who Jesus is, “My Lord and my God.” Thomas declared that Jesus is God. </w:t>
      </w:r>
    </w:p>
    <w:p w14:paraId="48B14180" w14:textId="77777777" w:rsidR="000C3E8B" w:rsidRPr="00292E5C" w:rsidRDefault="000C3E8B" w:rsidP="000C3E8B">
      <w:pPr>
        <w:contextualSpacing/>
        <w:rPr>
          <w:rFonts w:ascii="Calibri" w:hAnsi="Calibri" w:cs="Calibri"/>
        </w:rPr>
      </w:pPr>
    </w:p>
    <w:p w14:paraId="532A9DC5" w14:textId="2D0D8D63" w:rsidR="000C3E8B" w:rsidRPr="00292E5C" w:rsidRDefault="000C3E8B" w:rsidP="000C3E8B">
      <w:pPr>
        <w:contextualSpacing/>
        <w:rPr>
          <w:rFonts w:ascii="Calibri" w:hAnsi="Calibri" w:cs="Calibri"/>
        </w:rPr>
      </w:pPr>
      <w:r w:rsidRPr="00292E5C">
        <w:rPr>
          <w:rFonts w:ascii="Calibri" w:hAnsi="Calibri" w:cs="Calibri"/>
        </w:rPr>
        <w:t xml:space="preserve">Jesus isn’t just a good person who lived a long time ago. He isn’t just the long-awaited Messiah. He is God! Those who lived with Him learned that Jesus was God. That’s why </w:t>
      </w:r>
      <w:r w:rsidRPr="00292E5C">
        <w:rPr>
          <w:rFonts w:ascii="Calibri" w:hAnsi="Calibri" w:cs="Calibri"/>
          <w:b/>
          <w:bCs/>
        </w:rPr>
        <w:t xml:space="preserve">We believe </w:t>
      </w:r>
      <w:r w:rsidR="006D1E61" w:rsidRPr="00292E5C">
        <w:rPr>
          <w:rFonts w:ascii="Calibri" w:hAnsi="Calibri" w:cs="Calibri"/>
          <w:b/>
          <w:bCs/>
        </w:rPr>
        <w:br/>
      </w:r>
      <w:r w:rsidRPr="00292E5C">
        <w:rPr>
          <w:rFonts w:ascii="Calibri" w:hAnsi="Calibri" w:cs="Calibri"/>
          <w:b/>
          <w:bCs/>
        </w:rPr>
        <w:t xml:space="preserve">that . . . Jesus is God. </w:t>
      </w:r>
    </w:p>
    <w:p w14:paraId="24F37957" w14:textId="77777777" w:rsidR="000C3E8B" w:rsidRDefault="000C3E8B" w:rsidP="000C3E8B">
      <w:pPr>
        <w:contextualSpacing/>
        <w:rPr>
          <w:rFonts w:ascii="Calibri" w:hAnsi="Calibri" w:cs="Calibri"/>
          <w:i/>
          <w:iCs/>
        </w:rPr>
      </w:pPr>
    </w:p>
    <w:p w14:paraId="534C5152" w14:textId="77777777" w:rsidR="00AD4E1D" w:rsidRPr="00292E5C" w:rsidRDefault="00AD4E1D" w:rsidP="000C3E8B">
      <w:pPr>
        <w:contextualSpacing/>
        <w:rPr>
          <w:rFonts w:ascii="Calibri" w:hAnsi="Calibri" w:cs="Calibri"/>
          <w:i/>
          <w:iCs/>
        </w:rPr>
      </w:pPr>
    </w:p>
    <w:p w14:paraId="1D95709F" w14:textId="7917E99C" w:rsidR="00DC217B" w:rsidRPr="000C3E8B" w:rsidRDefault="000C3E8B" w:rsidP="000C3E8B">
      <w:pPr>
        <w:contextualSpacing/>
        <w:rPr>
          <w:rFonts w:ascii="Calibri" w:hAnsi="Calibri" w:cs="Calibri"/>
          <w:b/>
          <w:bCs/>
          <w:sz w:val="28"/>
          <w:szCs w:val="28"/>
        </w:rPr>
      </w:pPr>
      <w:r w:rsidRPr="000C3E8B">
        <w:rPr>
          <w:rFonts w:ascii="Calibri" w:hAnsi="Calibri" w:cs="Calibri"/>
          <w:b/>
          <w:bCs/>
          <w:sz w:val="28"/>
          <w:szCs w:val="28"/>
        </w:rPr>
        <w:lastRenderedPageBreak/>
        <w:t>2. Jesus is “God with us.”</w:t>
      </w:r>
    </w:p>
    <w:p w14:paraId="148165DC" w14:textId="6EEEFC0F" w:rsidR="00EE11A1" w:rsidRDefault="00EE11A1" w:rsidP="00FD6CF1">
      <w:pPr>
        <w:pStyle w:val="Default"/>
        <w:numPr>
          <w:ilvl w:val="0"/>
          <w:numId w:val="40"/>
        </w:numPr>
        <w:contextualSpacing/>
        <w:rPr>
          <w:rFonts w:asciiTheme="minorHAnsi" w:eastAsia="Cambria" w:hAnsiTheme="minorHAnsi" w:cstheme="minorHAnsi"/>
          <w:b/>
          <w:bCs/>
          <w:i/>
          <w:iCs/>
          <w:color w:val="auto"/>
          <w:sz w:val="24"/>
          <w:szCs w:val="24"/>
          <w:u w:color="FF0000"/>
        </w:rPr>
      </w:pPr>
      <w:r w:rsidRPr="00E759B7">
        <w:rPr>
          <w:rFonts w:asciiTheme="minorHAnsi" w:eastAsia="Cambria" w:hAnsiTheme="minorHAnsi" w:cstheme="minorHAnsi"/>
          <w:i/>
          <w:iCs/>
          <w:color w:val="auto"/>
          <w:sz w:val="24"/>
          <w:szCs w:val="24"/>
          <w:u w:color="FF0000"/>
        </w:rPr>
        <w:t>Show the</w:t>
      </w:r>
      <w:r w:rsidRPr="00E759B7">
        <w:rPr>
          <w:rFonts w:asciiTheme="minorHAnsi" w:eastAsia="Cambria" w:hAnsiTheme="minorHAnsi" w:cstheme="minorHAnsi"/>
          <w:b/>
          <w:bCs/>
          <w:i/>
          <w:iCs/>
          <w:color w:val="auto"/>
          <w:sz w:val="24"/>
          <w:szCs w:val="24"/>
          <w:u w:color="FF0000"/>
        </w:rPr>
        <w:t xml:space="preserve"> Teaching Point 2 Slide.</w:t>
      </w:r>
      <w:r w:rsidR="00514475" w:rsidRPr="00E759B7">
        <w:rPr>
          <w:rFonts w:asciiTheme="minorHAnsi" w:eastAsia="Cambria" w:hAnsiTheme="minorHAnsi" w:cstheme="minorHAnsi"/>
          <w:b/>
          <w:bCs/>
          <w:i/>
          <w:iCs/>
          <w:color w:val="auto"/>
          <w:sz w:val="24"/>
          <w:szCs w:val="24"/>
          <w:u w:color="FF0000"/>
        </w:rPr>
        <w:t xml:space="preserve"> </w:t>
      </w:r>
    </w:p>
    <w:p w14:paraId="74202546" w14:textId="2A19904F" w:rsidR="005D62D0" w:rsidRPr="00E759B7" w:rsidRDefault="00334BCD" w:rsidP="005D62D0">
      <w:pPr>
        <w:pStyle w:val="Default"/>
        <w:ind w:left="270"/>
        <w:contextualSpacing/>
        <w:rPr>
          <w:rFonts w:asciiTheme="minorHAnsi" w:eastAsia="Cambria" w:hAnsiTheme="minorHAnsi" w:cstheme="minorHAnsi"/>
          <w:b/>
          <w:bCs/>
          <w:i/>
          <w:iCs/>
          <w:color w:val="auto"/>
          <w:sz w:val="24"/>
          <w:szCs w:val="24"/>
          <w:u w:color="FF0000"/>
        </w:rPr>
      </w:pPr>
      <w:r>
        <w:rPr>
          <w:rFonts w:asciiTheme="minorHAnsi" w:eastAsia="Cambria" w:hAnsiTheme="minorHAnsi" w:cstheme="minorHAnsi"/>
          <w:b/>
          <w:bCs/>
          <w:noProof/>
          <w:color w:val="auto"/>
          <w:sz w:val="24"/>
          <w:szCs w:val="24"/>
          <w:u w:color="FF0000"/>
          <w14:textOutline w14:w="0" w14:cap="rnd" w14:cmpd="sng" w14:algn="ctr">
            <w14:noFill/>
            <w14:prstDash w14:val="solid"/>
            <w14:bevel/>
          </w14:textOutline>
        </w:rPr>
        <w:drawing>
          <wp:anchor distT="0" distB="0" distL="114300" distR="114300" simplePos="0" relativeHeight="251729920" behindDoc="0" locked="0" layoutInCell="1" allowOverlap="1" wp14:anchorId="78E8AFB2" wp14:editId="2B01825D">
            <wp:simplePos x="0" y="0"/>
            <wp:positionH relativeFrom="column">
              <wp:posOffset>12700</wp:posOffset>
            </wp:positionH>
            <wp:positionV relativeFrom="paragraph">
              <wp:posOffset>74063</wp:posOffset>
            </wp:positionV>
            <wp:extent cx="2286000" cy="1285875"/>
            <wp:effectExtent l="12700" t="12700" r="12700" b="9525"/>
            <wp:wrapSquare wrapText="bothSides"/>
            <wp:docPr id="23782369" name="Picture 7" descr="A blue and white paint splatter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2369" name="Picture 7" descr="A blue and white paint splatter on a white pap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1B0B8A27" w14:textId="43E9FB7C" w:rsidR="00780DD1" w:rsidRPr="00E759B7" w:rsidRDefault="00780DD1" w:rsidP="00E759B7">
      <w:pPr>
        <w:pStyle w:val="Default"/>
        <w:contextualSpacing/>
        <w:rPr>
          <w:rFonts w:asciiTheme="minorHAnsi" w:eastAsia="Cambria" w:hAnsiTheme="minorHAnsi" w:cstheme="minorHAnsi"/>
          <w:b/>
          <w:bCs/>
          <w:color w:val="auto"/>
          <w:sz w:val="24"/>
          <w:szCs w:val="24"/>
          <w:u w:color="FF0000"/>
        </w:rPr>
      </w:pPr>
    </w:p>
    <w:p w14:paraId="60578C39" w14:textId="1C47153C" w:rsidR="00780DD1" w:rsidRPr="00E759B7" w:rsidRDefault="00780DD1" w:rsidP="00E759B7">
      <w:pPr>
        <w:pStyle w:val="Default"/>
        <w:contextualSpacing/>
        <w:rPr>
          <w:rFonts w:asciiTheme="minorHAnsi" w:eastAsia="Cambria" w:hAnsiTheme="minorHAnsi" w:cstheme="minorHAnsi"/>
          <w:b/>
          <w:bCs/>
          <w:color w:val="auto"/>
          <w:sz w:val="24"/>
          <w:szCs w:val="24"/>
          <w:u w:color="FF0000"/>
        </w:rPr>
      </w:pPr>
    </w:p>
    <w:p w14:paraId="359E96BD" w14:textId="44632693" w:rsidR="00780DD1" w:rsidRPr="00E759B7" w:rsidRDefault="00780DD1" w:rsidP="00E759B7">
      <w:pPr>
        <w:pStyle w:val="Default"/>
        <w:contextualSpacing/>
        <w:rPr>
          <w:rFonts w:asciiTheme="minorHAnsi" w:eastAsia="Cambria" w:hAnsiTheme="minorHAnsi" w:cstheme="minorHAnsi"/>
          <w:b/>
          <w:bCs/>
          <w:color w:val="auto"/>
          <w:sz w:val="24"/>
          <w:szCs w:val="24"/>
          <w:u w:color="FF0000"/>
        </w:rPr>
      </w:pPr>
    </w:p>
    <w:p w14:paraId="2C1E5659" w14:textId="35050A62" w:rsidR="00780DD1" w:rsidRPr="00E759B7" w:rsidRDefault="00780DD1" w:rsidP="00E759B7">
      <w:pPr>
        <w:pStyle w:val="Default"/>
        <w:contextualSpacing/>
        <w:rPr>
          <w:rFonts w:asciiTheme="minorHAnsi" w:eastAsia="Cambria" w:hAnsiTheme="minorHAnsi" w:cstheme="minorHAnsi"/>
          <w:b/>
          <w:bCs/>
          <w:color w:val="auto"/>
          <w:sz w:val="24"/>
          <w:szCs w:val="24"/>
          <w:u w:color="FF0000"/>
        </w:rPr>
      </w:pPr>
    </w:p>
    <w:p w14:paraId="2221D440" w14:textId="568F347E" w:rsidR="00780DD1" w:rsidRPr="00E759B7" w:rsidRDefault="00780DD1" w:rsidP="00E759B7">
      <w:pPr>
        <w:pStyle w:val="Default"/>
        <w:contextualSpacing/>
        <w:rPr>
          <w:rFonts w:asciiTheme="minorHAnsi" w:eastAsia="Cambria" w:hAnsiTheme="minorHAnsi" w:cstheme="minorHAnsi"/>
          <w:b/>
          <w:bCs/>
          <w:color w:val="auto"/>
          <w:sz w:val="24"/>
          <w:szCs w:val="24"/>
          <w:u w:color="FF0000"/>
        </w:rPr>
      </w:pPr>
    </w:p>
    <w:p w14:paraId="603CF98C" w14:textId="77777777" w:rsidR="00334BCD" w:rsidRDefault="00334BCD" w:rsidP="00BA735C">
      <w:pPr>
        <w:contextualSpacing/>
        <w:rPr>
          <w:rFonts w:ascii="Calibri" w:hAnsi="Calibri" w:cs="Calibri"/>
        </w:rPr>
      </w:pPr>
    </w:p>
    <w:p w14:paraId="5AEB182B" w14:textId="77777777" w:rsidR="00334BCD" w:rsidRPr="00562DD7" w:rsidRDefault="00334BCD" w:rsidP="00BA735C">
      <w:pPr>
        <w:contextualSpacing/>
        <w:rPr>
          <w:rFonts w:ascii="Calibri" w:hAnsi="Calibri" w:cs="Calibri"/>
        </w:rPr>
      </w:pPr>
    </w:p>
    <w:p w14:paraId="574142D0" w14:textId="1E3E6666" w:rsidR="00BA735C" w:rsidRPr="00562DD7" w:rsidRDefault="00BA735C" w:rsidP="00BA735C">
      <w:pPr>
        <w:contextualSpacing/>
        <w:rPr>
          <w:rFonts w:ascii="Calibri" w:hAnsi="Calibri" w:cs="Calibri"/>
        </w:rPr>
      </w:pPr>
      <w:r w:rsidRPr="00562DD7">
        <w:rPr>
          <w:rFonts w:ascii="Calibri" w:hAnsi="Calibri" w:cs="Calibri"/>
        </w:rPr>
        <w:t>What about other people who were alive then? Could they see who Jesus was? People were puzzled by Jesus, but God had given them lots of clues about Jesus before He was born just like I gave you a clue about the picture. Let’s look at one of them.</w:t>
      </w:r>
    </w:p>
    <w:p w14:paraId="7DAD03E5" w14:textId="77777777" w:rsidR="00BA735C" w:rsidRPr="00562DD7" w:rsidRDefault="00BA735C" w:rsidP="00BA735C">
      <w:pPr>
        <w:pStyle w:val="ListParagraph"/>
        <w:numPr>
          <w:ilvl w:val="0"/>
          <w:numId w:val="40"/>
        </w:numPr>
        <w:ind w:left="720"/>
        <w:contextualSpacing/>
        <w:jc w:val="left"/>
        <w:rPr>
          <w:rFonts w:cs="Calibri"/>
          <w:color w:val="auto"/>
        </w:rPr>
      </w:pPr>
      <w:r w:rsidRPr="00562DD7">
        <w:rPr>
          <w:rFonts w:cs="Calibri"/>
          <w:i/>
          <w:iCs/>
          <w:color w:val="auto"/>
        </w:rPr>
        <w:t xml:space="preserve">Read </w:t>
      </w:r>
      <w:r w:rsidRPr="00562DD7">
        <w:rPr>
          <w:rFonts w:cs="Calibri"/>
          <w:i/>
          <w:iCs/>
          <w:color w:val="auto"/>
          <w:u w:val="single"/>
        </w:rPr>
        <w:t>Matthew 1:21–23</w:t>
      </w:r>
      <w:r w:rsidRPr="00562DD7">
        <w:rPr>
          <w:rFonts w:cs="Calibri"/>
          <w:i/>
          <w:iCs/>
          <w:color w:val="auto"/>
        </w:rPr>
        <w:t>.</w:t>
      </w:r>
    </w:p>
    <w:p w14:paraId="717B5C54" w14:textId="77777777" w:rsidR="00BA735C" w:rsidRPr="00562DD7" w:rsidRDefault="00BA735C" w:rsidP="00BA735C">
      <w:pPr>
        <w:pStyle w:val="ListParagraph"/>
        <w:ind w:left="0"/>
        <w:contextualSpacing/>
        <w:jc w:val="left"/>
        <w:rPr>
          <w:rFonts w:cs="Calibri"/>
          <w:color w:val="auto"/>
        </w:rPr>
      </w:pPr>
    </w:p>
    <w:p w14:paraId="2491F130" w14:textId="6214ECA9" w:rsidR="00BA735C" w:rsidRPr="00562DD7" w:rsidRDefault="00BA735C" w:rsidP="00BA735C">
      <w:pPr>
        <w:contextualSpacing/>
        <w:rPr>
          <w:rFonts w:ascii="Calibri" w:hAnsi="Calibri" w:cs="Calibri"/>
        </w:rPr>
      </w:pPr>
      <w:r w:rsidRPr="00562DD7">
        <w:rPr>
          <w:rFonts w:ascii="Calibri" w:hAnsi="Calibri" w:cs="Calibri"/>
        </w:rPr>
        <w:t xml:space="preserve">In these verses, it’s an angel talking to </w:t>
      </w:r>
      <w:r w:rsidR="005D529C">
        <w:rPr>
          <w:rFonts w:ascii="Calibri" w:hAnsi="Calibri" w:cs="Calibri"/>
        </w:rPr>
        <w:t xml:space="preserve">Joseph, who was </w:t>
      </w:r>
      <w:r w:rsidR="009E03C6">
        <w:rPr>
          <w:rFonts w:ascii="Calibri" w:hAnsi="Calibri" w:cs="Calibri"/>
        </w:rPr>
        <w:t>going to marry Mary</w:t>
      </w:r>
      <w:r w:rsidRPr="00562DD7">
        <w:rPr>
          <w:rFonts w:ascii="Calibri" w:hAnsi="Calibri" w:cs="Calibri"/>
        </w:rPr>
        <w:t xml:space="preserve">. What did the angel tell </w:t>
      </w:r>
      <w:r w:rsidR="009E03C6">
        <w:rPr>
          <w:rFonts w:ascii="Calibri" w:hAnsi="Calibri" w:cs="Calibri"/>
        </w:rPr>
        <w:t>Joseph</w:t>
      </w:r>
      <w:r w:rsidRPr="00562DD7">
        <w:rPr>
          <w:rFonts w:ascii="Calibri" w:hAnsi="Calibri" w:cs="Calibri"/>
        </w:rPr>
        <w:t xml:space="preserve"> to call the baby? </w:t>
      </w:r>
      <w:r w:rsidRPr="00562DD7">
        <w:rPr>
          <w:rFonts w:ascii="Calibri" w:hAnsi="Calibri" w:cs="Calibri"/>
          <w:i/>
          <w:iCs/>
        </w:rPr>
        <w:t>(Group response)</w:t>
      </w:r>
      <w:r w:rsidRPr="00562DD7">
        <w:rPr>
          <w:rFonts w:ascii="Calibri" w:hAnsi="Calibri" w:cs="Calibri"/>
        </w:rPr>
        <w:t xml:space="preserve"> Do you know what the name </w:t>
      </w:r>
      <w:r w:rsidRPr="00562DD7">
        <w:rPr>
          <w:rFonts w:ascii="Calibri" w:hAnsi="Calibri" w:cs="Calibri"/>
          <w:i/>
          <w:iCs/>
        </w:rPr>
        <w:t>Jesus</w:t>
      </w:r>
      <w:r w:rsidRPr="00562DD7">
        <w:rPr>
          <w:rFonts w:ascii="Calibri" w:hAnsi="Calibri" w:cs="Calibri"/>
        </w:rPr>
        <w:t xml:space="preserve"> means? It means “the Lord saves.” It’s the Lord our God who saves us. Do you remember what the angel said right after the name Jesus? He said that Jesus “will save his people from their sins.” So, if the Lord God saves and if Jesus </w:t>
      </w:r>
      <w:r w:rsidR="009F7858" w:rsidRPr="00562DD7">
        <w:rPr>
          <w:rFonts w:ascii="Calibri" w:hAnsi="Calibri" w:cs="Calibri"/>
        </w:rPr>
        <w:t xml:space="preserve">is </w:t>
      </w:r>
      <w:r w:rsidRPr="00562DD7">
        <w:rPr>
          <w:rFonts w:ascii="Calibri" w:hAnsi="Calibri" w:cs="Calibri"/>
        </w:rPr>
        <w:t>going to save His people, then that means Jesus is God!</w:t>
      </w:r>
    </w:p>
    <w:p w14:paraId="0DDE7CDB" w14:textId="77777777" w:rsidR="00BA735C" w:rsidRPr="00562DD7" w:rsidRDefault="00BA735C" w:rsidP="00BA735C">
      <w:pPr>
        <w:contextualSpacing/>
        <w:rPr>
          <w:rFonts w:ascii="Calibri" w:hAnsi="Calibri" w:cs="Calibri"/>
        </w:rPr>
      </w:pPr>
    </w:p>
    <w:p w14:paraId="2B689CCD" w14:textId="2BE7CD04" w:rsidR="00BA735C" w:rsidRPr="00562DD7" w:rsidRDefault="00BA735C" w:rsidP="00BA735C">
      <w:pPr>
        <w:contextualSpacing/>
        <w:rPr>
          <w:rFonts w:ascii="Calibri" w:hAnsi="Calibri" w:cs="Calibri"/>
        </w:rPr>
      </w:pPr>
      <w:r w:rsidRPr="00562DD7">
        <w:rPr>
          <w:rFonts w:ascii="Calibri" w:hAnsi="Calibri" w:cs="Calibri"/>
        </w:rPr>
        <w:t xml:space="preserve">Then, </w:t>
      </w:r>
      <w:r w:rsidR="009F7858" w:rsidRPr="00562DD7">
        <w:rPr>
          <w:rFonts w:ascii="Calibri" w:hAnsi="Calibri" w:cs="Calibri"/>
        </w:rPr>
        <w:t>Matthew</w:t>
      </w:r>
      <w:r w:rsidRPr="00562DD7">
        <w:rPr>
          <w:rFonts w:ascii="Calibri" w:hAnsi="Calibri" w:cs="Calibri"/>
        </w:rPr>
        <w:t xml:space="preserve"> quoted the Book of Isaiah, which was written hundreds of years before Jesus was born. Isaiah was a prophet who said that people would call the baby a special name—</w:t>
      </w:r>
      <w:r w:rsidRPr="00562DD7">
        <w:rPr>
          <w:rFonts w:ascii="Calibri" w:hAnsi="Calibri" w:cs="Calibri"/>
          <w:i/>
          <w:iCs/>
        </w:rPr>
        <w:t>Immanuel</w:t>
      </w:r>
      <w:r w:rsidRPr="00562DD7">
        <w:rPr>
          <w:rFonts w:ascii="Calibri" w:hAnsi="Calibri" w:cs="Calibri"/>
        </w:rPr>
        <w:t xml:space="preserve">. That means “God </w:t>
      </w:r>
      <w:r w:rsidR="00DD0DA0" w:rsidRPr="00562DD7">
        <w:rPr>
          <w:rFonts w:ascii="Calibri" w:hAnsi="Calibri" w:cs="Calibri"/>
        </w:rPr>
        <w:t xml:space="preserve">is </w:t>
      </w:r>
      <w:r w:rsidRPr="00562DD7">
        <w:rPr>
          <w:rFonts w:ascii="Calibri" w:hAnsi="Calibri" w:cs="Calibri"/>
        </w:rPr>
        <w:t xml:space="preserve">with us.” Although not everyone realized at the time, God was living among them. His name was Jesus. That’s why </w:t>
      </w:r>
      <w:r w:rsidRPr="00562DD7">
        <w:rPr>
          <w:rFonts w:ascii="Calibri" w:hAnsi="Calibri" w:cs="Calibri"/>
          <w:b/>
          <w:bCs/>
        </w:rPr>
        <w:t xml:space="preserve">We believe that . . . Jesus is God. </w:t>
      </w:r>
    </w:p>
    <w:p w14:paraId="675423A3" w14:textId="77777777" w:rsidR="00BA735C" w:rsidRPr="00562DD7" w:rsidRDefault="00BA735C" w:rsidP="00BA735C">
      <w:pPr>
        <w:contextualSpacing/>
        <w:rPr>
          <w:rFonts w:ascii="Calibri" w:hAnsi="Calibri" w:cs="Calibri"/>
        </w:rPr>
      </w:pPr>
    </w:p>
    <w:p w14:paraId="21E802C7" w14:textId="77777777" w:rsidR="00BA735C" w:rsidRPr="00BA735C" w:rsidRDefault="00BA735C" w:rsidP="00BA735C">
      <w:pPr>
        <w:contextualSpacing/>
        <w:rPr>
          <w:rFonts w:ascii="Calibri" w:hAnsi="Calibri" w:cs="Calibri"/>
          <w:b/>
          <w:bCs/>
          <w:sz w:val="28"/>
          <w:szCs w:val="28"/>
        </w:rPr>
      </w:pPr>
      <w:r w:rsidRPr="00BA735C">
        <w:rPr>
          <w:rFonts w:ascii="Calibri" w:hAnsi="Calibri" w:cs="Calibri"/>
          <w:b/>
          <w:bCs/>
          <w:sz w:val="28"/>
          <w:szCs w:val="28"/>
        </w:rPr>
        <w:t>3. Jesus died, came back to life, and is now in heaven.</w:t>
      </w:r>
    </w:p>
    <w:p w14:paraId="7E7BA3C7" w14:textId="2615F07C" w:rsidR="00780DD1" w:rsidRPr="00E759B7" w:rsidRDefault="00EE11A1" w:rsidP="005D62D0">
      <w:pPr>
        <w:pStyle w:val="Default"/>
        <w:numPr>
          <w:ilvl w:val="0"/>
          <w:numId w:val="40"/>
        </w:numPr>
        <w:contextualSpacing/>
        <w:rPr>
          <w:rFonts w:asciiTheme="minorHAnsi" w:eastAsia="Cambria" w:hAnsiTheme="minorHAnsi" w:cstheme="minorHAnsi"/>
          <w:i/>
          <w:iCs/>
          <w:color w:val="auto"/>
          <w:sz w:val="24"/>
          <w:szCs w:val="24"/>
          <w:u w:color="FF0000"/>
        </w:rPr>
      </w:pPr>
      <w:r w:rsidRPr="00E759B7">
        <w:rPr>
          <w:rFonts w:asciiTheme="minorHAnsi" w:eastAsia="Cambria" w:hAnsiTheme="minorHAnsi" w:cstheme="minorHAnsi"/>
          <w:i/>
          <w:iCs/>
          <w:color w:val="auto"/>
          <w:sz w:val="24"/>
          <w:szCs w:val="24"/>
          <w:u w:color="FF0000"/>
        </w:rPr>
        <w:t>Show the</w:t>
      </w:r>
      <w:r w:rsidRPr="00E759B7">
        <w:rPr>
          <w:rFonts w:asciiTheme="minorHAnsi" w:eastAsia="Cambria" w:hAnsiTheme="minorHAnsi" w:cstheme="minorHAnsi"/>
          <w:b/>
          <w:bCs/>
          <w:i/>
          <w:iCs/>
          <w:color w:val="auto"/>
          <w:sz w:val="24"/>
          <w:szCs w:val="24"/>
          <w:u w:color="FF0000"/>
        </w:rPr>
        <w:t xml:space="preserve"> Teaching Point 3 Slide.</w:t>
      </w:r>
      <w:r w:rsidR="00514475" w:rsidRPr="00E759B7">
        <w:rPr>
          <w:rFonts w:asciiTheme="minorHAnsi" w:eastAsia="Cambria" w:hAnsiTheme="minorHAnsi" w:cstheme="minorHAnsi"/>
          <w:b/>
          <w:bCs/>
          <w:i/>
          <w:iCs/>
          <w:color w:val="auto"/>
          <w:sz w:val="24"/>
          <w:szCs w:val="24"/>
          <w:u w:color="FF0000"/>
        </w:rPr>
        <w:t xml:space="preserve"> </w:t>
      </w:r>
    </w:p>
    <w:p w14:paraId="7704EBFF" w14:textId="32B79AC4" w:rsidR="00780DD1" w:rsidRPr="00E759B7" w:rsidRDefault="005D62D0" w:rsidP="00E759B7">
      <w:pPr>
        <w:pStyle w:val="Default"/>
        <w:ind w:left="360"/>
        <w:contextualSpacing/>
        <w:rPr>
          <w:rFonts w:asciiTheme="minorHAnsi" w:eastAsia="Cambria" w:hAnsiTheme="minorHAnsi" w:cstheme="minorHAnsi"/>
          <w:i/>
          <w:iCs/>
          <w:color w:val="auto"/>
          <w:sz w:val="24"/>
          <w:szCs w:val="24"/>
          <w:u w:color="FF0000"/>
        </w:rPr>
      </w:pPr>
      <w:r>
        <w:rPr>
          <w:rFonts w:asciiTheme="minorHAnsi" w:eastAsia="Cambria" w:hAnsiTheme="minorHAnsi" w:cstheme="minorHAnsi"/>
          <w:i/>
          <w:iCs/>
          <w:noProof/>
          <w:color w:val="auto"/>
          <w:sz w:val="24"/>
          <w:szCs w:val="24"/>
          <w:u w:color="FF0000"/>
          <w14:textOutline w14:w="0" w14:cap="rnd" w14:cmpd="sng" w14:algn="ctr">
            <w14:noFill/>
            <w14:prstDash w14:val="solid"/>
            <w14:bevel/>
          </w14:textOutline>
        </w:rPr>
        <w:drawing>
          <wp:anchor distT="0" distB="0" distL="114300" distR="114300" simplePos="0" relativeHeight="251730944" behindDoc="0" locked="0" layoutInCell="1" allowOverlap="1" wp14:anchorId="7267AD96" wp14:editId="48B92340">
            <wp:simplePos x="0" y="0"/>
            <wp:positionH relativeFrom="column">
              <wp:posOffset>54610</wp:posOffset>
            </wp:positionH>
            <wp:positionV relativeFrom="paragraph">
              <wp:posOffset>69427</wp:posOffset>
            </wp:positionV>
            <wp:extent cx="2286000" cy="1285875"/>
            <wp:effectExtent l="12700" t="12700" r="12700" b="9525"/>
            <wp:wrapSquare wrapText="bothSides"/>
            <wp:docPr id="1820397056" name="Picture 8" descr="A white and blue splas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97056" name="Picture 8" descr="A white and blue splash on a white backgroun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3EC09438" w14:textId="77891DD5" w:rsidR="00780DD1" w:rsidRPr="00E759B7" w:rsidRDefault="00780DD1" w:rsidP="00E759B7">
      <w:pPr>
        <w:pStyle w:val="Default"/>
        <w:ind w:left="360"/>
        <w:contextualSpacing/>
        <w:rPr>
          <w:rFonts w:asciiTheme="minorHAnsi" w:eastAsia="Cambria" w:hAnsiTheme="minorHAnsi" w:cstheme="minorHAnsi"/>
          <w:i/>
          <w:iCs/>
          <w:color w:val="auto"/>
          <w:sz w:val="24"/>
          <w:szCs w:val="24"/>
          <w:u w:color="FF0000"/>
        </w:rPr>
      </w:pPr>
    </w:p>
    <w:p w14:paraId="5A37732C" w14:textId="54CCD686" w:rsidR="00780DD1" w:rsidRPr="00E759B7" w:rsidRDefault="00780DD1" w:rsidP="00E759B7">
      <w:pPr>
        <w:pStyle w:val="Default"/>
        <w:ind w:left="360"/>
        <w:contextualSpacing/>
        <w:rPr>
          <w:rFonts w:asciiTheme="minorHAnsi" w:eastAsia="Cambria" w:hAnsiTheme="minorHAnsi" w:cstheme="minorHAnsi"/>
          <w:i/>
          <w:iCs/>
          <w:color w:val="auto"/>
          <w:sz w:val="24"/>
          <w:szCs w:val="24"/>
          <w:u w:color="FF0000"/>
        </w:rPr>
      </w:pPr>
    </w:p>
    <w:p w14:paraId="3F5B8424" w14:textId="77777777" w:rsidR="00780DD1" w:rsidRPr="00E759B7" w:rsidRDefault="00780DD1" w:rsidP="00E759B7">
      <w:pPr>
        <w:pStyle w:val="Default"/>
        <w:ind w:left="360"/>
        <w:contextualSpacing/>
        <w:rPr>
          <w:rFonts w:asciiTheme="minorHAnsi" w:eastAsia="Cambria" w:hAnsiTheme="minorHAnsi" w:cstheme="minorHAnsi"/>
          <w:i/>
          <w:iCs/>
          <w:color w:val="auto"/>
          <w:sz w:val="24"/>
          <w:szCs w:val="24"/>
          <w:u w:color="FF0000"/>
        </w:rPr>
      </w:pPr>
    </w:p>
    <w:p w14:paraId="5E50FD4F" w14:textId="3C03EFF9" w:rsidR="00780DD1" w:rsidRPr="00E759B7" w:rsidRDefault="00780DD1" w:rsidP="00E759B7">
      <w:pPr>
        <w:pStyle w:val="Default"/>
        <w:ind w:left="360"/>
        <w:contextualSpacing/>
        <w:rPr>
          <w:rFonts w:asciiTheme="minorHAnsi" w:eastAsia="Cambria" w:hAnsiTheme="minorHAnsi" w:cstheme="minorHAnsi"/>
          <w:b/>
          <w:bCs/>
          <w:i/>
          <w:iCs/>
          <w:color w:val="auto"/>
          <w:sz w:val="24"/>
          <w:szCs w:val="24"/>
          <w:u w:color="FF0000"/>
        </w:rPr>
      </w:pPr>
    </w:p>
    <w:p w14:paraId="19821C54" w14:textId="24F07E56" w:rsidR="00EE11A1" w:rsidRPr="00E759B7" w:rsidRDefault="00EE11A1" w:rsidP="00E759B7">
      <w:pPr>
        <w:pStyle w:val="Default"/>
        <w:contextualSpacing/>
        <w:rPr>
          <w:rFonts w:asciiTheme="minorHAnsi" w:eastAsia="Cambria" w:hAnsiTheme="minorHAnsi" w:cstheme="minorHAnsi"/>
          <w:b/>
          <w:bCs/>
          <w:i/>
          <w:iCs/>
          <w:color w:val="auto"/>
          <w:sz w:val="24"/>
          <w:szCs w:val="24"/>
          <w:u w:color="FF0000"/>
        </w:rPr>
      </w:pPr>
    </w:p>
    <w:p w14:paraId="21EF3A11" w14:textId="77777777" w:rsidR="00DC217B" w:rsidRDefault="00DC217B" w:rsidP="00F03AE1">
      <w:pPr>
        <w:contextualSpacing/>
        <w:rPr>
          <w:rFonts w:ascii="Calibri" w:hAnsi="Calibri" w:cs="Calibri"/>
        </w:rPr>
      </w:pPr>
    </w:p>
    <w:p w14:paraId="3BE6E2E2" w14:textId="77777777" w:rsidR="00DC217B" w:rsidRPr="00562DD7" w:rsidRDefault="00DC217B" w:rsidP="00F03AE1">
      <w:pPr>
        <w:contextualSpacing/>
        <w:rPr>
          <w:rFonts w:ascii="Calibri" w:hAnsi="Calibri" w:cs="Calibri"/>
        </w:rPr>
      </w:pPr>
    </w:p>
    <w:p w14:paraId="2DE31B05" w14:textId="77FC1DBD" w:rsidR="00F03AE1" w:rsidRPr="00562DD7" w:rsidRDefault="00F03AE1" w:rsidP="00F03AE1">
      <w:pPr>
        <w:contextualSpacing/>
        <w:rPr>
          <w:rFonts w:ascii="Calibri" w:hAnsi="Calibri" w:cs="Calibri"/>
        </w:rPr>
      </w:pPr>
      <w:r w:rsidRPr="00562DD7">
        <w:rPr>
          <w:rFonts w:ascii="Calibri" w:hAnsi="Calibri" w:cs="Calibri"/>
        </w:rPr>
        <w:t xml:space="preserve">It’s amazing to think that God came to earth and many people didn’t realize it. Jesus could have used the opportunity to get famous, rich, or powerful. Jesus didn’t come to earth for any of that. Does anyone know why Jesus came to earth? </w:t>
      </w:r>
      <w:r w:rsidRPr="00562DD7">
        <w:rPr>
          <w:rFonts w:ascii="Calibri" w:hAnsi="Calibri" w:cs="Calibri"/>
          <w:i/>
          <w:iCs/>
        </w:rPr>
        <w:t>(Allow responses.)</w:t>
      </w:r>
      <w:r w:rsidRPr="00562DD7">
        <w:rPr>
          <w:rFonts w:ascii="Calibri" w:hAnsi="Calibri" w:cs="Calibri"/>
        </w:rPr>
        <w:t xml:space="preserve"> He came to be the Savior of the world. To save people from their sins, Jesus lived a perfect life and gave His life by dying on the Cross. He made it possible for us to spend </w:t>
      </w:r>
      <w:r w:rsidR="00A4327E" w:rsidRPr="00562DD7">
        <w:rPr>
          <w:rFonts w:ascii="Calibri" w:hAnsi="Calibri" w:cs="Calibri"/>
        </w:rPr>
        <w:t xml:space="preserve">forever </w:t>
      </w:r>
      <w:r w:rsidRPr="00562DD7">
        <w:rPr>
          <w:rFonts w:ascii="Calibri" w:hAnsi="Calibri" w:cs="Calibri"/>
        </w:rPr>
        <w:t>with God.</w:t>
      </w:r>
    </w:p>
    <w:p w14:paraId="7C904D3A" w14:textId="77777777" w:rsidR="00F03AE1" w:rsidRPr="00562DD7" w:rsidRDefault="00F03AE1" w:rsidP="00F03AE1">
      <w:pPr>
        <w:contextualSpacing/>
        <w:rPr>
          <w:rFonts w:ascii="Calibri" w:hAnsi="Calibri" w:cs="Calibri"/>
        </w:rPr>
      </w:pPr>
    </w:p>
    <w:p w14:paraId="46EFB609" w14:textId="04604286" w:rsidR="00F03AE1" w:rsidRPr="00562DD7" w:rsidRDefault="00F03AE1" w:rsidP="00F03AE1">
      <w:pPr>
        <w:contextualSpacing/>
        <w:rPr>
          <w:rFonts w:ascii="Calibri" w:hAnsi="Calibri" w:cs="Calibri"/>
        </w:rPr>
      </w:pPr>
      <w:r w:rsidRPr="00562DD7">
        <w:rPr>
          <w:rFonts w:ascii="Calibri" w:hAnsi="Calibri" w:cs="Calibri"/>
        </w:rPr>
        <w:t xml:space="preserve">We know Jesus didn’t stay dead in the grave. Three days later He rose again. Jesus appeared to many of His disciples and many other people after His resurrection. He wanted people like </w:t>
      </w:r>
      <w:r w:rsidRPr="00562DD7">
        <w:rPr>
          <w:rFonts w:ascii="Calibri" w:hAnsi="Calibri" w:cs="Calibri"/>
        </w:rPr>
        <w:lastRenderedPageBreak/>
        <w:t xml:space="preserve">Thomas to believe in Him. Do you think Jesus is still living on earth today? </w:t>
      </w:r>
      <w:r w:rsidRPr="00562DD7">
        <w:rPr>
          <w:rFonts w:ascii="Calibri" w:hAnsi="Calibri" w:cs="Calibri"/>
          <w:i/>
          <w:iCs/>
        </w:rPr>
        <w:t xml:space="preserve">(Group response) </w:t>
      </w:r>
      <w:r w:rsidRPr="00562DD7">
        <w:rPr>
          <w:rFonts w:ascii="Calibri" w:hAnsi="Calibri" w:cs="Calibri"/>
        </w:rPr>
        <w:t xml:space="preserve">Let’s see what the Bible says happened to Jesus a while after His resurrection. </w:t>
      </w:r>
    </w:p>
    <w:p w14:paraId="75275CCB" w14:textId="174202FC" w:rsidR="00F03AE1" w:rsidRPr="00562DD7" w:rsidRDefault="00F03AE1" w:rsidP="00F03AE1">
      <w:pPr>
        <w:pStyle w:val="ListParagraph"/>
        <w:numPr>
          <w:ilvl w:val="0"/>
          <w:numId w:val="40"/>
        </w:numPr>
        <w:contextualSpacing/>
        <w:jc w:val="left"/>
        <w:rPr>
          <w:rFonts w:cs="Calibri"/>
          <w:color w:val="auto"/>
        </w:rPr>
      </w:pPr>
      <w:r w:rsidRPr="00562DD7">
        <w:rPr>
          <w:rFonts w:cs="Calibri"/>
          <w:i/>
          <w:iCs/>
          <w:color w:val="auto"/>
        </w:rPr>
        <w:t xml:space="preserve">Read </w:t>
      </w:r>
      <w:r w:rsidRPr="00562DD7">
        <w:rPr>
          <w:rFonts w:cs="Calibri"/>
          <w:i/>
          <w:iCs/>
          <w:color w:val="auto"/>
          <w:u w:val="single"/>
        </w:rPr>
        <w:t xml:space="preserve">Acts 1:9–11. </w:t>
      </w:r>
    </w:p>
    <w:p w14:paraId="021FDCAC" w14:textId="77777777" w:rsidR="00F03AE1" w:rsidRPr="00562DD7" w:rsidRDefault="00F03AE1" w:rsidP="00F03AE1">
      <w:pPr>
        <w:contextualSpacing/>
        <w:rPr>
          <w:rFonts w:ascii="Calibri" w:hAnsi="Calibri" w:cs="Calibri"/>
        </w:rPr>
      </w:pPr>
    </w:p>
    <w:p w14:paraId="1B616ECE" w14:textId="6C968B07" w:rsidR="00F03AE1" w:rsidRPr="00562DD7" w:rsidRDefault="00F03AE1" w:rsidP="00F03AE1">
      <w:pPr>
        <w:contextualSpacing/>
        <w:rPr>
          <w:rFonts w:ascii="Calibri" w:hAnsi="Calibri" w:cs="Calibri"/>
        </w:rPr>
      </w:pPr>
      <w:r w:rsidRPr="00562DD7">
        <w:rPr>
          <w:rFonts w:ascii="Calibri" w:hAnsi="Calibri" w:cs="Calibri"/>
        </w:rPr>
        <w:t xml:space="preserve">After Jesus died and rose from the dead, He returned to heaven. His closest disciples were with Him when it happened. Now, Jesus is in heaven. We are awaiting the time when He will return so that we can be with Him forever. Jesus defeated death. He is alive, and now He is in heaven. That’s why </w:t>
      </w:r>
      <w:r w:rsidRPr="00562DD7">
        <w:rPr>
          <w:rFonts w:ascii="Calibri" w:hAnsi="Calibri" w:cs="Calibri"/>
          <w:b/>
          <w:bCs/>
        </w:rPr>
        <w:t>We believe that . . . Jesus is God.</w:t>
      </w:r>
    </w:p>
    <w:p w14:paraId="73A7353D" w14:textId="38FE4BA6" w:rsidR="00544D6B" w:rsidRPr="00562DD7" w:rsidRDefault="00544D6B" w:rsidP="00E759B7">
      <w:pPr>
        <w:pStyle w:val="BodyA"/>
        <w:pBdr>
          <w:bottom w:val="single" w:sz="12" w:space="1" w:color="auto"/>
        </w:pBdr>
        <w:contextualSpacing/>
        <w:rPr>
          <w:rFonts w:asciiTheme="minorHAnsi" w:eastAsia="Cambria" w:hAnsiTheme="minorHAnsi" w:cstheme="minorHAnsi"/>
          <w:b/>
          <w:bCs/>
          <w:color w:val="auto"/>
        </w:rPr>
      </w:pPr>
    </w:p>
    <w:p w14:paraId="70B248D0" w14:textId="1535C9AE" w:rsidR="00544D6B" w:rsidRPr="00562DD7" w:rsidRDefault="00544D6B" w:rsidP="00E759B7">
      <w:pPr>
        <w:contextualSpacing/>
        <w:rPr>
          <w:rFonts w:asciiTheme="minorHAnsi" w:eastAsia="Roboto Condensed" w:hAnsiTheme="minorHAnsi" w:cstheme="minorHAnsi"/>
          <w:spacing w:val="2"/>
        </w:rPr>
      </w:pPr>
    </w:p>
    <w:p w14:paraId="47ECF1FA" w14:textId="4C2028AE" w:rsidR="00EE11A1" w:rsidRPr="00A7717C" w:rsidRDefault="00544D6B" w:rsidP="00E759B7">
      <w:pPr>
        <w:pStyle w:val="BodyA"/>
        <w:contextualSpacing/>
        <w:rPr>
          <w:rFonts w:asciiTheme="minorHAnsi" w:hAnsiTheme="minorHAnsi" w:cstheme="minorHAnsi"/>
          <w:b/>
          <w:bCs/>
          <w:color w:val="000000" w:themeColor="text1"/>
          <w:sz w:val="28"/>
          <w:szCs w:val="28"/>
        </w:rPr>
      </w:pPr>
      <w:r w:rsidRPr="00E759B7">
        <w:rPr>
          <w:rFonts w:asciiTheme="minorHAnsi" w:hAnsiTheme="minorHAnsi" w:cstheme="minorHAnsi"/>
          <w:b/>
          <w:bCs/>
          <w:color w:val="auto"/>
          <w:sz w:val="36"/>
          <w:szCs w:val="36"/>
          <w:u w:color="CC3399"/>
        </w:rPr>
        <w:t>OBJECT LESSON</w:t>
      </w:r>
      <w:r w:rsidR="007234C8" w:rsidRPr="00E759B7">
        <w:rPr>
          <w:rFonts w:asciiTheme="minorHAnsi" w:hAnsiTheme="minorHAnsi" w:cstheme="minorHAnsi"/>
          <w:b/>
          <w:bCs/>
          <w:color w:val="auto"/>
          <w:sz w:val="36"/>
          <w:szCs w:val="36"/>
          <w:u w:color="CC3399"/>
        </w:rPr>
        <w:t xml:space="preserve"> </w:t>
      </w:r>
      <w:r w:rsidRPr="00E759B7">
        <w:rPr>
          <w:rFonts w:asciiTheme="minorHAnsi" w:hAnsiTheme="minorHAnsi" w:cstheme="minorHAnsi"/>
          <w:b/>
          <w:bCs/>
          <w:color w:val="auto"/>
          <w:sz w:val="36"/>
          <w:szCs w:val="36"/>
          <w:u w:color="CC3399"/>
        </w:rPr>
        <w:t xml:space="preserve">| </w:t>
      </w:r>
      <w:r w:rsidR="00F03AE1" w:rsidRPr="00A7717C">
        <w:rPr>
          <w:rFonts w:asciiTheme="minorHAnsi" w:hAnsiTheme="minorHAnsi" w:cstheme="minorHAnsi"/>
          <w:b/>
          <w:bCs/>
          <w:color w:val="000000" w:themeColor="text1"/>
        </w:rPr>
        <w:t>Walk through Paper</w:t>
      </w:r>
    </w:p>
    <w:tbl>
      <w:tblPr>
        <w:tblStyle w:val="TableGrid"/>
        <w:tblW w:w="0" w:type="auto"/>
        <w:tblLook w:val="04A0" w:firstRow="1" w:lastRow="0" w:firstColumn="1" w:lastColumn="0" w:noHBand="0" w:noVBand="1"/>
      </w:tblPr>
      <w:tblGrid>
        <w:gridCol w:w="4675"/>
        <w:gridCol w:w="4675"/>
      </w:tblGrid>
      <w:tr w:rsidR="00EE11A1" w:rsidRPr="00E759B7" w14:paraId="7A0779D7" w14:textId="77777777" w:rsidTr="00881007">
        <w:tc>
          <w:tcPr>
            <w:tcW w:w="4675" w:type="dxa"/>
            <w:tcBorders>
              <w:bottom w:val="nil"/>
            </w:tcBorders>
            <w:shd w:val="clear" w:color="auto" w:fill="D19AC2"/>
          </w:tcPr>
          <w:p w14:paraId="680BD69D" w14:textId="52441562"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6357E5"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29353A3A" w14:textId="7710A9C3"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78D04302" w14:textId="77777777" w:rsidTr="0018678C">
        <w:tc>
          <w:tcPr>
            <w:tcW w:w="4675" w:type="dxa"/>
            <w:tcBorders>
              <w:top w:val="nil"/>
              <w:left w:val="nil"/>
              <w:bottom w:val="nil"/>
              <w:right w:val="single" w:sz="4" w:space="0" w:color="auto"/>
            </w:tcBorders>
            <w:shd w:val="clear" w:color="auto" w:fill="DCDCDC" w:themeFill="background2" w:themeFillTint="33"/>
          </w:tcPr>
          <w:p w14:paraId="67111D06" w14:textId="77777777" w:rsidR="001666C8" w:rsidRPr="00983E85" w:rsidRDefault="001666C8" w:rsidP="00E0452F">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Calibri" w:eastAsia="Cambria" w:hAnsi="Calibri" w:cs="Calibri"/>
                <w:i/>
                <w:iCs/>
                <w:color w:val="auto"/>
              </w:rPr>
            </w:pPr>
            <w:r w:rsidRPr="00983E85">
              <w:rPr>
                <w:rFonts w:ascii="Calibri" w:eastAsia="Cambria" w:hAnsi="Calibri" w:cs="Calibri"/>
                <w:i/>
                <w:iCs/>
                <w:color w:val="auto"/>
              </w:rPr>
              <w:t>Scissors</w:t>
            </w:r>
          </w:p>
          <w:p w14:paraId="4AC43022" w14:textId="7B23BBE1" w:rsidR="00BB5401" w:rsidRPr="00BC27D3" w:rsidRDefault="001666C8" w:rsidP="00E0452F">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Calibri" w:eastAsia="Cambria" w:hAnsi="Calibri" w:cs="Calibri"/>
                <w:b/>
                <w:bCs/>
                <w:color w:val="auto"/>
              </w:rPr>
            </w:pPr>
            <w:r>
              <w:rPr>
                <w:rFonts w:ascii="Calibri" w:eastAsia="Cambria" w:hAnsi="Calibri" w:cs="Calibri"/>
                <w:b/>
                <w:bCs/>
                <w:i/>
                <w:iCs/>
                <w:color w:val="auto"/>
              </w:rPr>
              <w:t>Object</w:t>
            </w:r>
            <w:r w:rsidRPr="00983E85">
              <w:rPr>
                <w:rFonts w:ascii="Calibri" w:eastAsia="Cambria" w:hAnsi="Calibri" w:cs="Calibri"/>
                <w:b/>
                <w:bCs/>
                <w:i/>
                <w:iCs/>
                <w:color w:val="auto"/>
              </w:rPr>
              <w:t xml:space="preserve"> Lesson Page</w:t>
            </w:r>
          </w:p>
        </w:tc>
        <w:tc>
          <w:tcPr>
            <w:tcW w:w="4675" w:type="dxa"/>
            <w:tcBorders>
              <w:top w:val="nil"/>
              <w:left w:val="single" w:sz="4" w:space="0" w:color="auto"/>
              <w:bottom w:val="nil"/>
              <w:right w:val="nil"/>
            </w:tcBorders>
            <w:shd w:val="clear" w:color="auto" w:fill="DCDCDC" w:themeFill="background2" w:themeFillTint="33"/>
          </w:tcPr>
          <w:p w14:paraId="79C460FF" w14:textId="3CF87457" w:rsidR="00BC27D3" w:rsidRPr="00983E85" w:rsidRDefault="00BC27D3" w:rsidP="00E0452F">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Calibri" w:eastAsia="Cambria" w:hAnsi="Calibri" w:cs="Calibri"/>
                <w:b/>
                <w:bCs/>
                <w:color w:val="auto"/>
              </w:rPr>
            </w:pPr>
            <w:r w:rsidRPr="00983E85">
              <w:rPr>
                <w:rFonts w:ascii="Calibri" w:eastAsia="Cambria" w:hAnsi="Calibri" w:cs="Calibri"/>
                <w:i/>
                <w:iCs/>
                <w:color w:val="auto"/>
              </w:rPr>
              <w:t xml:space="preserve">Print the </w:t>
            </w:r>
            <w:r>
              <w:rPr>
                <w:rFonts w:ascii="Calibri" w:eastAsia="Cambria" w:hAnsi="Calibri" w:cs="Calibri"/>
                <w:b/>
                <w:bCs/>
                <w:i/>
                <w:iCs/>
                <w:color w:val="auto"/>
              </w:rPr>
              <w:t>Object</w:t>
            </w:r>
            <w:r w:rsidRPr="00983E85">
              <w:rPr>
                <w:rFonts w:ascii="Calibri" w:eastAsia="Cambria" w:hAnsi="Calibri" w:cs="Calibri"/>
                <w:b/>
                <w:bCs/>
                <w:i/>
                <w:iCs/>
                <w:color w:val="auto"/>
              </w:rPr>
              <w:t xml:space="preserve"> Lesson Page</w:t>
            </w:r>
            <w:r w:rsidRPr="00983E85">
              <w:rPr>
                <w:rFonts w:ascii="Calibri" w:eastAsia="Cambria" w:hAnsi="Calibri" w:cs="Calibri"/>
                <w:i/>
                <w:iCs/>
                <w:color w:val="auto"/>
              </w:rPr>
              <w:t>.</w:t>
            </w:r>
          </w:p>
          <w:p w14:paraId="637774FF" w14:textId="027FBEB9" w:rsidR="00EE11A1" w:rsidRPr="00E759B7" w:rsidRDefault="00EE11A1" w:rsidP="00E759B7">
            <w:pPr>
              <w:pStyle w:val="BodyA"/>
              <w:pBdr>
                <w:top w:val="none" w:sz="0" w:space="0" w:color="auto"/>
                <w:left w:val="none" w:sz="0" w:space="0" w:color="auto"/>
                <w:bottom w:val="none" w:sz="0" w:space="0" w:color="auto"/>
                <w:right w:val="none" w:sz="0" w:space="0" w:color="auto"/>
              </w:pBdr>
              <w:ind w:left="423" w:hanging="270"/>
              <w:contextualSpacing/>
              <w:outlineLvl w:val="0"/>
              <w:rPr>
                <w:rFonts w:asciiTheme="minorHAnsi" w:eastAsia="Cambria" w:hAnsiTheme="minorHAnsi" w:cstheme="minorHAnsi"/>
                <w:i/>
                <w:iCs/>
                <w:color w:val="auto"/>
              </w:rPr>
            </w:pPr>
          </w:p>
        </w:tc>
      </w:tr>
    </w:tbl>
    <w:p w14:paraId="0BABED7D" w14:textId="5239B205" w:rsidR="0088134C" w:rsidRDefault="004C123B" w:rsidP="00E759B7">
      <w:pPr>
        <w:pStyle w:val="Default"/>
        <w:contextualSpacing/>
        <w:rPr>
          <w:rFonts w:asciiTheme="minorHAnsi" w:eastAsia="Cambria" w:hAnsiTheme="minorHAnsi" w:cstheme="minorHAnsi"/>
          <w:i/>
          <w:iCs/>
          <w:color w:val="auto"/>
          <w:sz w:val="24"/>
          <w:szCs w:val="24"/>
        </w:rPr>
      </w:pPr>
      <w:r>
        <w:rPr>
          <w:rFonts w:asciiTheme="minorHAnsi" w:eastAsia="Cambria" w:hAnsiTheme="minorHAnsi" w:cstheme="minorHAnsi"/>
          <w:i/>
          <w:iCs/>
          <w:noProof/>
          <w:color w:val="FF0000"/>
          <w:sz w:val="24"/>
          <w:szCs w:val="24"/>
          <w14:textOutline w14:w="0" w14:cap="rnd" w14:cmpd="sng" w14:algn="ctr">
            <w14:noFill/>
            <w14:prstDash w14:val="solid"/>
            <w14:bevel/>
          </w14:textOutline>
        </w:rPr>
        <w:drawing>
          <wp:anchor distT="0" distB="0" distL="114300" distR="114300" simplePos="0" relativeHeight="251744256" behindDoc="0" locked="0" layoutInCell="1" allowOverlap="1" wp14:anchorId="35C7CD98" wp14:editId="13D56BC5">
            <wp:simplePos x="0" y="0"/>
            <wp:positionH relativeFrom="column">
              <wp:posOffset>4753610</wp:posOffset>
            </wp:positionH>
            <wp:positionV relativeFrom="paragraph">
              <wp:posOffset>165100</wp:posOffset>
            </wp:positionV>
            <wp:extent cx="1033272" cy="1337182"/>
            <wp:effectExtent l="12700" t="12700" r="8255" b="9525"/>
            <wp:wrapSquare wrapText="bothSides"/>
            <wp:docPr id="1244691759" name="Picture 1" descr="A blank list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91759" name="Picture 1" descr="A blank list of day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3272" cy="133718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42B04BD" w14:textId="4835E251" w:rsidR="00C479DD" w:rsidRPr="00983E85" w:rsidRDefault="00C479DD" w:rsidP="00C479DD">
      <w:pPr>
        <w:contextualSpacing/>
        <w:rPr>
          <w:rFonts w:ascii="Calibri" w:hAnsi="Calibri" w:cs="Calibri"/>
          <w:i/>
          <w:iCs/>
        </w:rPr>
      </w:pPr>
      <w:r w:rsidRPr="00983E85">
        <w:rPr>
          <w:rFonts w:ascii="Calibri" w:hAnsi="Calibri" w:cs="Calibri"/>
        </w:rPr>
        <w:t xml:space="preserve">Wow! Jesus did what seemed to be impossible, but nothing is impossible for Him because He is God. Sometimes it’s hard for us to understand how something so impossible could happen. Do you want to see me do something that seems impossible? </w:t>
      </w:r>
      <w:r w:rsidRPr="00983E85">
        <w:rPr>
          <w:rFonts w:ascii="Calibri" w:hAnsi="Calibri" w:cs="Calibri"/>
          <w:i/>
          <w:iCs/>
        </w:rPr>
        <w:t xml:space="preserve">(Group response) </w:t>
      </w:r>
    </w:p>
    <w:p w14:paraId="51617B1C" w14:textId="1E0DE3CF" w:rsidR="00C479DD" w:rsidRPr="00983E85" w:rsidRDefault="00C479DD" w:rsidP="00C479DD">
      <w:pPr>
        <w:pStyle w:val="ListParagraph"/>
        <w:numPr>
          <w:ilvl w:val="0"/>
          <w:numId w:val="40"/>
        </w:numPr>
        <w:ind w:left="720"/>
        <w:contextualSpacing/>
        <w:jc w:val="left"/>
        <w:rPr>
          <w:rFonts w:cs="Calibri"/>
          <w:i/>
          <w:iCs/>
          <w:color w:val="auto"/>
        </w:rPr>
      </w:pPr>
      <w:r w:rsidRPr="00983E85">
        <w:rPr>
          <w:rFonts w:cs="Calibri"/>
          <w:i/>
          <w:iCs/>
          <w:color w:val="auto"/>
        </w:rPr>
        <w:t xml:space="preserve">Show the blank side of the </w:t>
      </w:r>
      <w:r w:rsidR="000861B5">
        <w:rPr>
          <w:rFonts w:cs="Calibri"/>
          <w:b/>
          <w:bCs/>
          <w:i/>
          <w:iCs/>
          <w:color w:val="auto"/>
        </w:rPr>
        <w:t>Object</w:t>
      </w:r>
      <w:r w:rsidR="000861B5" w:rsidRPr="00983E85">
        <w:rPr>
          <w:rFonts w:cs="Calibri"/>
          <w:b/>
          <w:bCs/>
          <w:i/>
          <w:iCs/>
          <w:color w:val="auto"/>
        </w:rPr>
        <w:t xml:space="preserve"> </w:t>
      </w:r>
      <w:r w:rsidRPr="00983E85">
        <w:rPr>
          <w:rFonts w:cs="Calibri"/>
          <w:b/>
          <w:bCs/>
          <w:i/>
          <w:iCs/>
          <w:color w:val="auto"/>
        </w:rPr>
        <w:t>Lesson Page</w:t>
      </w:r>
      <w:r w:rsidRPr="00983E85">
        <w:rPr>
          <w:rFonts w:cs="Calibri"/>
          <w:i/>
          <w:iCs/>
          <w:color w:val="auto"/>
        </w:rPr>
        <w:t>.</w:t>
      </w:r>
    </w:p>
    <w:p w14:paraId="23BCC0B5" w14:textId="0524A3C9" w:rsidR="00C479DD" w:rsidRPr="00983E85" w:rsidRDefault="00C479DD" w:rsidP="00C479DD">
      <w:pPr>
        <w:pStyle w:val="ListParagraph"/>
        <w:ind w:left="0"/>
        <w:contextualSpacing/>
        <w:jc w:val="left"/>
        <w:rPr>
          <w:rFonts w:cs="Calibri"/>
          <w:i/>
          <w:iCs/>
          <w:color w:val="auto"/>
        </w:rPr>
      </w:pPr>
    </w:p>
    <w:p w14:paraId="1B39A9EF" w14:textId="2E160EAD" w:rsidR="00C479DD" w:rsidRPr="00983E85" w:rsidRDefault="00C479DD" w:rsidP="00C479DD">
      <w:pPr>
        <w:contextualSpacing/>
        <w:rPr>
          <w:rFonts w:ascii="Calibri" w:hAnsi="Calibri" w:cs="Calibri"/>
          <w:i/>
          <w:iCs/>
        </w:rPr>
      </w:pPr>
      <w:r w:rsidRPr="00983E85">
        <w:rPr>
          <w:rFonts w:ascii="Calibri" w:hAnsi="Calibri" w:cs="Calibri"/>
        </w:rPr>
        <w:t xml:space="preserve">Some people thought Jesus was just a good man </w:t>
      </w:r>
      <w:r w:rsidR="00F228DE">
        <w:rPr>
          <w:rFonts w:ascii="Calibri" w:hAnsi="Calibri" w:cs="Calibri"/>
        </w:rPr>
        <w:t>kind of</w:t>
      </w:r>
      <w:r w:rsidR="00F228DE" w:rsidRPr="00983E85">
        <w:rPr>
          <w:rFonts w:ascii="Calibri" w:hAnsi="Calibri" w:cs="Calibri"/>
        </w:rPr>
        <w:t xml:space="preserve"> </w:t>
      </w:r>
      <w:r w:rsidRPr="00983E85">
        <w:rPr>
          <w:rFonts w:ascii="Calibri" w:hAnsi="Calibri" w:cs="Calibri"/>
        </w:rPr>
        <w:t xml:space="preserve">like this is just a piece of paper. Do you think I </w:t>
      </w:r>
      <w:r w:rsidR="00D7755F">
        <w:rPr>
          <w:rFonts w:ascii="Calibri" w:hAnsi="Calibri" w:cs="Calibri"/>
        </w:rPr>
        <w:t>can</w:t>
      </w:r>
      <w:r w:rsidR="00D7755F" w:rsidRPr="00983E85">
        <w:rPr>
          <w:rFonts w:ascii="Calibri" w:hAnsi="Calibri" w:cs="Calibri"/>
        </w:rPr>
        <w:t xml:space="preserve"> </w:t>
      </w:r>
      <w:r w:rsidRPr="00983E85">
        <w:rPr>
          <w:rFonts w:ascii="Calibri" w:hAnsi="Calibri" w:cs="Calibri"/>
        </w:rPr>
        <w:t xml:space="preserve">walk through this piece of paper? </w:t>
      </w:r>
      <w:r w:rsidRPr="00983E85">
        <w:rPr>
          <w:rFonts w:ascii="Calibri" w:hAnsi="Calibri" w:cs="Calibri"/>
          <w:i/>
          <w:iCs/>
        </w:rPr>
        <w:t xml:space="preserve">(Group response) </w:t>
      </w:r>
    </w:p>
    <w:p w14:paraId="0E3908EC" w14:textId="1F3DCE4E" w:rsidR="00C479DD" w:rsidRPr="00983E85" w:rsidRDefault="00D7755F" w:rsidP="00C479DD">
      <w:pPr>
        <w:pStyle w:val="ListParagraph"/>
        <w:numPr>
          <w:ilvl w:val="0"/>
          <w:numId w:val="40"/>
        </w:numPr>
        <w:ind w:left="720"/>
        <w:contextualSpacing/>
        <w:jc w:val="left"/>
        <w:rPr>
          <w:rFonts w:cs="Calibri"/>
          <w:color w:val="auto"/>
        </w:rPr>
      </w:pPr>
      <w:r>
        <w:rPr>
          <w:rFonts w:cs="Calibri"/>
          <w:i/>
          <w:iCs/>
          <w:color w:val="auto"/>
        </w:rPr>
        <w:t>Turn the page over and c</w:t>
      </w:r>
      <w:r w:rsidR="00C479DD" w:rsidRPr="00983E85">
        <w:rPr>
          <w:rFonts w:cs="Calibri"/>
          <w:i/>
          <w:iCs/>
          <w:color w:val="auto"/>
        </w:rPr>
        <w:t xml:space="preserve">ut the paper on the lines as you say the next sentences. </w:t>
      </w:r>
    </w:p>
    <w:p w14:paraId="3D180A12" w14:textId="77777777" w:rsidR="00C479DD" w:rsidRPr="00983E85" w:rsidRDefault="00C479DD" w:rsidP="00C479DD">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libri" w:eastAsia="Cambria" w:hAnsi="Calibri" w:cs="Calibri"/>
          <w:color w:val="auto"/>
        </w:rPr>
      </w:pPr>
    </w:p>
    <w:p w14:paraId="5E472130" w14:textId="77777777" w:rsidR="00C479DD" w:rsidRPr="00983E85" w:rsidRDefault="00C479DD" w:rsidP="00C479DD">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libri" w:eastAsia="Times New Roman" w:hAnsi="Calibri" w:cs="Calibri"/>
          <w:i/>
          <w:iCs/>
          <w:color w:val="auto"/>
          <w:bdr w:val="none" w:sz="0" w:space="0" w:color="auto"/>
          <w:lang w:eastAsia="zh-CN"/>
          <w14:textOutline w14:w="0" w14:cap="rnd" w14:cmpd="sng" w14:algn="ctr">
            <w14:noFill/>
            <w14:prstDash w14:val="solid"/>
            <w14:bevel/>
          </w14:textOutline>
        </w:rPr>
      </w:pPr>
      <w:r w:rsidRPr="00983E85">
        <w:rPr>
          <w:rFonts w:ascii="Calibri" w:eastAsia="Times New Roman" w:hAnsi="Calibri" w:cs="Calibri"/>
          <w:color w:val="auto"/>
          <w:bdr w:val="none" w:sz="0" w:space="0" w:color="auto"/>
          <w:lang w:eastAsia="zh-CN"/>
          <w14:textOutline w14:w="0" w14:cap="rnd" w14:cmpd="sng" w14:algn="ctr">
            <w14:noFill/>
            <w14:prstDash w14:val="solid"/>
            <w14:bevel/>
          </w14:textOutline>
        </w:rPr>
        <w:t xml:space="preserve">Situations may seem impossible, but Jesus is God. He can do the impossible! If we put our trust in Jesus, we will see Him do the impossible. Now, do you think I can walk through this paper? </w:t>
      </w:r>
      <w:r w:rsidRPr="00983E85">
        <w:rPr>
          <w:rFonts w:ascii="Calibri" w:eastAsia="Times New Roman" w:hAnsi="Calibri" w:cs="Calibri"/>
          <w:i/>
          <w:iCs/>
          <w:color w:val="auto"/>
          <w:bdr w:val="none" w:sz="0" w:space="0" w:color="auto"/>
          <w:lang w:eastAsia="zh-CN"/>
          <w14:textOutline w14:w="0" w14:cap="rnd" w14:cmpd="sng" w14:algn="ctr">
            <w14:noFill/>
            <w14:prstDash w14:val="solid"/>
            <w14:bevel/>
          </w14:textOutline>
        </w:rPr>
        <w:t>(Group response)</w:t>
      </w:r>
    </w:p>
    <w:p w14:paraId="69D127AB" w14:textId="77777777" w:rsidR="00C479DD" w:rsidRPr="00983E85" w:rsidRDefault="00C479DD" w:rsidP="00C479DD">
      <w:pPr>
        <w:pStyle w:val="BodyA"/>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Calibri" w:hAnsi="Calibri" w:cs="Calibri"/>
          <w:i/>
          <w:iCs/>
          <w:color w:val="auto"/>
        </w:rPr>
      </w:pPr>
      <w:r w:rsidRPr="00983E85">
        <w:rPr>
          <w:rFonts w:ascii="Calibri" w:hAnsi="Calibri" w:cs="Calibri"/>
          <w:i/>
          <w:iCs/>
          <w:color w:val="auto"/>
        </w:rPr>
        <w:t>Open the paper into a large ring, put it over your head, and push it down your body until you have walked through the paper.</w:t>
      </w:r>
    </w:p>
    <w:p w14:paraId="17EBC748" w14:textId="77777777" w:rsidR="00C479DD" w:rsidRPr="00983E85" w:rsidRDefault="00C479DD" w:rsidP="00C479DD">
      <w:pPr>
        <w:pStyle w:val="BodyA"/>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Calibri" w:eastAsia="Cambria" w:hAnsi="Calibri" w:cs="Calibri"/>
          <w:i/>
          <w:iCs/>
          <w:color w:val="auto"/>
        </w:rPr>
      </w:pPr>
      <w:r w:rsidRPr="00983E85">
        <w:rPr>
          <w:rFonts w:ascii="Calibri" w:eastAsia="Cambria" w:hAnsi="Calibri" w:cs="Calibri"/>
          <w:i/>
          <w:iCs/>
          <w:color w:val="auto"/>
        </w:rPr>
        <w:t>Option: You may want to use one of the kids to walk through the paper.</w:t>
      </w:r>
    </w:p>
    <w:p w14:paraId="6A8828ED" w14:textId="77777777" w:rsidR="00EE11A1" w:rsidRPr="00E759B7" w:rsidRDefault="00EE11A1" w:rsidP="00E759B7">
      <w:pPr>
        <w:pStyle w:val="BodyA"/>
        <w:pBdr>
          <w:bottom w:val="single" w:sz="12" w:space="1" w:color="auto"/>
        </w:pBdr>
        <w:contextualSpacing/>
        <w:rPr>
          <w:rFonts w:asciiTheme="minorHAnsi" w:eastAsia="Cambria" w:hAnsiTheme="minorHAnsi" w:cstheme="minorHAnsi"/>
          <w:color w:val="auto"/>
        </w:rPr>
      </w:pPr>
    </w:p>
    <w:p w14:paraId="0497082F" w14:textId="77777777" w:rsidR="00EE11A1" w:rsidRPr="00E759B7" w:rsidRDefault="00EE11A1" w:rsidP="00E759B7">
      <w:pPr>
        <w:pStyle w:val="Default"/>
        <w:contextualSpacing/>
        <w:rPr>
          <w:rFonts w:asciiTheme="minorHAnsi" w:eastAsia="Cambria" w:hAnsiTheme="minorHAnsi" w:cstheme="minorHAnsi"/>
          <w:color w:val="auto"/>
          <w:sz w:val="24"/>
          <w:szCs w:val="24"/>
        </w:rPr>
      </w:pPr>
    </w:p>
    <w:p w14:paraId="31219EC2" w14:textId="77777777" w:rsidR="00EE11A1" w:rsidRPr="00E759B7" w:rsidRDefault="00EE11A1" w:rsidP="00E759B7">
      <w:pPr>
        <w:pStyle w:val="BodyAA"/>
        <w:contextualSpacing/>
        <w:outlineLvl w:val="0"/>
        <w:rPr>
          <w:rFonts w:asciiTheme="minorHAnsi" w:hAnsiTheme="minorHAnsi" w:cstheme="minorHAnsi"/>
          <w:b/>
          <w:bCs/>
          <w:color w:val="auto"/>
          <w:u w:color="CC3399"/>
        </w:rPr>
      </w:pPr>
      <w:r w:rsidRPr="00E759B7">
        <w:rPr>
          <w:rFonts w:asciiTheme="minorHAnsi" w:hAnsiTheme="minorHAnsi" w:cstheme="minorHAnsi"/>
          <w:b/>
          <w:bCs/>
          <w:color w:val="auto"/>
          <w:sz w:val="36"/>
          <w:szCs w:val="36"/>
          <w:u w:color="CC3399"/>
        </w:rPr>
        <w:t>PRAYER AND RESPONSE</w:t>
      </w:r>
    </w:p>
    <w:tbl>
      <w:tblPr>
        <w:tblStyle w:val="TableGrid"/>
        <w:tblW w:w="0" w:type="auto"/>
        <w:tblLook w:val="04A0" w:firstRow="1" w:lastRow="0" w:firstColumn="1" w:lastColumn="0" w:noHBand="0" w:noVBand="1"/>
      </w:tblPr>
      <w:tblGrid>
        <w:gridCol w:w="4675"/>
        <w:gridCol w:w="4675"/>
      </w:tblGrid>
      <w:tr w:rsidR="00DA15EC" w:rsidRPr="00E759B7" w14:paraId="212A0F58" w14:textId="77777777" w:rsidTr="00881007">
        <w:tc>
          <w:tcPr>
            <w:tcW w:w="4675" w:type="dxa"/>
            <w:tcBorders>
              <w:bottom w:val="nil"/>
            </w:tcBorders>
            <w:shd w:val="clear" w:color="auto" w:fill="D19AC2"/>
          </w:tcPr>
          <w:p w14:paraId="71D44E57" w14:textId="42138982" w:rsidR="00DA15EC" w:rsidRPr="00E759B7" w:rsidRDefault="00DA15EC"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You Will Need</w:t>
            </w:r>
          </w:p>
        </w:tc>
        <w:tc>
          <w:tcPr>
            <w:tcW w:w="4675" w:type="dxa"/>
            <w:tcBorders>
              <w:bottom w:val="nil"/>
            </w:tcBorders>
            <w:shd w:val="clear" w:color="auto" w:fill="D19AC2"/>
          </w:tcPr>
          <w:p w14:paraId="78CE65F3" w14:textId="495793C9" w:rsidR="00DA15EC" w:rsidRPr="00E759B7" w:rsidRDefault="00DA15EC"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934DDF" w:rsidRPr="00934DDF" w14:paraId="23D4860C" w14:textId="77777777" w:rsidTr="0018678C">
        <w:tc>
          <w:tcPr>
            <w:tcW w:w="4675" w:type="dxa"/>
            <w:tcBorders>
              <w:top w:val="nil"/>
              <w:left w:val="nil"/>
              <w:bottom w:val="nil"/>
              <w:right w:val="single" w:sz="4" w:space="0" w:color="auto"/>
            </w:tcBorders>
            <w:shd w:val="clear" w:color="auto" w:fill="DCDCDC" w:themeFill="background2" w:themeFillTint="33"/>
          </w:tcPr>
          <w:p w14:paraId="659B6461" w14:textId="21203671" w:rsidR="00DA15EC" w:rsidRPr="00934DDF" w:rsidRDefault="005815F6" w:rsidP="00E0452F">
            <w:pPr>
              <w:pStyle w:val="BodyA"/>
              <w:numPr>
                <w:ilvl w:val="0"/>
                <w:numId w:val="49"/>
              </w:numPr>
              <w:ind w:left="423" w:hanging="270"/>
              <w:contextualSpacing/>
              <w:rPr>
                <w:rFonts w:asciiTheme="minorHAnsi" w:hAnsiTheme="minorHAnsi" w:cstheme="minorHAnsi"/>
                <w:b/>
                <w:bCs/>
                <w:i/>
                <w:iCs/>
                <w:color w:val="auto"/>
              </w:rPr>
            </w:pPr>
            <w:r w:rsidRPr="00934DDF">
              <w:rPr>
                <w:rFonts w:asciiTheme="minorHAnsi" w:hAnsiTheme="minorHAnsi" w:cstheme="minorHAnsi"/>
                <w:b/>
                <w:bCs/>
                <w:i/>
                <w:iCs/>
                <w:color w:val="auto"/>
                <w:u w:color="00B0F0"/>
              </w:rPr>
              <w:t>Prayer Response Slides 1–3</w:t>
            </w:r>
          </w:p>
        </w:tc>
        <w:tc>
          <w:tcPr>
            <w:tcW w:w="4675" w:type="dxa"/>
            <w:tcBorders>
              <w:top w:val="nil"/>
              <w:left w:val="single" w:sz="4" w:space="0" w:color="auto"/>
              <w:bottom w:val="nil"/>
              <w:right w:val="nil"/>
            </w:tcBorders>
            <w:shd w:val="clear" w:color="auto" w:fill="DCDCDC" w:themeFill="background2" w:themeFillTint="33"/>
          </w:tcPr>
          <w:p w14:paraId="1566CD09" w14:textId="6BD5580D" w:rsidR="00DA15EC" w:rsidRPr="00934DDF" w:rsidRDefault="005815F6" w:rsidP="00AD4E1D">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i/>
                <w:iCs/>
                <w:color w:val="auto"/>
              </w:rPr>
            </w:pPr>
            <w:r w:rsidRPr="00934DDF">
              <w:rPr>
                <w:rFonts w:asciiTheme="minorHAnsi" w:eastAsia="Cambria" w:hAnsiTheme="minorHAnsi" w:cstheme="minorHAnsi"/>
                <w:i/>
                <w:iCs/>
                <w:color w:val="auto"/>
              </w:rPr>
              <w:t xml:space="preserve">Download the </w:t>
            </w:r>
            <w:r w:rsidRPr="00934DDF">
              <w:rPr>
                <w:rFonts w:asciiTheme="minorHAnsi" w:eastAsia="Cambria" w:hAnsiTheme="minorHAnsi" w:cstheme="minorHAnsi"/>
                <w:b/>
                <w:bCs/>
                <w:i/>
                <w:iCs/>
                <w:color w:val="auto"/>
              </w:rPr>
              <w:t>Prayer Response Slides</w:t>
            </w:r>
            <w:r w:rsidRPr="00934DDF">
              <w:rPr>
                <w:rFonts w:asciiTheme="minorHAnsi" w:eastAsia="Cambria" w:hAnsiTheme="minorHAnsi" w:cstheme="minorHAnsi"/>
                <w:i/>
                <w:iCs/>
                <w:color w:val="auto"/>
              </w:rPr>
              <w:t>.</w:t>
            </w:r>
          </w:p>
        </w:tc>
      </w:tr>
    </w:tbl>
    <w:p w14:paraId="2B27418B" w14:textId="77777777" w:rsidR="00EE11A1" w:rsidRPr="00E6281A" w:rsidRDefault="00EE11A1" w:rsidP="00E759B7">
      <w:pPr>
        <w:pStyle w:val="Default"/>
        <w:contextualSpacing/>
        <w:rPr>
          <w:rFonts w:asciiTheme="minorHAnsi" w:eastAsia="Cambria" w:hAnsiTheme="minorHAnsi" w:cstheme="minorHAnsi"/>
          <w:b/>
          <w:bCs/>
          <w:color w:val="auto"/>
          <w:sz w:val="24"/>
          <w:szCs w:val="24"/>
        </w:rPr>
      </w:pPr>
    </w:p>
    <w:p w14:paraId="1C0A3A67" w14:textId="77777777" w:rsidR="00EE11A1" w:rsidRPr="00E6281A" w:rsidRDefault="00EE11A1" w:rsidP="00E759B7">
      <w:pPr>
        <w:pStyle w:val="BodyAA"/>
        <w:numPr>
          <w:ilvl w:val="0"/>
          <w:numId w:val="33"/>
        </w:numPr>
        <w:contextualSpacing/>
        <w:outlineLvl w:val="0"/>
        <w:rPr>
          <w:rFonts w:asciiTheme="minorHAnsi" w:eastAsia="Cambria" w:hAnsiTheme="minorHAnsi" w:cstheme="minorHAnsi"/>
          <w:i/>
          <w:iCs/>
          <w:color w:val="auto"/>
          <w:sz w:val="24"/>
          <w:szCs w:val="24"/>
        </w:rPr>
      </w:pPr>
      <w:r w:rsidRPr="00E6281A">
        <w:rPr>
          <w:rFonts w:asciiTheme="minorHAnsi" w:hAnsiTheme="minorHAnsi" w:cstheme="minorHAnsi"/>
          <w:i/>
          <w:iCs/>
          <w:color w:val="auto"/>
          <w:sz w:val="24"/>
          <w:szCs w:val="24"/>
        </w:rPr>
        <w:t>Consider playing a worship song softly in the background while kids pray.</w:t>
      </w:r>
    </w:p>
    <w:p w14:paraId="4F6F5124" w14:textId="77777777" w:rsidR="00EE11A1" w:rsidRPr="00E6281A" w:rsidRDefault="00EE11A1" w:rsidP="00AD4E1D">
      <w:pPr>
        <w:pStyle w:val="BodyAA"/>
        <w:contextualSpacing/>
        <w:outlineLvl w:val="0"/>
        <w:rPr>
          <w:rFonts w:asciiTheme="minorHAnsi" w:eastAsia="Cambria" w:hAnsiTheme="minorHAnsi" w:cstheme="minorHAnsi"/>
          <w:i/>
          <w:iCs/>
          <w:color w:val="auto"/>
          <w:sz w:val="24"/>
          <w:szCs w:val="24"/>
        </w:rPr>
      </w:pPr>
    </w:p>
    <w:p w14:paraId="232D69AD" w14:textId="3B21B974" w:rsidR="000B4EBE" w:rsidRPr="00983E85" w:rsidRDefault="000B4EBE" w:rsidP="000B4EBE">
      <w:pPr>
        <w:contextualSpacing/>
        <w:rPr>
          <w:rFonts w:ascii="Calibri" w:eastAsia="Cambria" w:hAnsi="Calibri" w:cs="Calibri"/>
          <w:shd w:val="clear" w:color="auto" w:fill="FFFFFF"/>
        </w:rPr>
      </w:pPr>
      <w:r w:rsidRPr="00E6281A">
        <w:rPr>
          <w:rFonts w:ascii="Calibri" w:eastAsia="Cambria" w:hAnsi="Calibri" w:cs="Calibri"/>
          <w:shd w:val="clear" w:color="auto" w:fill="FFFFFF"/>
        </w:rPr>
        <w:t>When we hear and read God’s Word, we should respond. Today, we learned that Jesus is God. Let’s respond with a call and response using the words of Thomas in our Bible story, “My Lord</w:t>
      </w:r>
      <w:r w:rsidRPr="00983E85">
        <w:rPr>
          <w:rFonts w:ascii="Calibri" w:eastAsia="Cambria" w:hAnsi="Calibri" w:cs="Calibri"/>
          <w:shd w:val="clear" w:color="auto" w:fill="FFFFFF"/>
        </w:rPr>
        <w:t xml:space="preserve"> </w:t>
      </w:r>
      <w:r w:rsidRPr="00983E85">
        <w:rPr>
          <w:rFonts w:ascii="Calibri" w:eastAsia="Cambria" w:hAnsi="Calibri" w:cs="Calibri"/>
          <w:shd w:val="clear" w:color="auto" w:fill="FFFFFF"/>
        </w:rPr>
        <w:lastRenderedPageBreak/>
        <w:t>and My God.” I’ll make a statement about Jesus, and you will shout in response, “My Lord and My God.”</w:t>
      </w:r>
    </w:p>
    <w:p w14:paraId="203BD7E8" w14:textId="7241C1C3" w:rsidR="000B4EBE" w:rsidRPr="00AD4E1D" w:rsidRDefault="000B4EBE" w:rsidP="000B4EBE">
      <w:pPr>
        <w:pStyle w:val="ListParagraph"/>
        <w:numPr>
          <w:ilvl w:val="0"/>
          <w:numId w:val="40"/>
        </w:numPr>
        <w:ind w:left="720"/>
        <w:contextualSpacing/>
        <w:jc w:val="left"/>
        <w:rPr>
          <w:rFonts w:eastAsia="Cambria" w:cs="Calibri"/>
          <w:b/>
          <w:bCs/>
          <w:i/>
          <w:iCs/>
          <w:color w:val="auto"/>
          <w:u w:color="FF0000"/>
        </w:rPr>
      </w:pPr>
      <w:r w:rsidRPr="00A83752">
        <w:rPr>
          <w:rFonts w:eastAsia="Cambria" w:cs="Calibri"/>
          <w:i/>
          <w:iCs/>
          <w:color w:val="auto"/>
          <w:u w:color="FF0000"/>
        </w:rPr>
        <w:t>Show the</w:t>
      </w:r>
      <w:r w:rsidRPr="00A83752">
        <w:rPr>
          <w:rFonts w:eastAsia="Cambria" w:cs="Calibri"/>
          <w:b/>
          <w:bCs/>
          <w:i/>
          <w:iCs/>
          <w:color w:val="auto"/>
          <w:u w:color="FF0000"/>
        </w:rPr>
        <w:t xml:space="preserve"> Prayer </w:t>
      </w:r>
      <w:r w:rsidRPr="00AD4E1D">
        <w:rPr>
          <w:rFonts w:eastAsia="Cambria" w:cs="Calibri"/>
          <w:b/>
          <w:bCs/>
          <w:i/>
          <w:iCs/>
          <w:color w:val="auto"/>
          <w:u w:color="FF0000"/>
        </w:rPr>
        <w:t>Response Slides</w:t>
      </w:r>
      <w:r w:rsidR="00E6281A" w:rsidRPr="00AD4E1D">
        <w:rPr>
          <w:rFonts w:eastAsia="Cambria" w:cs="Calibri"/>
          <w:i/>
          <w:iCs/>
          <w:color w:val="auto"/>
          <w:u w:color="FF0000"/>
        </w:rPr>
        <w:t>, one at a time</w:t>
      </w:r>
      <w:r w:rsidRPr="00AD4E1D">
        <w:rPr>
          <w:rFonts w:eastAsia="Cambria" w:cs="Calibri"/>
          <w:b/>
          <w:bCs/>
          <w:i/>
          <w:iCs/>
          <w:color w:val="auto"/>
          <w:u w:color="FF0000"/>
        </w:rPr>
        <w:t>.</w:t>
      </w:r>
    </w:p>
    <w:p w14:paraId="798FED6F" w14:textId="60A9BBB8" w:rsidR="001C7FD1" w:rsidRDefault="001C7FD1" w:rsidP="00AD4E1D">
      <w:pPr>
        <w:pStyle w:val="BodyB"/>
        <w:numPr>
          <w:ilvl w:val="0"/>
          <w:numId w:val="40"/>
        </w:numPr>
        <w:ind w:left="720"/>
        <w:contextualSpacing/>
        <w:outlineLvl w:val="0"/>
        <w:rPr>
          <w:rFonts w:ascii="Calibri" w:hAnsi="Calibri" w:cs="Calibri"/>
          <w:color w:val="auto"/>
          <w:u w:color="00B0F0"/>
        </w:rPr>
      </w:pPr>
      <w:r>
        <w:rPr>
          <w:rFonts w:ascii="Calibri" w:hAnsi="Calibri" w:cs="Calibri"/>
          <w:color w:val="auto"/>
          <w:u w:color="00B0F0"/>
        </w:rPr>
        <w:t>Read each statement and pause for kids to respond.</w:t>
      </w:r>
    </w:p>
    <w:p w14:paraId="719456EC" w14:textId="415F215E" w:rsidR="000B4EBE" w:rsidRDefault="0042289E" w:rsidP="000B4EBE">
      <w:pPr>
        <w:pStyle w:val="BodyB"/>
        <w:contextualSpacing/>
        <w:outlineLvl w:val="0"/>
        <w:rPr>
          <w:rFonts w:ascii="Calibri" w:hAnsi="Calibri" w:cs="Calibri"/>
          <w:color w:val="auto"/>
          <w:u w:color="00B0F0"/>
        </w:rPr>
      </w:pPr>
      <w:r>
        <w:rPr>
          <w:rFonts w:ascii="Calibri" w:hAnsi="Calibri" w:cs="Calibri"/>
          <w:noProof/>
          <w:color w:val="auto"/>
          <w:u w:color="00B0F0"/>
          <w14:textOutline w14:w="0" w14:cap="rnd" w14:cmpd="sng" w14:algn="ctr">
            <w14:noFill/>
            <w14:prstDash w14:val="solid"/>
            <w14:bevel/>
          </w14:textOutline>
        </w:rPr>
        <w:drawing>
          <wp:anchor distT="0" distB="0" distL="114300" distR="114300" simplePos="0" relativeHeight="251731968" behindDoc="0" locked="0" layoutInCell="1" allowOverlap="1" wp14:anchorId="3329968D" wp14:editId="0994794D">
            <wp:simplePos x="0" y="0"/>
            <wp:positionH relativeFrom="column">
              <wp:posOffset>57119</wp:posOffset>
            </wp:positionH>
            <wp:positionV relativeFrom="paragraph">
              <wp:posOffset>184150</wp:posOffset>
            </wp:positionV>
            <wp:extent cx="2286000" cy="1285875"/>
            <wp:effectExtent l="12700" t="12700" r="12700" b="9525"/>
            <wp:wrapSquare wrapText="bothSides"/>
            <wp:docPr id="1126224280" name="Picture 9" descr="A close-up of a pr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24280" name="Picture 9" descr="A close-up of a pray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044255A" w14:textId="6EA974D0" w:rsidR="00013F91" w:rsidRPr="00983E85" w:rsidRDefault="001C7FD1" w:rsidP="000B4EBE">
      <w:pPr>
        <w:pStyle w:val="BodyB"/>
        <w:contextualSpacing/>
        <w:outlineLvl w:val="0"/>
        <w:rPr>
          <w:rFonts w:ascii="Calibri" w:hAnsi="Calibri" w:cs="Calibri"/>
          <w:color w:val="auto"/>
          <w:u w:color="00B0F0"/>
        </w:rPr>
      </w:pPr>
      <w:r>
        <w:rPr>
          <w:rFonts w:ascii="Calibri" w:hAnsi="Calibri" w:cs="Calibri"/>
          <w:color w:val="auto"/>
          <w:u w:color="00B0F0"/>
        </w:rPr>
        <w:t xml:space="preserve">Jesus left the privileges of heaven. </w:t>
      </w:r>
      <w:r w:rsidRPr="00AD4E1D">
        <w:rPr>
          <w:rFonts w:ascii="Calibri" w:hAnsi="Calibri" w:cs="Calibri"/>
          <w:i/>
          <w:iCs/>
          <w:color w:val="auto"/>
        </w:rPr>
        <w:t>(Pause for respon</w:t>
      </w:r>
      <w:r w:rsidR="00077B56" w:rsidRPr="00AD4E1D">
        <w:rPr>
          <w:rFonts w:ascii="Calibri" w:hAnsi="Calibri" w:cs="Calibri"/>
          <w:i/>
          <w:iCs/>
          <w:color w:val="auto"/>
        </w:rPr>
        <w:t>se</w:t>
      </w:r>
      <w:r w:rsidRPr="00AD4E1D">
        <w:rPr>
          <w:rFonts w:ascii="Calibri" w:hAnsi="Calibri" w:cs="Calibri"/>
          <w:i/>
          <w:iCs/>
          <w:color w:val="auto"/>
        </w:rPr>
        <w:t>.</w:t>
      </w:r>
      <w:r w:rsidR="00077B56" w:rsidRPr="00AD4E1D">
        <w:rPr>
          <w:rFonts w:ascii="Calibri" w:hAnsi="Calibri" w:cs="Calibri"/>
          <w:i/>
          <w:iCs/>
          <w:color w:val="auto"/>
        </w:rPr>
        <w:t>)</w:t>
      </w:r>
    </w:p>
    <w:p w14:paraId="62D7A081" w14:textId="0A6A1A1A" w:rsidR="000B4EBE" w:rsidRDefault="000B4EBE" w:rsidP="000B4EBE">
      <w:pPr>
        <w:ind w:left="720"/>
        <w:contextualSpacing/>
        <w:rPr>
          <w:rFonts w:ascii="Calibri" w:eastAsia="Cambria" w:hAnsi="Calibri" w:cs="Calibri"/>
          <w:b/>
          <w:bCs/>
          <w:shd w:val="clear" w:color="auto" w:fill="FFFFFF"/>
        </w:rPr>
      </w:pPr>
    </w:p>
    <w:p w14:paraId="34D3F6CD" w14:textId="56C8D92D" w:rsidR="00013F91" w:rsidRDefault="00077B56" w:rsidP="000B4EBE">
      <w:pPr>
        <w:ind w:left="720"/>
        <w:contextualSpacing/>
        <w:rPr>
          <w:rFonts w:ascii="Calibri" w:eastAsia="Cambria" w:hAnsi="Calibri" w:cs="Calibri"/>
          <w:b/>
          <w:bCs/>
          <w:shd w:val="clear" w:color="auto" w:fill="FFFFFF"/>
        </w:rPr>
      </w:pPr>
      <w:r w:rsidRPr="00AD4E1D">
        <w:rPr>
          <w:rFonts w:ascii="Calibri" w:eastAsia="Cambria" w:hAnsi="Calibri" w:cs="Calibri"/>
          <w:shd w:val="clear" w:color="auto" w:fill="FFFFFF"/>
        </w:rPr>
        <w:t>Jesus came to earth to live as a servant.</w:t>
      </w:r>
      <w:r>
        <w:rPr>
          <w:rFonts w:ascii="Calibri" w:eastAsia="Cambria" w:hAnsi="Calibri" w:cs="Calibri"/>
          <w:b/>
          <w:bCs/>
          <w:shd w:val="clear" w:color="auto" w:fill="FFFFFF"/>
        </w:rPr>
        <w:t xml:space="preserve"> </w:t>
      </w:r>
      <w:r w:rsidRPr="00A51646">
        <w:rPr>
          <w:rFonts w:ascii="Calibri" w:hAnsi="Calibri" w:cs="Calibri"/>
          <w:i/>
          <w:iCs/>
        </w:rPr>
        <w:t>(Pause for response.)</w:t>
      </w:r>
    </w:p>
    <w:p w14:paraId="71C5A8B1" w14:textId="78F7FEFD" w:rsidR="00013F91" w:rsidRDefault="00013F91" w:rsidP="000B4EBE">
      <w:pPr>
        <w:ind w:left="720"/>
        <w:contextualSpacing/>
        <w:rPr>
          <w:rFonts w:ascii="Calibri" w:eastAsia="Cambria" w:hAnsi="Calibri" w:cs="Calibri"/>
          <w:b/>
          <w:bCs/>
          <w:shd w:val="clear" w:color="auto" w:fill="FFFFFF"/>
        </w:rPr>
      </w:pPr>
    </w:p>
    <w:p w14:paraId="6B574D8C" w14:textId="1AFA2DB0" w:rsidR="00013F91" w:rsidRDefault="00161958" w:rsidP="000B4EBE">
      <w:pPr>
        <w:ind w:left="720"/>
        <w:contextualSpacing/>
        <w:rPr>
          <w:rFonts w:ascii="Calibri" w:eastAsia="Cambria" w:hAnsi="Calibri" w:cs="Calibri"/>
          <w:b/>
          <w:bCs/>
          <w:shd w:val="clear" w:color="auto" w:fill="FFFFFF"/>
        </w:rPr>
      </w:pPr>
      <w:r w:rsidRPr="00AD4E1D">
        <w:rPr>
          <w:rFonts w:ascii="Calibri" w:eastAsia="Cambria" w:hAnsi="Calibri" w:cs="Calibri"/>
          <w:shd w:val="clear" w:color="auto" w:fill="FFFFFF"/>
        </w:rPr>
        <w:t>Jesus healed the sick and raised the dead.</w:t>
      </w:r>
      <w:r>
        <w:rPr>
          <w:rFonts w:ascii="Calibri" w:eastAsia="Cambria" w:hAnsi="Calibri" w:cs="Calibri"/>
          <w:b/>
          <w:bCs/>
          <w:shd w:val="clear" w:color="auto" w:fill="FFFFFF"/>
        </w:rPr>
        <w:t xml:space="preserve"> </w:t>
      </w:r>
      <w:r w:rsidRPr="00A51646">
        <w:rPr>
          <w:rFonts w:ascii="Calibri" w:hAnsi="Calibri" w:cs="Calibri"/>
          <w:i/>
          <w:iCs/>
        </w:rPr>
        <w:t>(Pause for response.)</w:t>
      </w:r>
    </w:p>
    <w:p w14:paraId="5448C118" w14:textId="2769CDCB" w:rsidR="00DE3D3C" w:rsidRDefault="00DE3D3C" w:rsidP="000B4EBE">
      <w:pPr>
        <w:ind w:left="720"/>
        <w:contextualSpacing/>
        <w:rPr>
          <w:rFonts w:ascii="Calibri" w:eastAsia="Cambria" w:hAnsi="Calibri" w:cs="Calibri"/>
          <w:b/>
          <w:bCs/>
          <w:shd w:val="clear" w:color="auto" w:fill="FFFFFF"/>
        </w:rPr>
      </w:pPr>
    </w:p>
    <w:p w14:paraId="48994D01" w14:textId="21089B85" w:rsidR="00013F91" w:rsidRDefault="0042289E" w:rsidP="00013F91">
      <w:pPr>
        <w:pStyle w:val="BodyB"/>
        <w:contextualSpacing/>
        <w:outlineLvl w:val="0"/>
        <w:rPr>
          <w:rFonts w:ascii="Calibri" w:hAnsi="Calibri" w:cs="Calibri"/>
          <w:color w:val="auto"/>
          <w:u w:color="00B0F0"/>
        </w:rPr>
      </w:pPr>
      <w:r>
        <w:rPr>
          <w:rFonts w:ascii="Calibri" w:eastAsia="Cambria" w:hAnsi="Calibri" w:cs="Calibri"/>
          <w:b/>
          <w:bCs/>
          <w:noProof/>
          <w:shd w:val="clear" w:color="auto" w:fill="FFFFFF"/>
        </w:rPr>
        <w:drawing>
          <wp:anchor distT="0" distB="0" distL="114300" distR="114300" simplePos="0" relativeHeight="251732992" behindDoc="0" locked="0" layoutInCell="1" allowOverlap="1" wp14:anchorId="1F4E84E1" wp14:editId="419759D1">
            <wp:simplePos x="0" y="0"/>
            <wp:positionH relativeFrom="column">
              <wp:posOffset>55880</wp:posOffset>
            </wp:positionH>
            <wp:positionV relativeFrom="paragraph">
              <wp:posOffset>7620</wp:posOffset>
            </wp:positionV>
            <wp:extent cx="2286000" cy="1285875"/>
            <wp:effectExtent l="12700" t="12700" r="12700" b="9525"/>
            <wp:wrapSquare wrapText="bothSides"/>
            <wp:docPr id="1135450220" name="Picture 10" descr="A piece of paper with a drawing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0220" name="Picture 10" descr="A piece of paper with a drawing of a city&#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ECD4882" w14:textId="61A20F6B" w:rsidR="00013F91" w:rsidRDefault="00682B29" w:rsidP="00013F91">
      <w:pPr>
        <w:pStyle w:val="BodyB"/>
        <w:contextualSpacing/>
        <w:outlineLvl w:val="0"/>
        <w:rPr>
          <w:rFonts w:ascii="Calibri" w:hAnsi="Calibri" w:cs="Calibri"/>
          <w:color w:val="auto"/>
          <w:u w:color="00B0F0"/>
        </w:rPr>
      </w:pPr>
      <w:r>
        <w:rPr>
          <w:rFonts w:ascii="Calibri" w:hAnsi="Calibri" w:cs="Calibri"/>
          <w:color w:val="auto"/>
          <w:u w:color="00B0F0"/>
        </w:rPr>
        <w:t xml:space="preserve">Jesus died on the Cross to take our punishment. </w:t>
      </w:r>
      <w:r w:rsidRPr="00A51646">
        <w:rPr>
          <w:rFonts w:ascii="Calibri" w:hAnsi="Calibri" w:cs="Calibri"/>
          <w:i/>
          <w:iCs/>
          <w:color w:val="auto"/>
        </w:rPr>
        <w:t>(Pause for response.)</w:t>
      </w:r>
    </w:p>
    <w:p w14:paraId="6AB32222" w14:textId="1A3BD04E" w:rsidR="00013F91" w:rsidRDefault="00013F91" w:rsidP="000B4EBE">
      <w:pPr>
        <w:ind w:left="720"/>
        <w:contextualSpacing/>
        <w:rPr>
          <w:rFonts w:ascii="Calibri" w:eastAsia="Cambria" w:hAnsi="Calibri" w:cs="Calibri"/>
          <w:b/>
          <w:bCs/>
          <w:shd w:val="clear" w:color="auto" w:fill="FFFFFF"/>
        </w:rPr>
      </w:pPr>
    </w:p>
    <w:p w14:paraId="2421CF5A" w14:textId="2178BD41" w:rsidR="00DE3D3C" w:rsidRDefault="00682B29" w:rsidP="000B4EBE">
      <w:pPr>
        <w:ind w:left="720"/>
        <w:contextualSpacing/>
        <w:rPr>
          <w:rFonts w:ascii="Calibri" w:eastAsia="Cambria" w:hAnsi="Calibri" w:cs="Calibri"/>
          <w:b/>
          <w:bCs/>
          <w:shd w:val="clear" w:color="auto" w:fill="FFFFFF"/>
        </w:rPr>
      </w:pPr>
      <w:r w:rsidRPr="00AD4E1D">
        <w:rPr>
          <w:rFonts w:ascii="Calibri" w:eastAsia="Cambria" w:hAnsi="Calibri" w:cs="Calibri"/>
          <w:shd w:val="clear" w:color="auto" w:fill="FFFFFF"/>
        </w:rPr>
        <w:t>Jesus defeated death to save us from the penalty of our sins.</w:t>
      </w:r>
      <w:r>
        <w:rPr>
          <w:rFonts w:ascii="Calibri" w:eastAsia="Cambria" w:hAnsi="Calibri" w:cs="Calibri"/>
          <w:b/>
          <w:bCs/>
          <w:shd w:val="clear" w:color="auto" w:fill="FFFFFF"/>
        </w:rPr>
        <w:t xml:space="preserve"> </w:t>
      </w:r>
      <w:r w:rsidRPr="00A51646">
        <w:rPr>
          <w:rFonts w:ascii="Calibri" w:hAnsi="Calibri" w:cs="Calibri"/>
          <w:i/>
          <w:iCs/>
        </w:rPr>
        <w:t>(Pause for response.)</w:t>
      </w:r>
    </w:p>
    <w:p w14:paraId="6437271C" w14:textId="51BDAE9B" w:rsidR="00DE3D3C" w:rsidRDefault="00DE3D3C" w:rsidP="000B4EBE">
      <w:pPr>
        <w:ind w:left="720"/>
        <w:contextualSpacing/>
        <w:rPr>
          <w:rFonts w:ascii="Calibri" w:eastAsia="Cambria" w:hAnsi="Calibri" w:cs="Calibri"/>
          <w:b/>
          <w:bCs/>
          <w:shd w:val="clear" w:color="auto" w:fill="FFFFFF"/>
        </w:rPr>
      </w:pPr>
    </w:p>
    <w:p w14:paraId="78EE3672" w14:textId="34D727C7" w:rsidR="00DE3D3C" w:rsidRDefault="00DE3D3C" w:rsidP="000B4EBE">
      <w:pPr>
        <w:ind w:left="720"/>
        <w:contextualSpacing/>
        <w:rPr>
          <w:rFonts w:ascii="Calibri" w:eastAsia="Cambria" w:hAnsi="Calibri" w:cs="Calibri"/>
          <w:b/>
          <w:bCs/>
          <w:shd w:val="clear" w:color="auto" w:fill="FFFFFF"/>
        </w:rPr>
      </w:pPr>
    </w:p>
    <w:p w14:paraId="040235B2" w14:textId="729FE41B" w:rsidR="00DE3D3C" w:rsidRPr="00AD4E1D" w:rsidRDefault="0042289E" w:rsidP="00AD4E1D">
      <w:pPr>
        <w:pStyle w:val="BodyB"/>
        <w:contextualSpacing/>
        <w:outlineLvl w:val="0"/>
        <w:rPr>
          <w:rFonts w:ascii="Calibri" w:eastAsia="Cambria" w:hAnsi="Calibri" w:cs="Calibri"/>
          <w:shd w:val="clear" w:color="auto" w:fill="FFFFFF"/>
        </w:rPr>
      </w:pPr>
      <w:r w:rsidRPr="00AD4E1D">
        <w:rPr>
          <w:rFonts w:ascii="Calibri" w:hAnsi="Calibri" w:cs="Calibri"/>
          <w:noProof/>
          <w:u w:color="00B0F0"/>
        </w:rPr>
        <w:drawing>
          <wp:anchor distT="0" distB="0" distL="114300" distR="114300" simplePos="0" relativeHeight="251734016" behindDoc="0" locked="0" layoutInCell="1" allowOverlap="1" wp14:anchorId="1DD931B8" wp14:editId="2AD1A999">
            <wp:simplePos x="0" y="0"/>
            <wp:positionH relativeFrom="column">
              <wp:posOffset>57011</wp:posOffset>
            </wp:positionH>
            <wp:positionV relativeFrom="paragraph">
              <wp:posOffset>13335</wp:posOffset>
            </wp:positionV>
            <wp:extent cx="2286000" cy="1285875"/>
            <wp:effectExtent l="12700" t="12700" r="12700" b="9525"/>
            <wp:wrapSquare wrapText="bothSides"/>
            <wp:docPr id="1321708191" name="Picture 12" descr="A close-up of a pr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08191" name="Picture 12" descr="A close-up of a pray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9F2531" w:rsidRPr="00AD4E1D">
        <w:rPr>
          <w:rFonts w:ascii="Calibri" w:eastAsia="Cambria" w:hAnsi="Calibri" w:cs="Calibri"/>
          <w:shd w:val="clear" w:color="auto" w:fill="FFFFFF"/>
        </w:rPr>
        <w:t xml:space="preserve">Jesus rose from the dead to secure our eternity. </w:t>
      </w:r>
      <w:r w:rsidR="009F2531" w:rsidRPr="00AD4E1D">
        <w:rPr>
          <w:rFonts w:ascii="Calibri" w:hAnsi="Calibri" w:cs="Calibri"/>
          <w:i/>
          <w:iCs/>
          <w:color w:val="auto"/>
        </w:rPr>
        <w:t>(Pause for response.)</w:t>
      </w:r>
    </w:p>
    <w:p w14:paraId="2248F614" w14:textId="77777777" w:rsidR="00DE3D3C" w:rsidRPr="00AD4E1D" w:rsidRDefault="00DE3D3C" w:rsidP="000B4EBE">
      <w:pPr>
        <w:ind w:left="720"/>
        <w:contextualSpacing/>
        <w:rPr>
          <w:rFonts w:ascii="Calibri" w:eastAsia="Cambria" w:hAnsi="Calibri" w:cs="Calibri"/>
          <w:shd w:val="clear" w:color="auto" w:fill="FFFFFF"/>
        </w:rPr>
      </w:pPr>
    </w:p>
    <w:p w14:paraId="1C7CDDA8" w14:textId="6A7E8EC2" w:rsidR="00DE3D3C" w:rsidRPr="00AD4E1D" w:rsidRDefault="009F2531" w:rsidP="000B4EBE">
      <w:pPr>
        <w:ind w:left="720"/>
        <w:contextualSpacing/>
        <w:rPr>
          <w:rFonts w:ascii="Calibri" w:eastAsia="Cambria" w:hAnsi="Calibri" w:cs="Calibri"/>
          <w:shd w:val="clear" w:color="auto" w:fill="FFFFFF"/>
        </w:rPr>
      </w:pPr>
      <w:r w:rsidRPr="00AD4E1D">
        <w:rPr>
          <w:rFonts w:ascii="Calibri" w:eastAsia="Cambria" w:hAnsi="Calibri" w:cs="Calibri"/>
          <w:shd w:val="clear" w:color="auto" w:fill="FFFFFF"/>
        </w:rPr>
        <w:t xml:space="preserve">Jesus ascended into heaven and one day He will return. </w:t>
      </w:r>
      <w:r w:rsidRPr="007D38A2">
        <w:rPr>
          <w:rFonts w:ascii="Calibri" w:hAnsi="Calibri" w:cs="Calibri"/>
          <w:i/>
          <w:iCs/>
        </w:rPr>
        <w:t>(Pause for response.)</w:t>
      </w:r>
    </w:p>
    <w:p w14:paraId="08F8DF05" w14:textId="77777777" w:rsidR="00DE3D3C" w:rsidRPr="00AD4E1D" w:rsidRDefault="00DE3D3C" w:rsidP="000B4EBE">
      <w:pPr>
        <w:ind w:left="720"/>
        <w:contextualSpacing/>
        <w:rPr>
          <w:rFonts w:ascii="Calibri" w:eastAsia="Cambria" w:hAnsi="Calibri" w:cs="Calibri"/>
          <w:shd w:val="clear" w:color="auto" w:fill="FFFFFF"/>
        </w:rPr>
      </w:pPr>
    </w:p>
    <w:p w14:paraId="2C97C67D" w14:textId="0B1B60A4" w:rsidR="0042289E" w:rsidRPr="00AD4E1D" w:rsidRDefault="007D38A2" w:rsidP="000B4EBE">
      <w:pPr>
        <w:ind w:left="720"/>
        <w:contextualSpacing/>
        <w:rPr>
          <w:rFonts w:ascii="Calibri" w:eastAsia="Cambria" w:hAnsi="Calibri" w:cs="Calibri"/>
          <w:shd w:val="clear" w:color="auto" w:fill="FFFFFF"/>
        </w:rPr>
      </w:pPr>
      <w:r w:rsidRPr="00AD4E1D">
        <w:rPr>
          <w:rFonts w:ascii="Calibri" w:eastAsia="Cambria" w:hAnsi="Calibri" w:cs="Calibri"/>
          <w:shd w:val="clear" w:color="auto" w:fill="FFFFFF"/>
        </w:rPr>
        <w:t xml:space="preserve">Jesus is God. </w:t>
      </w:r>
      <w:r w:rsidRPr="007D38A2">
        <w:rPr>
          <w:rFonts w:ascii="Calibri" w:hAnsi="Calibri" w:cs="Calibri"/>
          <w:i/>
          <w:iCs/>
        </w:rPr>
        <w:t>(Pause for response.)</w:t>
      </w:r>
    </w:p>
    <w:p w14:paraId="65A5C4E5" w14:textId="77777777" w:rsidR="0042289E" w:rsidRPr="00F50EF7" w:rsidRDefault="0042289E" w:rsidP="000B4EBE">
      <w:pPr>
        <w:ind w:left="720"/>
        <w:contextualSpacing/>
        <w:rPr>
          <w:rFonts w:ascii="Calibri" w:eastAsia="Cambria" w:hAnsi="Calibri" w:cs="Calibri"/>
          <w:highlight w:val="yellow"/>
          <w:shd w:val="clear" w:color="auto" w:fill="FFFFFF"/>
        </w:rPr>
      </w:pPr>
    </w:p>
    <w:p w14:paraId="7494D96D" w14:textId="1383095F" w:rsidR="002A7CFB" w:rsidRPr="00F50EF7" w:rsidRDefault="002A7CFB" w:rsidP="002A7CFB">
      <w:pPr>
        <w:pStyle w:val="ListParagraph"/>
        <w:numPr>
          <w:ilvl w:val="0"/>
          <w:numId w:val="62"/>
        </w:numPr>
        <w:shd w:val="clear" w:color="auto" w:fill="FFFFFF" w:themeFill="background1"/>
        <w:contextualSpacing/>
        <w:jc w:val="left"/>
        <w:rPr>
          <w:rFonts w:asciiTheme="minorHAnsi" w:eastAsia="Cambria" w:hAnsiTheme="minorHAnsi" w:cstheme="minorHAnsi"/>
          <w:i/>
          <w:iCs/>
          <w:color w:val="auto"/>
          <w:shd w:val="clear" w:color="auto" w:fill="FFFFFF"/>
        </w:rPr>
      </w:pPr>
      <w:r w:rsidRPr="00F50EF7">
        <w:rPr>
          <w:rFonts w:asciiTheme="minorHAnsi" w:eastAsia="Cambria" w:hAnsiTheme="minorHAnsi" w:cstheme="minorHAnsi"/>
          <w:i/>
          <w:iCs/>
          <w:color w:val="auto"/>
          <w:shd w:val="clear" w:color="auto" w:fill="FFFFFF"/>
        </w:rPr>
        <w:t>Close in prayer.</w:t>
      </w:r>
    </w:p>
    <w:p w14:paraId="1D99625D" w14:textId="77777777" w:rsidR="000B4EBE" w:rsidRPr="00F50EF7" w:rsidRDefault="000B4EBE" w:rsidP="000B4EBE">
      <w:pPr>
        <w:pStyle w:val="Default"/>
        <w:contextualSpacing/>
        <w:rPr>
          <w:rFonts w:ascii="Calibri" w:eastAsia="Cambria" w:hAnsi="Calibri" w:cs="Calibri"/>
          <w:b/>
          <w:bCs/>
          <w:color w:val="auto"/>
          <w:sz w:val="24"/>
          <w:szCs w:val="24"/>
        </w:rPr>
      </w:pPr>
    </w:p>
    <w:p w14:paraId="717B7CFC" w14:textId="26CE0D4A" w:rsidR="00EE11A1" w:rsidRPr="00F50EF7" w:rsidRDefault="00EE11A1" w:rsidP="00E759B7">
      <w:pPr>
        <w:shd w:val="clear" w:color="auto" w:fill="DAEEF3" w:themeFill="accent5" w:themeFillTint="33"/>
        <w:contextualSpacing/>
        <w:rPr>
          <w:rFonts w:asciiTheme="minorHAnsi" w:eastAsia="Cambria" w:hAnsiTheme="minorHAnsi" w:cstheme="minorHAnsi"/>
          <w:shd w:val="clear" w:color="auto" w:fill="FFFFFF"/>
        </w:rPr>
      </w:pPr>
      <w:r w:rsidRPr="00F50EF7">
        <w:rPr>
          <w:rFonts w:asciiTheme="minorHAnsi" w:hAnsiTheme="minorHAnsi" w:cstheme="minorHAnsi"/>
          <w:i/>
          <w:iCs/>
          <w:u w:color="00B0F0"/>
        </w:rPr>
        <w:t xml:space="preserve">Dear </w:t>
      </w:r>
      <w:r w:rsidR="00D24D9E" w:rsidRPr="00F50EF7">
        <w:rPr>
          <w:rFonts w:asciiTheme="minorHAnsi" w:hAnsiTheme="minorHAnsi" w:cstheme="minorHAnsi"/>
          <w:i/>
          <w:iCs/>
          <w:u w:color="00B0F0"/>
        </w:rPr>
        <w:t>Jesus, thank You for coming to earth and living among us! We declare that You are God and that You do the impossible. We ask You to help us with our impossible situations</w:t>
      </w:r>
      <w:r w:rsidRPr="00F50EF7">
        <w:rPr>
          <w:rFonts w:asciiTheme="minorHAnsi" w:hAnsiTheme="minorHAnsi" w:cstheme="minorHAnsi"/>
          <w:i/>
          <w:iCs/>
          <w:u w:color="00B0F0"/>
        </w:rPr>
        <w:t xml:space="preserve">. Amen. </w:t>
      </w:r>
    </w:p>
    <w:p w14:paraId="2976BA52" w14:textId="77777777" w:rsidR="00EE11A1" w:rsidRPr="00F50EF7" w:rsidRDefault="00EE11A1" w:rsidP="00E759B7">
      <w:pPr>
        <w:shd w:val="clear" w:color="auto" w:fill="FFFFFF" w:themeFill="background1"/>
        <w:contextualSpacing/>
        <w:rPr>
          <w:rFonts w:asciiTheme="minorHAnsi" w:eastAsia="Cambria" w:hAnsiTheme="minorHAnsi" w:cstheme="minorHAnsi"/>
          <w:shd w:val="clear" w:color="auto" w:fill="FFFFFF"/>
        </w:rPr>
      </w:pPr>
    </w:p>
    <w:p w14:paraId="7736A877" w14:textId="77777777" w:rsidR="00EE11A1" w:rsidRPr="00F50EF7" w:rsidRDefault="00EE11A1" w:rsidP="00E759B7">
      <w:pPr>
        <w:pStyle w:val="Default"/>
        <w:contextualSpacing/>
        <w:rPr>
          <w:rFonts w:asciiTheme="minorHAnsi" w:eastAsia="Cambria" w:hAnsiTheme="minorHAnsi" w:cstheme="minorHAnsi"/>
          <w:b/>
          <w:bCs/>
          <w:color w:val="auto"/>
          <w:sz w:val="24"/>
          <w:szCs w:val="24"/>
        </w:rPr>
      </w:pPr>
      <w:r w:rsidRPr="00F50EF7">
        <w:rPr>
          <w:rFonts w:asciiTheme="minorHAnsi" w:eastAsia="Cambria" w:hAnsiTheme="minorHAnsi" w:cstheme="minorHAnsi"/>
          <w:b/>
          <w:bCs/>
          <w:color w:val="auto"/>
          <w:sz w:val="24"/>
          <w:szCs w:val="24"/>
        </w:rPr>
        <w:t xml:space="preserve">Optional: Salvation Prayer  </w:t>
      </w:r>
    </w:p>
    <w:p w14:paraId="191B9C3D" w14:textId="77777777" w:rsidR="00DC217B" w:rsidRPr="00F50EF7" w:rsidRDefault="00DC217B" w:rsidP="00DC217B">
      <w:pPr>
        <w:pStyle w:val="Default"/>
        <w:shd w:val="clear" w:color="auto" w:fill="DAEEF3" w:themeFill="accent5" w:themeFillTint="33"/>
        <w:contextualSpacing/>
        <w:rPr>
          <w:rFonts w:asciiTheme="minorHAnsi" w:eastAsia="Cambria" w:hAnsiTheme="minorHAnsi" w:cstheme="minorHAnsi"/>
          <w:i/>
          <w:iCs/>
          <w:color w:val="auto"/>
          <w:sz w:val="24"/>
          <w:szCs w:val="24"/>
        </w:rPr>
      </w:pPr>
      <w:r w:rsidRPr="00F50EF7">
        <w:rPr>
          <w:rFonts w:asciiTheme="minorHAnsi" w:eastAsia="Cambria" w:hAnsiTheme="minorHAnsi" w:cstheme="minorHAnsi"/>
          <w:i/>
          <w:iCs/>
          <w:color w:val="auto"/>
          <w:sz w:val="24"/>
          <w:szCs w:val="24"/>
        </w:rPr>
        <w:t xml:space="preserve">If kids don’t know Jesus as their Savior, consider sharing about salvation. See the </w:t>
      </w:r>
      <w:r w:rsidRPr="00F50EF7">
        <w:rPr>
          <w:rFonts w:asciiTheme="minorHAnsi" w:eastAsia="Cambria" w:hAnsiTheme="minorHAnsi" w:cstheme="minorHAnsi"/>
          <w:b/>
          <w:bCs/>
          <w:i/>
          <w:iCs/>
          <w:color w:val="auto"/>
          <w:sz w:val="24"/>
          <w:szCs w:val="24"/>
        </w:rPr>
        <w:t>Salvation Guide</w:t>
      </w:r>
      <w:r w:rsidRPr="00F50EF7">
        <w:rPr>
          <w:rFonts w:asciiTheme="minorHAnsi" w:eastAsia="Cambria" w:hAnsiTheme="minorHAnsi" w:cstheme="minorHAnsi"/>
          <w:i/>
          <w:iCs/>
          <w:color w:val="auto"/>
          <w:sz w:val="24"/>
          <w:szCs w:val="24"/>
        </w:rPr>
        <w:t xml:space="preserve">. </w:t>
      </w:r>
    </w:p>
    <w:p w14:paraId="54ACFF66" w14:textId="77777777" w:rsidR="00EE11A1" w:rsidRPr="00F50EF7" w:rsidRDefault="00EE11A1" w:rsidP="00E759B7">
      <w:pPr>
        <w:pStyle w:val="BodyA"/>
        <w:pBdr>
          <w:bottom w:val="single" w:sz="12" w:space="1" w:color="auto"/>
        </w:pBdr>
        <w:contextualSpacing/>
        <w:rPr>
          <w:rFonts w:asciiTheme="minorHAnsi" w:eastAsia="Cambria" w:hAnsiTheme="minorHAnsi" w:cstheme="minorHAnsi"/>
          <w:i/>
          <w:iCs/>
          <w:color w:val="auto"/>
        </w:rPr>
      </w:pPr>
    </w:p>
    <w:p w14:paraId="0BCEC9DE" w14:textId="77777777" w:rsidR="00EE11A1" w:rsidRPr="00F50EF7" w:rsidRDefault="00EE11A1" w:rsidP="00E759B7">
      <w:pPr>
        <w:pStyle w:val="Default"/>
        <w:contextualSpacing/>
        <w:rPr>
          <w:rFonts w:asciiTheme="minorHAnsi" w:eastAsia="Cambria" w:hAnsiTheme="minorHAnsi" w:cstheme="minorHAnsi"/>
          <w:color w:val="auto"/>
          <w:sz w:val="24"/>
          <w:szCs w:val="24"/>
        </w:rPr>
      </w:pPr>
    </w:p>
    <w:p w14:paraId="3CDA4C18" w14:textId="77777777" w:rsidR="00AD4E1D" w:rsidRDefault="00AD4E1D">
      <w:pPr>
        <w:pBdr>
          <w:top w:val="nil"/>
          <w:left w:val="nil"/>
          <w:bottom w:val="nil"/>
          <w:right w:val="nil"/>
          <w:between w:val="nil"/>
          <w:bar w:val="nil"/>
        </w:pBdr>
        <w:rPr>
          <w:rFonts w:asciiTheme="minorHAnsi" w:eastAsia="Avenir Next Regular" w:hAnsiTheme="minorHAnsi" w:cstheme="minorHAnsi"/>
          <w:b/>
          <w:bCs/>
          <w:sz w:val="36"/>
          <w:szCs w:val="36"/>
          <w:u w:color="CC3399"/>
          <w:bdr w:val="nil"/>
          <w14:textOutline w14:w="12700" w14:cap="flat" w14:cmpd="sng" w14:algn="ctr">
            <w14:noFill/>
            <w14:prstDash w14:val="solid"/>
            <w14:miter w14:lim="400000"/>
          </w14:textOutline>
        </w:rPr>
      </w:pPr>
      <w:r>
        <w:rPr>
          <w:rFonts w:asciiTheme="minorHAnsi" w:hAnsiTheme="minorHAnsi" w:cstheme="minorHAnsi"/>
          <w:b/>
          <w:bCs/>
          <w:sz w:val="36"/>
          <w:szCs w:val="36"/>
          <w:u w:color="CC3399"/>
        </w:rPr>
        <w:br w:type="page"/>
      </w:r>
    </w:p>
    <w:p w14:paraId="17230D03" w14:textId="07896452" w:rsidR="00EE11A1" w:rsidRPr="00E759B7" w:rsidRDefault="00670968" w:rsidP="00E759B7">
      <w:pPr>
        <w:pStyle w:val="BodyAA"/>
        <w:contextualSpacing/>
        <w:outlineLvl w:val="0"/>
        <w:rPr>
          <w:rFonts w:asciiTheme="minorHAnsi" w:hAnsiTheme="minorHAnsi" w:cstheme="minorHAnsi"/>
          <w:b/>
          <w:bCs/>
          <w:color w:val="auto"/>
          <w:u w:color="CC3399"/>
        </w:rPr>
      </w:pPr>
      <w:r w:rsidRPr="00E759B7">
        <w:rPr>
          <w:rFonts w:asciiTheme="minorHAnsi" w:hAnsiTheme="minorHAnsi" w:cstheme="minorHAnsi"/>
          <w:b/>
          <w:bCs/>
          <w:color w:val="auto"/>
          <w:sz w:val="36"/>
          <w:szCs w:val="36"/>
          <w:u w:color="CC3399"/>
        </w:rPr>
        <w:lastRenderedPageBreak/>
        <w:t>DISMISSAL</w:t>
      </w:r>
    </w:p>
    <w:p w14:paraId="7C2F9835" w14:textId="77777777" w:rsidR="00EE11A1" w:rsidRPr="000E43DC" w:rsidRDefault="00EE11A1" w:rsidP="00E759B7">
      <w:pPr>
        <w:pStyle w:val="BodyA"/>
        <w:contextualSpacing/>
        <w:rPr>
          <w:rFonts w:asciiTheme="minorHAnsi" w:hAnsiTheme="minorHAnsi" w:cstheme="minorHAnsi"/>
          <w:i/>
          <w:iCs/>
          <w:color w:val="auto"/>
        </w:rPr>
      </w:pPr>
      <w:r w:rsidRPr="000E43DC">
        <w:rPr>
          <w:rFonts w:asciiTheme="minorHAnsi" w:hAnsiTheme="minorHAnsi" w:cstheme="minorHAnsi"/>
          <w:i/>
          <w:iCs/>
          <w:color w:val="auto"/>
        </w:rPr>
        <w:t xml:space="preserve">Got more time? Choose one or more Small Group Activities to reinforce what kids are learning. </w:t>
      </w:r>
    </w:p>
    <w:p w14:paraId="48EF300D" w14:textId="77777777" w:rsidR="00EE11A1" w:rsidRPr="000E43DC" w:rsidRDefault="00EE11A1" w:rsidP="00E759B7">
      <w:pPr>
        <w:pStyle w:val="BodyA"/>
        <w:contextualSpacing/>
        <w:rPr>
          <w:rFonts w:asciiTheme="minorHAnsi" w:hAnsiTheme="minorHAnsi" w:cstheme="minorHAnsi"/>
          <w:color w:val="auto"/>
        </w:rPr>
      </w:pPr>
    </w:p>
    <w:p w14:paraId="6105BCB4" w14:textId="77777777" w:rsidR="008E371E" w:rsidRPr="00F571D1" w:rsidRDefault="008E371E" w:rsidP="008E371E">
      <w:pPr>
        <w:pStyle w:val="NormalWeb"/>
        <w:spacing w:before="0" w:beforeAutospacing="0" w:after="0" w:afterAutospacing="0"/>
        <w:contextualSpacing/>
        <w:rPr>
          <w:rFonts w:ascii="Calibri" w:eastAsia="Cambria" w:hAnsi="Calibri" w:cs="Calibri"/>
        </w:rPr>
      </w:pPr>
      <w:r w:rsidRPr="00F571D1">
        <w:rPr>
          <w:rFonts w:ascii="Calibri" w:eastAsia="Cambria" w:hAnsi="Calibri" w:cs="Calibri"/>
        </w:rPr>
        <w:t xml:space="preserve">I’ve had a great time learning more about Jesus as God with you today. </w:t>
      </w:r>
      <w:r w:rsidRPr="00F571D1">
        <w:rPr>
          <w:rFonts w:ascii="Calibri" w:eastAsia="Cambria" w:hAnsi="Calibri" w:cs="Calibri"/>
          <w:i/>
          <w:iCs/>
        </w:rPr>
        <w:t>(Hold up the Bible.</w:t>
      </w:r>
      <w:r w:rsidRPr="00F571D1">
        <w:rPr>
          <w:rFonts w:ascii="Calibri" w:eastAsia="Cambria" w:hAnsi="Calibri" w:cs="Calibri"/>
        </w:rPr>
        <w:t>) God’s Word has so much to teach us about what we believe and why. I hope you’ll choose to spend time reading the Bible every day. That’s one way to learn more about Jesus.</w:t>
      </w:r>
    </w:p>
    <w:p w14:paraId="532D6E9E" w14:textId="77777777" w:rsidR="00EE11A1" w:rsidRPr="00F571D1" w:rsidRDefault="00EE11A1" w:rsidP="00E759B7">
      <w:pPr>
        <w:pStyle w:val="Default"/>
        <w:pBdr>
          <w:top w:val="none" w:sz="0" w:space="0" w:color="auto"/>
          <w:left w:val="none" w:sz="0" w:space="0" w:color="auto"/>
          <w:bottom w:val="none" w:sz="0" w:space="0" w:color="auto"/>
          <w:right w:val="none" w:sz="0" w:space="0" w:color="auto"/>
        </w:pBdr>
        <w:contextualSpacing/>
        <w:rPr>
          <w:rFonts w:asciiTheme="minorHAnsi" w:eastAsia="Cambria" w:hAnsiTheme="minorHAnsi" w:cstheme="minorHAnsi"/>
          <w:b/>
          <w:bCs/>
          <w:color w:val="auto"/>
          <w:sz w:val="24"/>
          <w:szCs w:val="24"/>
        </w:rPr>
      </w:pPr>
    </w:p>
    <w:p w14:paraId="3C65A640" w14:textId="60FDA1D1" w:rsidR="00FC5A47" w:rsidRPr="00E759B7" w:rsidRDefault="00EE11A1" w:rsidP="00E759B7">
      <w:pPr>
        <w:pStyle w:val="Default"/>
        <w:pBdr>
          <w:top w:val="none" w:sz="0" w:space="0" w:color="auto"/>
          <w:left w:val="none" w:sz="0" w:space="0" w:color="auto"/>
          <w:bottom w:val="none" w:sz="0" w:space="0" w:color="auto"/>
          <w:right w:val="none" w:sz="0" w:space="0" w:color="auto"/>
        </w:pBdr>
        <w:contextualSpacing/>
        <w:rPr>
          <w:rFonts w:asciiTheme="minorHAnsi" w:hAnsiTheme="minorHAnsi" w:cstheme="minorHAnsi"/>
          <w:b/>
          <w:bCs/>
          <w:color w:val="auto"/>
          <w:sz w:val="28"/>
          <w:szCs w:val="28"/>
        </w:rPr>
      </w:pPr>
      <w:r w:rsidRPr="00E759B7">
        <w:rPr>
          <w:rFonts w:asciiTheme="minorHAnsi" w:hAnsiTheme="minorHAnsi" w:cstheme="minorHAnsi"/>
          <w:b/>
          <w:bCs/>
          <w:color w:val="auto"/>
          <w:sz w:val="28"/>
          <w:szCs w:val="28"/>
        </w:rPr>
        <w:t>Faith Fact</w:t>
      </w:r>
      <w:r w:rsidR="00FC5A47" w:rsidRPr="00E759B7">
        <w:rPr>
          <w:rFonts w:asciiTheme="minorHAnsi" w:hAnsiTheme="minorHAnsi" w:cstheme="minorHAnsi"/>
          <w:b/>
          <w:bCs/>
          <w:color w:val="auto"/>
          <w:sz w:val="28"/>
          <w:szCs w:val="28"/>
        </w:rPr>
        <w:t xml:space="preserve"> Recap</w:t>
      </w:r>
    </w:p>
    <w:p w14:paraId="51851975" w14:textId="71A79DAA" w:rsidR="00EE11A1" w:rsidRPr="00F571D1" w:rsidRDefault="00EE11A1" w:rsidP="00FD6CF1">
      <w:pPr>
        <w:pStyle w:val="Default"/>
        <w:numPr>
          <w:ilvl w:val="0"/>
          <w:numId w:val="40"/>
        </w:numPr>
        <w:contextualSpacing/>
        <w:rPr>
          <w:rFonts w:asciiTheme="minorHAnsi" w:eastAsia="Cambria" w:hAnsiTheme="minorHAnsi" w:cstheme="minorHAnsi"/>
          <w:b/>
          <w:bCs/>
          <w:i/>
          <w:iCs/>
          <w:color w:val="auto"/>
          <w:sz w:val="24"/>
          <w:szCs w:val="24"/>
          <w:u w:color="FF0000"/>
        </w:rPr>
      </w:pPr>
      <w:r w:rsidRPr="00F571D1">
        <w:rPr>
          <w:rFonts w:asciiTheme="minorHAnsi" w:hAnsiTheme="minorHAnsi" w:cstheme="minorHAnsi"/>
          <w:i/>
          <w:iCs/>
          <w:color w:val="auto"/>
          <w:sz w:val="24"/>
          <w:szCs w:val="24"/>
        </w:rPr>
        <w:t xml:space="preserve">Show the </w:t>
      </w:r>
      <w:r w:rsidRPr="00F571D1">
        <w:rPr>
          <w:rFonts w:asciiTheme="minorHAnsi" w:hAnsiTheme="minorHAnsi" w:cstheme="minorHAnsi"/>
          <w:b/>
          <w:bCs/>
          <w:i/>
          <w:iCs/>
          <w:color w:val="auto"/>
          <w:sz w:val="24"/>
          <w:szCs w:val="24"/>
        </w:rPr>
        <w:t>Faith Fact Slide</w:t>
      </w:r>
      <w:r w:rsidRPr="00F571D1">
        <w:rPr>
          <w:rFonts w:asciiTheme="minorHAnsi" w:hAnsiTheme="minorHAnsi" w:cstheme="minorHAnsi"/>
          <w:i/>
          <w:iCs/>
          <w:color w:val="auto"/>
          <w:sz w:val="24"/>
          <w:szCs w:val="24"/>
        </w:rPr>
        <w:t>.</w:t>
      </w:r>
      <w:r w:rsidR="00514475" w:rsidRPr="00F571D1">
        <w:rPr>
          <w:rFonts w:asciiTheme="minorHAnsi" w:hAnsiTheme="minorHAnsi" w:cstheme="minorHAnsi"/>
          <w:i/>
          <w:iCs/>
          <w:color w:val="auto"/>
          <w:sz w:val="24"/>
          <w:szCs w:val="24"/>
        </w:rPr>
        <w:t xml:space="preserve"> </w:t>
      </w:r>
    </w:p>
    <w:p w14:paraId="62236ACC" w14:textId="66C6EF45" w:rsidR="00780DD1" w:rsidRPr="00F571D1" w:rsidRDefault="00DE3D3C"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r w:rsidRPr="00F571D1">
        <w:rPr>
          <w:rFonts w:asciiTheme="minorHAnsi" w:hAnsiTheme="minorHAnsi" w:cstheme="minorHAnsi"/>
          <w:i/>
          <w:iCs/>
          <w:noProof/>
          <w:color w:val="auto"/>
          <w:sz w:val="24"/>
          <w:szCs w:val="24"/>
          <w14:textOutline w14:w="0" w14:cap="rnd" w14:cmpd="sng" w14:algn="ctr">
            <w14:noFill/>
            <w14:prstDash w14:val="solid"/>
            <w14:bevel/>
          </w14:textOutline>
        </w:rPr>
        <w:drawing>
          <wp:anchor distT="0" distB="0" distL="114300" distR="114300" simplePos="0" relativeHeight="251735040" behindDoc="0" locked="0" layoutInCell="1" allowOverlap="1" wp14:anchorId="78D62445" wp14:editId="2BF43F70">
            <wp:simplePos x="0" y="0"/>
            <wp:positionH relativeFrom="column">
              <wp:posOffset>12700</wp:posOffset>
            </wp:positionH>
            <wp:positionV relativeFrom="paragraph">
              <wp:posOffset>132503</wp:posOffset>
            </wp:positionV>
            <wp:extent cx="2286000" cy="1285875"/>
            <wp:effectExtent l="12700" t="12700" r="12700" b="9525"/>
            <wp:wrapSquare wrapText="bothSides"/>
            <wp:docPr id="644032841" name="Picture 13" descr="A blue and white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32841" name="Picture 13" descr="A blue and white drawing of a pers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2CE8677" w14:textId="4E53ADE4"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6D81E8DF" w14:textId="43829A66"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1364374C" w14:textId="2E1869D4"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6CE37E67" w14:textId="66267E74"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79B86EB1" w14:textId="77777777"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5138F5D7" w14:textId="77777777"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4D3371D1" w14:textId="77777777" w:rsidR="00780DD1" w:rsidRPr="00E759B7" w:rsidRDefault="00780DD1"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4620411D" w14:textId="34BC1B16" w:rsidR="001429D9" w:rsidRPr="004C3234" w:rsidRDefault="001429D9" w:rsidP="00E759B7">
      <w:pPr>
        <w:pStyle w:val="BodyAA"/>
        <w:pBdr>
          <w:top w:val="none" w:sz="0" w:space="0" w:color="auto"/>
          <w:left w:val="none" w:sz="0" w:space="0" w:color="auto"/>
          <w:bottom w:val="none" w:sz="0" w:space="0" w:color="auto"/>
          <w:right w:val="none" w:sz="0" w:space="0" w:color="auto"/>
        </w:pBdr>
        <w:contextualSpacing/>
        <w:outlineLvl w:val="0"/>
        <w:rPr>
          <w:rFonts w:asciiTheme="minorHAnsi" w:hAnsiTheme="minorHAnsi" w:cstheme="minorHAnsi"/>
          <w:i/>
          <w:iCs/>
          <w:color w:val="auto"/>
          <w:sz w:val="24"/>
          <w:szCs w:val="24"/>
        </w:rPr>
      </w:pPr>
    </w:p>
    <w:p w14:paraId="0064DEFD" w14:textId="77777777" w:rsidR="00730067" w:rsidRPr="004C3234" w:rsidRDefault="00730067" w:rsidP="00730067">
      <w:pPr>
        <w:pStyle w:val="BodyA"/>
        <w:contextualSpacing/>
        <w:rPr>
          <w:rFonts w:ascii="Calibri" w:hAnsi="Calibri" w:cs="Calibri"/>
          <w:color w:val="auto"/>
        </w:rPr>
      </w:pPr>
      <w:r w:rsidRPr="004C3234">
        <w:rPr>
          <w:rFonts w:ascii="Calibri" w:hAnsi="Calibri" w:cs="Calibri"/>
          <w:color w:val="auto"/>
          <w:u w:color="00B0F0"/>
        </w:rPr>
        <w:t xml:space="preserve">Speaking of Jesus, let’s say our Faith Fact together and do the actions. </w:t>
      </w:r>
      <w:r w:rsidRPr="004C3234">
        <w:rPr>
          <w:rFonts w:ascii="Calibri" w:hAnsi="Calibri" w:cs="Calibri"/>
          <w:b/>
          <w:bCs/>
          <w:color w:val="auto"/>
          <w:u w:color="00B0F0"/>
        </w:rPr>
        <w:t>We believe that . . . Jesus is God</w:t>
      </w:r>
      <w:r w:rsidRPr="004C3234">
        <w:rPr>
          <w:rFonts w:ascii="Calibri" w:hAnsi="Calibri" w:cs="Calibri"/>
          <w:b/>
          <w:bCs/>
          <w:color w:val="auto"/>
        </w:rPr>
        <w:t>.</w:t>
      </w:r>
      <w:r w:rsidRPr="004C3234">
        <w:rPr>
          <w:rFonts w:ascii="Calibri" w:hAnsi="Calibri" w:cs="Calibri"/>
          <w:color w:val="auto"/>
          <w:u w:color="00B0F0"/>
        </w:rPr>
        <w:t xml:space="preserve"> One more time.</w:t>
      </w:r>
      <w:r w:rsidRPr="004C3234">
        <w:rPr>
          <w:rFonts w:ascii="Calibri" w:hAnsi="Calibri" w:cs="Calibri"/>
          <w:color w:val="auto"/>
        </w:rPr>
        <w:t xml:space="preserve"> </w:t>
      </w:r>
      <w:r w:rsidRPr="004C3234">
        <w:rPr>
          <w:rFonts w:ascii="Calibri" w:hAnsi="Calibri" w:cs="Calibri"/>
          <w:b/>
          <w:bCs/>
          <w:color w:val="auto"/>
          <w:u w:color="00B0F0"/>
        </w:rPr>
        <w:t>We believe that . . . Jesus is God</w:t>
      </w:r>
      <w:r w:rsidRPr="004C3234">
        <w:rPr>
          <w:rFonts w:ascii="Calibri" w:hAnsi="Calibri" w:cs="Calibri"/>
          <w:b/>
          <w:bCs/>
          <w:color w:val="auto"/>
        </w:rPr>
        <w:t>.</w:t>
      </w:r>
      <w:r w:rsidRPr="004C3234">
        <w:rPr>
          <w:rFonts w:ascii="Calibri" w:hAnsi="Calibri" w:cs="Calibri"/>
          <w:color w:val="auto"/>
        </w:rPr>
        <w:t xml:space="preserve"> Awesome! See you next time!</w:t>
      </w:r>
    </w:p>
    <w:p w14:paraId="581CCAC9" w14:textId="77777777" w:rsidR="00EE11A1" w:rsidRPr="004C3234" w:rsidRDefault="00EE11A1" w:rsidP="00E759B7">
      <w:pPr>
        <w:pStyle w:val="BodyAA"/>
        <w:numPr>
          <w:ilvl w:val="0"/>
          <w:numId w:val="26"/>
        </w:numPr>
        <w:contextualSpacing/>
        <w:outlineLvl w:val="0"/>
        <w:rPr>
          <w:rFonts w:asciiTheme="minorHAnsi" w:hAnsiTheme="minorHAnsi" w:cstheme="minorHAnsi"/>
          <w:i/>
          <w:iCs/>
          <w:color w:val="auto"/>
          <w:sz w:val="24"/>
          <w:szCs w:val="24"/>
        </w:rPr>
      </w:pPr>
      <w:r w:rsidRPr="004C3234">
        <w:rPr>
          <w:rFonts w:asciiTheme="minorHAnsi" w:hAnsiTheme="minorHAnsi" w:cstheme="minorHAnsi"/>
          <w:i/>
          <w:iCs/>
          <w:color w:val="auto"/>
          <w:sz w:val="24"/>
          <w:szCs w:val="24"/>
        </w:rPr>
        <w:t xml:space="preserve">Send home the </w:t>
      </w:r>
      <w:r w:rsidRPr="004C3234">
        <w:rPr>
          <w:rFonts w:asciiTheme="minorHAnsi" w:hAnsiTheme="minorHAnsi" w:cstheme="minorHAnsi"/>
          <w:b/>
          <w:bCs/>
          <w:i/>
          <w:iCs/>
          <w:color w:val="auto"/>
          <w:sz w:val="24"/>
          <w:szCs w:val="24"/>
        </w:rPr>
        <w:t xml:space="preserve">Activity Page(s) </w:t>
      </w:r>
      <w:r w:rsidRPr="004C3234">
        <w:rPr>
          <w:rFonts w:asciiTheme="minorHAnsi" w:hAnsiTheme="minorHAnsi" w:cstheme="minorHAnsi"/>
          <w:i/>
          <w:iCs/>
          <w:color w:val="auto"/>
          <w:sz w:val="24"/>
          <w:szCs w:val="24"/>
        </w:rPr>
        <w:t xml:space="preserve">and </w:t>
      </w:r>
      <w:r w:rsidRPr="004C3234">
        <w:rPr>
          <w:rFonts w:asciiTheme="minorHAnsi" w:hAnsiTheme="minorHAnsi" w:cstheme="minorHAnsi"/>
          <w:b/>
          <w:bCs/>
          <w:i/>
          <w:iCs/>
          <w:color w:val="auto"/>
          <w:sz w:val="24"/>
          <w:szCs w:val="24"/>
        </w:rPr>
        <w:t>Journal Page</w:t>
      </w:r>
      <w:r w:rsidRPr="004C3234">
        <w:rPr>
          <w:rFonts w:asciiTheme="minorHAnsi" w:hAnsiTheme="minorHAnsi" w:cstheme="minorHAnsi"/>
          <w:i/>
          <w:iCs/>
          <w:color w:val="auto"/>
          <w:sz w:val="24"/>
          <w:szCs w:val="24"/>
        </w:rPr>
        <w:t>, if used</w:t>
      </w:r>
      <w:r w:rsidRPr="004C3234">
        <w:rPr>
          <w:rFonts w:asciiTheme="minorHAnsi" w:hAnsiTheme="minorHAnsi" w:cstheme="minorHAnsi"/>
          <w:b/>
          <w:bCs/>
          <w:i/>
          <w:iCs/>
          <w:color w:val="auto"/>
          <w:sz w:val="24"/>
          <w:szCs w:val="24"/>
        </w:rPr>
        <w:t>.</w:t>
      </w:r>
    </w:p>
    <w:p w14:paraId="16DA6BF3" w14:textId="77777777" w:rsidR="008C23D5" w:rsidRPr="004C3234" w:rsidRDefault="00EE11A1" w:rsidP="00E759B7">
      <w:pPr>
        <w:pStyle w:val="BodyAA"/>
        <w:numPr>
          <w:ilvl w:val="0"/>
          <w:numId w:val="26"/>
        </w:numPr>
        <w:contextualSpacing/>
        <w:outlineLvl w:val="0"/>
        <w:rPr>
          <w:rFonts w:asciiTheme="minorHAnsi" w:hAnsiTheme="minorHAnsi" w:cstheme="minorHAnsi"/>
          <w:b/>
          <w:bCs/>
          <w:kern w:val="28"/>
          <w:sz w:val="24"/>
          <w:szCs w:val="24"/>
        </w:rPr>
      </w:pPr>
      <w:r w:rsidRPr="004C3234">
        <w:rPr>
          <w:rFonts w:asciiTheme="minorHAnsi" w:hAnsiTheme="minorHAnsi" w:cstheme="minorHAnsi"/>
          <w:i/>
          <w:iCs/>
          <w:sz w:val="24"/>
          <w:szCs w:val="24"/>
        </w:rPr>
        <w:t>Tell everyone the date and time for the next session.</w:t>
      </w:r>
    </w:p>
    <w:p w14:paraId="639C5DC7" w14:textId="59288402" w:rsidR="00EE11A1" w:rsidRPr="004C3234" w:rsidRDefault="00D67AAA" w:rsidP="00295E26">
      <w:pPr>
        <w:pStyle w:val="BodyAA"/>
        <w:numPr>
          <w:ilvl w:val="0"/>
          <w:numId w:val="26"/>
        </w:numPr>
        <w:contextualSpacing/>
        <w:rPr>
          <w:rFonts w:asciiTheme="minorHAnsi" w:hAnsiTheme="minorHAnsi" w:cstheme="minorHAnsi"/>
          <w:i/>
          <w:iCs/>
          <w:color w:val="000000" w:themeColor="text1"/>
          <w:sz w:val="24"/>
          <w:szCs w:val="24"/>
        </w:rPr>
      </w:pPr>
      <w:r w:rsidRPr="004C3234">
        <w:rPr>
          <w:rFonts w:asciiTheme="minorHAnsi" w:hAnsiTheme="minorHAnsi" w:cstheme="minorHAnsi"/>
          <w:i/>
          <w:iCs/>
          <w:color w:val="000000" w:themeColor="text1"/>
          <w:sz w:val="24"/>
          <w:szCs w:val="24"/>
        </w:rPr>
        <w:t xml:space="preserve">Remind parents that there are </w:t>
      </w:r>
      <w:r w:rsidRPr="004C3234">
        <w:rPr>
          <w:rFonts w:asciiTheme="minorHAnsi" w:hAnsiTheme="minorHAnsi" w:cstheme="minorHAnsi"/>
          <w:b/>
          <w:bCs/>
          <w:i/>
          <w:iCs/>
          <w:color w:val="000000" w:themeColor="text1"/>
          <w:sz w:val="24"/>
          <w:szCs w:val="24"/>
        </w:rPr>
        <w:t>Family Devotions</w:t>
      </w:r>
      <w:r w:rsidRPr="004C3234">
        <w:rPr>
          <w:rFonts w:asciiTheme="minorHAnsi" w:hAnsiTheme="minorHAnsi" w:cstheme="minorHAnsi"/>
          <w:i/>
          <w:iCs/>
          <w:color w:val="000000" w:themeColor="text1"/>
          <w:sz w:val="24"/>
          <w:szCs w:val="24"/>
        </w:rPr>
        <w:t xml:space="preserve"> available on the app.</w:t>
      </w:r>
      <w:r w:rsidR="00EE11A1" w:rsidRPr="004C3234">
        <w:rPr>
          <w:rFonts w:asciiTheme="minorHAnsi" w:hAnsiTheme="minorHAnsi" w:cstheme="minorHAnsi"/>
          <w:b/>
          <w:bCs/>
          <w:color w:val="auto"/>
          <w:kern w:val="28"/>
          <w:sz w:val="24"/>
          <w:szCs w:val="24"/>
        </w:rPr>
        <w:br w:type="page"/>
      </w:r>
    </w:p>
    <w:p w14:paraId="00C6968E" w14:textId="77777777" w:rsidR="00EE11A1" w:rsidRPr="00E759B7" w:rsidRDefault="00EE11A1" w:rsidP="00881007">
      <w:pPr>
        <w:pStyle w:val="BodyAA"/>
        <w:pBdr>
          <w:top w:val="none" w:sz="0" w:space="0" w:color="auto"/>
          <w:left w:val="none" w:sz="0" w:space="0" w:color="auto"/>
          <w:bottom w:val="none" w:sz="0" w:space="0" w:color="auto"/>
          <w:right w:val="none" w:sz="0" w:space="0" w:color="auto"/>
          <w:between w:val="none" w:sz="0" w:space="0" w:color="auto"/>
          <w:bar w:val="none" w:sz="0" w:color="auto"/>
        </w:pBdr>
        <w:shd w:val="clear" w:color="auto" w:fill="D19AC2"/>
        <w:contextualSpacing/>
        <w:jc w:val="center"/>
        <w:outlineLvl w:val="0"/>
        <w:rPr>
          <w:rFonts w:asciiTheme="minorHAnsi" w:hAnsiTheme="minorHAnsi" w:cstheme="minorHAnsi"/>
          <w:b/>
          <w:bCs/>
          <w:color w:val="FFFFFF" w:themeColor="background1"/>
          <w:kern w:val="28"/>
          <w:sz w:val="28"/>
          <w:szCs w:val="28"/>
        </w:rPr>
      </w:pPr>
      <w:r w:rsidRPr="00E759B7">
        <w:rPr>
          <w:rFonts w:asciiTheme="minorHAnsi" w:hAnsiTheme="minorHAnsi" w:cstheme="minorHAnsi"/>
          <w:b/>
          <w:bCs/>
          <w:color w:val="FFFFFF" w:themeColor="background1"/>
          <w:kern w:val="28"/>
          <w:sz w:val="48"/>
          <w:szCs w:val="48"/>
        </w:rPr>
        <w:lastRenderedPageBreak/>
        <w:t>SMALL GROUP ACTIVITIES</w:t>
      </w:r>
    </w:p>
    <w:p w14:paraId="5D8A7158" w14:textId="77777777" w:rsidR="00EE11A1" w:rsidRPr="00E76065" w:rsidRDefault="00EE11A1" w:rsidP="00E759B7">
      <w:pPr>
        <w:pStyle w:val="BodyAA"/>
        <w:contextualSpacing/>
        <w:outlineLvl w:val="0"/>
        <w:rPr>
          <w:rFonts w:asciiTheme="minorHAnsi" w:eastAsia="Cambria" w:hAnsiTheme="minorHAnsi" w:cstheme="minorHAnsi"/>
          <w:b/>
          <w:bCs/>
          <w:color w:val="auto"/>
          <w:sz w:val="24"/>
          <w:szCs w:val="24"/>
          <w:u w:val="single"/>
        </w:rPr>
      </w:pPr>
      <w:r w:rsidRPr="00E76065">
        <w:rPr>
          <w:rFonts w:asciiTheme="minorHAnsi" w:hAnsiTheme="minorHAnsi" w:cstheme="minorHAnsi"/>
          <w:i/>
          <w:iCs/>
          <w:color w:val="auto"/>
          <w:sz w:val="24"/>
          <w:szCs w:val="24"/>
        </w:rPr>
        <w:t>Choose one or more of these activities to extend kids’ learning as time allows. All activities are led by a small group leader.</w:t>
      </w:r>
    </w:p>
    <w:p w14:paraId="232B19CF" w14:textId="77777777" w:rsidR="00EE11A1" w:rsidRPr="00E76065" w:rsidRDefault="00EE11A1" w:rsidP="00E759B7">
      <w:pPr>
        <w:pStyle w:val="BodyA"/>
        <w:pBdr>
          <w:bottom w:val="single" w:sz="12" w:space="1" w:color="auto"/>
        </w:pBdr>
        <w:contextualSpacing/>
        <w:rPr>
          <w:rFonts w:asciiTheme="minorHAnsi" w:eastAsia="Cambria" w:hAnsiTheme="minorHAnsi" w:cstheme="minorHAnsi"/>
          <w:b/>
          <w:bCs/>
          <w:color w:val="auto"/>
        </w:rPr>
      </w:pPr>
      <w:bookmarkStart w:id="0" w:name="_Hlk73438114"/>
    </w:p>
    <w:p w14:paraId="4789DB29" w14:textId="77777777" w:rsidR="00EE11A1" w:rsidRPr="00E76065" w:rsidRDefault="00EE11A1" w:rsidP="00E759B7">
      <w:pPr>
        <w:pStyle w:val="Default"/>
        <w:contextualSpacing/>
        <w:rPr>
          <w:rFonts w:asciiTheme="minorHAnsi" w:eastAsia="Cambria" w:hAnsiTheme="minorHAnsi" w:cstheme="minorHAnsi"/>
          <w:b/>
          <w:bCs/>
          <w:color w:val="auto"/>
          <w:sz w:val="24"/>
          <w:szCs w:val="24"/>
        </w:rPr>
      </w:pPr>
    </w:p>
    <w:bookmarkEnd w:id="0"/>
    <w:p w14:paraId="0EA9A03F" w14:textId="44DDEE57" w:rsidR="00EE11A1" w:rsidRPr="00D24D9E" w:rsidRDefault="00EE11A1" w:rsidP="00E759B7">
      <w:pPr>
        <w:pStyle w:val="BodyAA"/>
        <w:contextualSpacing/>
        <w:outlineLvl w:val="0"/>
        <w:rPr>
          <w:rFonts w:asciiTheme="minorHAnsi" w:hAnsiTheme="minorHAnsi" w:cstheme="minorHAnsi"/>
          <w:color w:val="000000" w:themeColor="text1"/>
          <w:kern w:val="28"/>
          <w:sz w:val="36"/>
          <w:szCs w:val="36"/>
          <w:u w:color="CC3399"/>
        </w:rPr>
      </w:pPr>
      <w:r w:rsidRPr="00D24D9E">
        <w:rPr>
          <w:rFonts w:asciiTheme="minorHAnsi" w:hAnsiTheme="minorHAnsi" w:cstheme="minorHAnsi"/>
          <w:b/>
          <w:bCs/>
          <w:color w:val="000000" w:themeColor="text1"/>
          <w:kern w:val="28"/>
          <w:sz w:val="36"/>
          <w:szCs w:val="36"/>
          <w:u w:color="CC3399"/>
        </w:rPr>
        <w:t>GROUP CONNECTION</w:t>
      </w:r>
      <w:r w:rsidR="007234C8" w:rsidRPr="00D24D9E">
        <w:rPr>
          <w:rFonts w:asciiTheme="minorHAnsi" w:hAnsiTheme="minorHAnsi" w:cstheme="minorHAnsi"/>
          <w:b/>
          <w:bCs/>
          <w:color w:val="000000" w:themeColor="text1"/>
          <w:kern w:val="28"/>
          <w:sz w:val="36"/>
          <w:szCs w:val="36"/>
          <w:u w:color="CC3399"/>
        </w:rPr>
        <w:t xml:space="preserve"> </w:t>
      </w:r>
      <w:r w:rsidRPr="00D24D9E">
        <w:rPr>
          <w:rFonts w:asciiTheme="minorHAnsi" w:hAnsiTheme="minorHAnsi" w:cstheme="minorHAnsi"/>
          <w:b/>
          <w:bCs/>
          <w:color w:val="000000" w:themeColor="text1"/>
          <w:kern w:val="28"/>
          <w:sz w:val="36"/>
          <w:szCs w:val="36"/>
          <w:u w:color="CC3399"/>
        </w:rPr>
        <w:t xml:space="preserve">| </w:t>
      </w:r>
      <w:r w:rsidR="00730067" w:rsidRPr="00D24D9E">
        <w:rPr>
          <w:rFonts w:asciiTheme="minorHAnsi" w:hAnsiTheme="minorHAnsi" w:cstheme="minorHAnsi"/>
          <w:b/>
          <w:bCs/>
          <w:color w:val="000000" w:themeColor="text1"/>
          <w:sz w:val="24"/>
          <w:szCs w:val="24"/>
        </w:rPr>
        <w:t>Talk about It</w:t>
      </w:r>
    </w:p>
    <w:tbl>
      <w:tblPr>
        <w:tblStyle w:val="TableGrid"/>
        <w:tblW w:w="0" w:type="auto"/>
        <w:tblLook w:val="04A0" w:firstRow="1" w:lastRow="0" w:firstColumn="1" w:lastColumn="0" w:noHBand="0" w:noVBand="1"/>
      </w:tblPr>
      <w:tblGrid>
        <w:gridCol w:w="4675"/>
        <w:gridCol w:w="4675"/>
      </w:tblGrid>
      <w:tr w:rsidR="00DA15EC" w:rsidRPr="00E759B7" w14:paraId="66CD425A" w14:textId="77777777" w:rsidTr="00881007">
        <w:tc>
          <w:tcPr>
            <w:tcW w:w="4675" w:type="dxa"/>
            <w:tcBorders>
              <w:bottom w:val="nil"/>
            </w:tcBorders>
            <w:shd w:val="clear" w:color="auto" w:fill="D19AC2"/>
          </w:tcPr>
          <w:p w14:paraId="1C753707" w14:textId="78A33E41" w:rsidR="00DA15EC" w:rsidRPr="00E759B7" w:rsidRDefault="00DA15EC"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You Will Need</w:t>
            </w:r>
          </w:p>
        </w:tc>
        <w:tc>
          <w:tcPr>
            <w:tcW w:w="4675" w:type="dxa"/>
            <w:tcBorders>
              <w:bottom w:val="nil"/>
            </w:tcBorders>
            <w:shd w:val="clear" w:color="auto" w:fill="D19AC2"/>
          </w:tcPr>
          <w:p w14:paraId="57CCCC7A" w14:textId="4F7A512D" w:rsidR="00DA15EC" w:rsidRPr="00E759B7" w:rsidRDefault="00DA15EC"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DA15EC" w:rsidRPr="00E759B7" w14:paraId="46B889B4" w14:textId="77777777" w:rsidTr="002413D4">
        <w:tc>
          <w:tcPr>
            <w:tcW w:w="4675" w:type="dxa"/>
            <w:tcBorders>
              <w:top w:val="nil"/>
              <w:left w:val="nil"/>
              <w:bottom w:val="nil"/>
              <w:right w:val="single" w:sz="4" w:space="0" w:color="auto"/>
            </w:tcBorders>
            <w:shd w:val="clear" w:color="auto" w:fill="EDEDED" w:themeFill="text2" w:themeFillTint="33"/>
          </w:tcPr>
          <w:p w14:paraId="7CCCBD4A" w14:textId="7AFEC389" w:rsidR="00DA15EC" w:rsidRPr="00AD4E1D" w:rsidRDefault="00C7186A" w:rsidP="00E0452F">
            <w:pPr>
              <w:pStyle w:val="BodyA"/>
              <w:numPr>
                <w:ilvl w:val="0"/>
                <w:numId w:val="46"/>
              </w:numPr>
              <w:ind w:left="333" w:right="76" w:hanging="180"/>
              <w:contextualSpacing/>
              <w:rPr>
                <w:rFonts w:asciiTheme="minorHAnsi" w:hAnsiTheme="minorHAnsi" w:cstheme="minorHAnsi"/>
                <w:i/>
                <w:iCs/>
                <w:color w:val="auto"/>
              </w:rPr>
            </w:pPr>
            <w:r w:rsidRPr="00AD4E1D">
              <w:rPr>
                <w:rFonts w:asciiTheme="minorHAnsi" w:hAnsiTheme="minorHAnsi" w:cstheme="minorHAnsi"/>
                <w:i/>
                <w:iCs/>
                <w:color w:val="auto"/>
              </w:rPr>
              <w:t>No supplies are needed for this activity.</w:t>
            </w:r>
          </w:p>
          <w:p w14:paraId="60DCC9F1" w14:textId="110D6849" w:rsidR="00DA15EC" w:rsidRPr="00E759B7" w:rsidRDefault="00DA15EC" w:rsidP="00730067">
            <w:pPr>
              <w:pStyle w:val="BodyA"/>
              <w:ind w:right="76"/>
              <w:contextualSpacing/>
              <w:rPr>
                <w:rFonts w:asciiTheme="minorHAnsi" w:hAnsiTheme="minorHAnsi" w:cstheme="minorHAnsi"/>
                <w:i/>
                <w:iCs/>
                <w:color w:val="auto"/>
              </w:rPr>
            </w:pPr>
          </w:p>
        </w:tc>
        <w:tc>
          <w:tcPr>
            <w:tcW w:w="4675" w:type="dxa"/>
            <w:tcBorders>
              <w:top w:val="nil"/>
              <w:left w:val="single" w:sz="4" w:space="0" w:color="auto"/>
              <w:bottom w:val="nil"/>
              <w:right w:val="nil"/>
            </w:tcBorders>
            <w:shd w:val="clear" w:color="auto" w:fill="EDEDED" w:themeFill="text2" w:themeFillTint="33"/>
          </w:tcPr>
          <w:p w14:paraId="113C05D5" w14:textId="140F57BA" w:rsidR="00DA15EC" w:rsidRPr="00730067" w:rsidRDefault="00C7186A" w:rsidP="00E0452F">
            <w:pPr>
              <w:pStyle w:val="BodyA"/>
              <w:numPr>
                <w:ilvl w:val="0"/>
                <w:numId w:val="47"/>
              </w:numPr>
              <w:ind w:left="333" w:right="76" w:hanging="180"/>
              <w:contextualSpacing/>
              <w:rPr>
                <w:rFonts w:asciiTheme="minorHAnsi" w:hAnsiTheme="minorHAnsi" w:cstheme="minorHAnsi"/>
                <w:b/>
                <w:bCs/>
                <w:i/>
                <w:iCs/>
                <w:color w:val="00B050"/>
              </w:rPr>
            </w:pPr>
            <w:r>
              <w:rPr>
                <w:rFonts w:asciiTheme="minorHAnsi" w:hAnsiTheme="minorHAnsi" w:cstheme="minorHAnsi"/>
                <w:i/>
                <w:iCs/>
                <w:color w:val="auto"/>
              </w:rPr>
              <w:t>No prep is needed for this activity</w:t>
            </w:r>
            <w:r w:rsidR="00DA15EC" w:rsidRPr="00AD4E1D">
              <w:rPr>
                <w:rFonts w:asciiTheme="minorHAnsi" w:hAnsiTheme="minorHAnsi" w:cstheme="minorHAnsi"/>
                <w:i/>
                <w:iCs/>
                <w:color w:val="auto"/>
              </w:rPr>
              <w:t>.</w:t>
            </w:r>
          </w:p>
        </w:tc>
      </w:tr>
    </w:tbl>
    <w:p w14:paraId="3087A99D" w14:textId="77777777" w:rsidR="00EE11A1" w:rsidRPr="001867FE" w:rsidRDefault="00EE11A1" w:rsidP="00E759B7">
      <w:pPr>
        <w:pStyle w:val="BodyAA"/>
        <w:contextualSpacing/>
        <w:outlineLvl w:val="0"/>
        <w:rPr>
          <w:rFonts w:asciiTheme="minorHAnsi" w:hAnsiTheme="minorHAnsi" w:cstheme="minorHAnsi"/>
          <w:b/>
          <w:bCs/>
          <w:color w:val="auto"/>
          <w:sz w:val="24"/>
          <w:szCs w:val="24"/>
        </w:rPr>
      </w:pPr>
    </w:p>
    <w:p w14:paraId="23AE5591" w14:textId="77777777" w:rsidR="004C6EE6" w:rsidRPr="001867FE" w:rsidRDefault="004C6EE6" w:rsidP="004C6EE6">
      <w:pPr>
        <w:pStyle w:val="NormalWeb"/>
        <w:spacing w:before="0" w:beforeAutospacing="0" w:after="0" w:afterAutospacing="0"/>
        <w:contextualSpacing/>
        <w:rPr>
          <w:rFonts w:ascii="Calibri" w:hAnsi="Calibri" w:cs="Calibri"/>
        </w:rPr>
      </w:pPr>
      <w:bookmarkStart w:id="1" w:name="_Hlk73438165"/>
      <w:r w:rsidRPr="001867FE">
        <w:rPr>
          <w:rFonts w:ascii="Calibri" w:hAnsi="Calibri" w:cs="Calibri"/>
        </w:rPr>
        <w:t xml:space="preserve">We’ve been talking about how </w:t>
      </w:r>
      <w:r w:rsidRPr="001867FE">
        <w:rPr>
          <w:rFonts w:ascii="Calibri" w:hAnsi="Calibri" w:cs="Calibri"/>
          <w:b/>
          <w:bCs/>
          <w:u w:color="00B0F0"/>
        </w:rPr>
        <w:t>We believe that . . . Jesus is God</w:t>
      </w:r>
      <w:r w:rsidRPr="001867FE">
        <w:rPr>
          <w:rFonts w:ascii="Calibri" w:hAnsi="Calibri" w:cs="Calibri"/>
          <w:b/>
          <w:bCs/>
        </w:rPr>
        <w:t>.</w:t>
      </w:r>
      <w:r w:rsidRPr="001867FE">
        <w:rPr>
          <w:rFonts w:ascii="Calibri" w:hAnsi="Calibri" w:cs="Calibri"/>
        </w:rPr>
        <w:t xml:space="preserve"> Our actions with our Faith Fact begin with us representing the nail holes in Jesus’ hands on our hands. Do that with me now. </w:t>
      </w:r>
      <w:r w:rsidRPr="001867FE">
        <w:rPr>
          <w:rFonts w:ascii="Calibri" w:hAnsi="Calibri" w:cs="Calibri"/>
          <w:i/>
          <w:iCs/>
        </w:rPr>
        <w:t xml:space="preserve">(Group response) </w:t>
      </w:r>
      <w:r w:rsidRPr="001867FE">
        <w:rPr>
          <w:rFonts w:ascii="Calibri" w:hAnsi="Calibri" w:cs="Calibri"/>
        </w:rPr>
        <w:t xml:space="preserve">That’s the same thing Jesus’ disciple Thomas needed to see and do to believe that Jesus is God. Then, Thomas declared that Jesus was God. What’s one thing you discovered about Jesus today? Think about your answer for a moment. Then, we’ll take turns sharing. </w:t>
      </w:r>
    </w:p>
    <w:p w14:paraId="72156328" w14:textId="77777777" w:rsidR="004C6EE6" w:rsidRPr="001867FE" w:rsidRDefault="004C6EE6" w:rsidP="00E0452F">
      <w:pPr>
        <w:pStyle w:val="NormalWeb"/>
        <w:numPr>
          <w:ilvl w:val="0"/>
          <w:numId w:val="57"/>
        </w:numPr>
        <w:spacing w:before="0" w:beforeAutospacing="0" w:after="0" w:afterAutospacing="0"/>
        <w:contextualSpacing/>
        <w:rPr>
          <w:rFonts w:ascii="Calibri" w:hAnsi="Calibri" w:cs="Calibri"/>
          <w:i/>
          <w:iCs/>
        </w:rPr>
      </w:pPr>
      <w:r w:rsidRPr="001867FE">
        <w:rPr>
          <w:rFonts w:ascii="Calibri" w:hAnsi="Calibri" w:cs="Calibri"/>
          <w:i/>
          <w:iCs/>
        </w:rPr>
        <w:t xml:space="preserve">Pause while kids think and then take turns sharing their answer. </w:t>
      </w:r>
    </w:p>
    <w:p w14:paraId="3989DA4F" w14:textId="77777777" w:rsidR="004C6EE6" w:rsidRPr="001867FE" w:rsidRDefault="004C6EE6" w:rsidP="004C6EE6">
      <w:pPr>
        <w:pStyle w:val="NormalWeb"/>
        <w:spacing w:before="0" w:beforeAutospacing="0" w:after="0" w:afterAutospacing="0"/>
        <w:contextualSpacing/>
        <w:rPr>
          <w:rFonts w:ascii="Calibri" w:hAnsi="Calibri" w:cs="Calibri"/>
        </w:rPr>
      </w:pPr>
    </w:p>
    <w:p w14:paraId="7888EE60" w14:textId="77777777" w:rsidR="004C6EE6" w:rsidRPr="001867FE" w:rsidRDefault="004C6EE6" w:rsidP="004C6EE6">
      <w:pPr>
        <w:pStyle w:val="BodyB"/>
        <w:contextualSpacing/>
        <w:outlineLvl w:val="0"/>
        <w:rPr>
          <w:rFonts w:ascii="Calibri" w:hAnsi="Calibri" w:cs="Calibri"/>
          <w:b/>
          <w:bCs/>
          <w:color w:val="auto"/>
        </w:rPr>
      </w:pPr>
      <w:r w:rsidRPr="001867FE">
        <w:rPr>
          <w:rFonts w:ascii="Calibri" w:hAnsi="Calibri" w:cs="Calibri"/>
          <w:b/>
          <w:bCs/>
          <w:color w:val="auto"/>
        </w:rPr>
        <w:t xml:space="preserve">Prayer Time </w:t>
      </w:r>
    </w:p>
    <w:p w14:paraId="4EF9A7F3" w14:textId="77777777" w:rsidR="004C6EE6" w:rsidRPr="001867FE" w:rsidRDefault="004C6EE6" w:rsidP="004C6EE6">
      <w:pPr>
        <w:pStyle w:val="BodyB"/>
        <w:contextualSpacing/>
        <w:outlineLvl w:val="0"/>
        <w:rPr>
          <w:rFonts w:ascii="Calibri" w:eastAsia="Cambria" w:hAnsi="Calibri" w:cs="Calibri"/>
          <w:i/>
          <w:iCs/>
          <w:strike/>
          <w:color w:val="auto"/>
          <w:u w:color="404040"/>
        </w:rPr>
      </w:pPr>
      <w:r w:rsidRPr="001867FE">
        <w:rPr>
          <w:rFonts w:ascii="Calibri" w:hAnsi="Calibri" w:cs="Calibri"/>
          <w:color w:val="auto"/>
        </w:rPr>
        <w:t xml:space="preserve">Let’s pray together. Who has a prayer need that you’d like the group to pray for? </w:t>
      </w:r>
    </w:p>
    <w:p w14:paraId="5AACF855" w14:textId="77777777" w:rsidR="004C6EE6" w:rsidRPr="001867FE" w:rsidRDefault="004C6EE6" w:rsidP="004C6EE6">
      <w:pPr>
        <w:pStyle w:val="BodyB"/>
        <w:numPr>
          <w:ilvl w:val="0"/>
          <w:numId w:val="44"/>
        </w:numPr>
        <w:contextualSpacing/>
        <w:outlineLvl w:val="0"/>
        <w:rPr>
          <w:rFonts w:ascii="Calibri" w:eastAsia="Cambria" w:hAnsi="Calibri" w:cs="Calibri"/>
          <w:strike/>
          <w:color w:val="auto"/>
          <w:u w:color="404040"/>
        </w:rPr>
      </w:pPr>
      <w:r w:rsidRPr="001867FE">
        <w:rPr>
          <w:rFonts w:ascii="Calibri" w:hAnsi="Calibri" w:cs="Calibri"/>
          <w:i/>
          <w:iCs/>
          <w:color w:val="auto"/>
        </w:rPr>
        <w:t xml:space="preserve">Have kids share and pray for each other’s prayer requests. </w:t>
      </w:r>
    </w:p>
    <w:p w14:paraId="38BFB3AA" w14:textId="77777777" w:rsidR="004C6EE6" w:rsidRPr="001867FE" w:rsidRDefault="004C6EE6" w:rsidP="004C6EE6">
      <w:pPr>
        <w:pStyle w:val="BodyB"/>
        <w:numPr>
          <w:ilvl w:val="0"/>
          <w:numId w:val="44"/>
        </w:numPr>
        <w:contextualSpacing/>
        <w:outlineLvl w:val="0"/>
        <w:rPr>
          <w:rFonts w:ascii="Calibri" w:eastAsia="Cambria" w:hAnsi="Calibri" w:cs="Calibri"/>
          <w:strike/>
          <w:color w:val="auto"/>
          <w:u w:color="404040"/>
        </w:rPr>
      </w:pPr>
      <w:r w:rsidRPr="001867FE">
        <w:rPr>
          <w:rFonts w:ascii="Calibri" w:hAnsi="Calibri" w:cs="Calibri"/>
          <w:i/>
          <w:iCs/>
          <w:color w:val="auto"/>
        </w:rPr>
        <w:t>Keep track of kids’ prayer requests and review them each time you meet.</w:t>
      </w:r>
    </w:p>
    <w:p w14:paraId="2D5C51FB" w14:textId="77777777" w:rsidR="004C6EE6" w:rsidRPr="001867FE" w:rsidRDefault="004C6EE6" w:rsidP="004C6EE6">
      <w:pPr>
        <w:pStyle w:val="BodyB"/>
        <w:contextualSpacing/>
        <w:outlineLvl w:val="0"/>
        <w:rPr>
          <w:rFonts w:ascii="Calibri" w:eastAsia="Cambria" w:hAnsi="Calibri" w:cs="Calibri"/>
          <w:color w:val="auto"/>
          <w:u w:color="404040"/>
        </w:rPr>
      </w:pPr>
    </w:p>
    <w:p w14:paraId="49C1E020" w14:textId="77777777" w:rsidR="004C6EE6" w:rsidRPr="001867FE" w:rsidRDefault="004C6EE6" w:rsidP="004C6EE6">
      <w:pPr>
        <w:pStyle w:val="BodyB"/>
        <w:contextualSpacing/>
        <w:outlineLvl w:val="0"/>
        <w:rPr>
          <w:rFonts w:ascii="Calibri" w:hAnsi="Calibri" w:cs="Calibri"/>
          <w:color w:val="auto"/>
        </w:rPr>
      </w:pPr>
      <w:r w:rsidRPr="001867FE">
        <w:rPr>
          <w:rFonts w:ascii="Calibri" w:hAnsi="Calibri" w:cs="Calibri"/>
          <w:color w:val="auto"/>
        </w:rPr>
        <w:t xml:space="preserve">Because Jesus is God, we can talk to Him in prayer. He’s listening to us. Let’s talk to Jesus now. </w:t>
      </w:r>
    </w:p>
    <w:p w14:paraId="2DC01294" w14:textId="77777777" w:rsidR="004C6EE6" w:rsidRPr="001867FE" w:rsidRDefault="004C6EE6" w:rsidP="00E0452F">
      <w:pPr>
        <w:pStyle w:val="BodyB"/>
        <w:numPr>
          <w:ilvl w:val="0"/>
          <w:numId w:val="58"/>
        </w:numPr>
        <w:contextualSpacing/>
        <w:outlineLvl w:val="0"/>
        <w:rPr>
          <w:rFonts w:ascii="Calibri" w:hAnsi="Calibri" w:cs="Calibri"/>
          <w:color w:val="auto"/>
          <w:u w:color="00B0F0"/>
        </w:rPr>
      </w:pPr>
      <w:r w:rsidRPr="001867FE">
        <w:rPr>
          <w:rFonts w:ascii="Calibri" w:hAnsi="Calibri" w:cs="Calibri"/>
          <w:i/>
          <w:iCs/>
          <w:color w:val="auto"/>
          <w:u w:color="00B0F0"/>
        </w:rPr>
        <w:t>Have kids repeat this prayer after you.</w:t>
      </w:r>
    </w:p>
    <w:p w14:paraId="3C958145" w14:textId="77777777" w:rsidR="004C6EE6" w:rsidRPr="001867FE" w:rsidRDefault="004C6EE6" w:rsidP="004C6EE6">
      <w:pPr>
        <w:pStyle w:val="BodyB"/>
        <w:contextualSpacing/>
        <w:outlineLvl w:val="0"/>
        <w:rPr>
          <w:rFonts w:ascii="Calibri" w:eastAsia="Cambria" w:hAnsi="Calibri" w:cs="Calibri"/>
          <w:color w:val="auto"/>
        </w:rPr>
      </w:pPr>
    </w:p>
    <w:p w14:paraId="69382645" w14:textId="535E65EA" w:rsidR="00EE11A1" w:rsidRPr="001867FE" w:rsidRDefault="004C6EE6" w:rsidP="008965B6">
      <w:pPr>
        <w:pStyle w:val="BodyB"/>
        <w:shd w:val="clear" w:color="auto" w:fill="DAEEF3" w:themeFill="accent5" w:themeFillTint="33"/>
        <w:contextualSpacing/>
        <w:outlineLvl w:val="0"/>
        <w:rPr>
          <w:rFonts w:asciiTheme="minorHAnsi" w:eastAsia="Cambria" w:hAnsiTheme="minorHAnsi" w:cstheme="minorHAnsi"/>
          <w:color w:val="auto"/>
        </w:rPr>
      </w:pPr>
      <w:r w:rsidRPr="001867FE">
        <w:rPr>
          <w:rFonts w:ascii="Calibri" w:eastAsia="Cambria" w:hAnsi="Calibri" w:cs="Calibri"/>
          <w:i/>
          <w:iCs/>
        </w:rPr>
        <w:t>Dear Jesus</w:t>
      </w:r>
      <w:r w:rsidR="008965B6" w:rsidRPr="001867FE">
        <w:rPr>
          <w:rFonts w:ascii="Calibri" w:eastAsia="Cambria" w:hAnsi="Calibri" w:cs="Calibri"/>
          <w:i/>
          <w:iCs/>
        </w:rPr>
        <w:t xml:space="preserve">, I want to serve You. I want to follow You. Help me to believe in You always. Help me to tell others about You, especially if they have doubts. I want others to know how much You </w:t>
      </w:r>
      <w:r w:rsidR="00D24D9E" w:rsidRPr="001867FE">
        <w:rPr>
          <w:rFonts w:ascii="Calibri" w:eastAsia="Cambria" w:hAnsi="Calibri" w:cs="Calibri"/>
          <w:i/>
          <w:iCs/>
        </w:rPr>
        <w:t>love them. Amen.</w:t>
      </w:r>
    </w:p>
    <w:p w14:paraId="4F6F957C" w14:textId="77777777" w:rsidR="00EE11A1" w:rsidRPr="001867FE" w:rsidRDefault="00EE11A1" w:rsidP="00E759B7">
      <w:pPr>
        <w:pStyle w:val="BodyA"/>
        <w:pBdr>
          <w:bottom w:val="single" w:sz="12" w:space="1" w:color="auto"/>
        </w:pBdr>
        <w:contextualSpacing/>
        <w:rPr>
          <w:rFonts w:asciiTheme="minorHAnsi" w:eastAsia="Cambria" w:hAnsiTheme="minorHAnsi" w:cstheme="minorHAnsi"/>
          <w:b/>
          <w:bCs/>
          <w:color w:val="auto"/>
        </w:rPr>
      </w:pPr>
    </w:p>
    <w:p w14:paraId="06C6A791" w14:textId="77777777" w:rsidR="00EE11A1" w:rsidRPr="001867FE" w:rsidRDefault="00EE11A1" w:rsidP="00E759B7">
      <w:pPr>
        <w:pStyle w:val="Default"/>
        <w:contextualSpacing/>
        <w:rPr>
          <w:rFonts w:asciiTheme="minorHAnsi" w:eastAsia="Cambria" w:hAnsiTheme="minorHAnsi" w:cstheme="minorHAnsi"/>
          <w:b/>
          <w:bCs/>
          <w:color w:val="auto"/>
          <w:sz w:val="24"/>
          <w:szCs w:val="24"/>
        </w:rPr>
      </w:pPr>
    </w:p>
    <w:p w14:paraId="0E172046" w14:textId="7B3D7005" w:rsidR="00EE11A1" w:rsidRPr="00701BA7" w:rsidRDefault="00EE11A1" w:rsidP="00E759B7">
      <w:pPr>
        <w:pStyle w:val="BodyAA"/>
        <w:contextualSpacing/>
        <w:outlineLvl w:val="0"/>
        <w:rPr>
          <w:rFonts w:asciiTheme="minorHAnsi" w:eastAsia="Cambria" w:hAnsiTheme="minorHAnsi" w:cstheme="minorHAnsi"/>
          <w:b/>
          <w:bCs/>
          <w:color w:val="000000" w:themeColor="text1"/>
          <w:sz w:val="36"/>
          <w:szCs w:val="36"/>
        </w:rPr>
      </w:pPr>
      <w:r w:rsidRPr="00A84FDB">
        <w:rPr>
          <w:rFonts w:asciiTheme="minorHAnsi" w:hAnsiTheme="minorHAnsi" w:cstheme="minorHAnsi"/>
          <w:b/>
          <w:bCs/>
          <w:color w:val="000000" w:themeColor="text1"/>
          <w:sz w:val="36"/>
          <w:szCs w:val="36"/>
          <w:u w:color="CC3399"/>
        </w:rPr>
        <w:t>GAME</w:t>
      </w:r>
      <w:r w:rsidR="006E7905" w:rsidRPr="00A84FDB">
        <w:rPr>
          <w:rFonts w:asciiTheme="minorHAnsi" w:hAnsiTheme="minorHAnsi" w:cstheme="minorHAnsi"/>
          <w:b/>
          <w:bCs/>
          <w:color w:val="000000" w:themeColor="text1"/>
          <w:sz w:val="36"/>
          <w:szCs w:val="36"/>
          <w:u w:color="CC3399"/>
        </w:rPr>
        <w:t xml:space="preserve"> </w:t>
      </w:r>
      <w:r w:rsidRPr="00701BA7">
        <w:rPr>
          <w:rFonts w:asciiTheme="minorHAnsi" w:hAnsiTheme="minorHAnsi" w:cstheme="minorHAnsi"/>
          <w:b/>
          <w:bCs/>
          <w:color w:val="000000" w:themeColor="text1"/>
          <w:sz w:val="36"/>
          <w:szCs w:val="36"/>
          <w:u w:color="CC3399"/>
        </w:rPr>
        <w:t xml:space="preserve">| </w:t>
      </w:r>
      <w:r w:rsidR="00C003E7" w:rsidRPr="00701BA7">
        <w:rPr>
          <w:rFonts w:asciiTheme="minorHAnsi" w:hAnsiTheme="minorHAnsi" w:cstheme="minorHAnsi"/>
          <w:b/>
          <w:bCs/>
          <w:color w:val="000000" w:themeColor="text1"/>
          <w:sz w:val="24"/>
          <w:szCs w:val="24"/>
        </w:rPr>
        <w:t xml:space="preserve">Toss </w:t>
      </w:r>
      <w:r w:rsidR="00873C97">
        <w:rPr>
          <w:rFonts w:asciiTheme="minorHAnsi" w:hAnsiTheme="minorHAnsi" w:cstheme="minorHAnsi"/>
          <w:b/>
          <w:bCs/>
          <w:color w:val="000000" w:themeColor="text1"/>
          <w:sz w:val="24"/>
          <w:szCs w:val="24"/>
        </w:rPr>
        <w:t>A</w:t>
      </w:r>
      <w:r w:rsidR="00873C97" w:rsidRPr="00701BA7">
        <w:rPr>
          <w:rFonts w:asciiTheme="minorHAnsi" w:hAnsiTheme="minorHAnsi" w:cstheme="minorHAnsi"/>
          <w:b/>
          <w:bCs/>
          <w:color w:val="000000" w:themeColor="text1"/>
          <w:sz w:val="24"/>
          <w:szCs w:val="24"/>
        </w:rPr>
        <w:t xml:space="preserve">cross </w:t>
      </w:r>
      <w:r w:rsidR="00C003E7" w:rsidRPr="00701BA7">
        <w:rPr>
          <w:rFonts w:asciiTheme="minorHAnsi" w:hAnsiTheme="minorHAnsi" w:cstheme="minorHAnsi"/>
          <w:b/>
          <w:bCs/>
          <w:color w:val="000000" w:themeColor="text1"/>
          <w:sz w:val="24"/>
          <w:szCs w:val="24"/>
        </w:rPr>
        <w:t>Relay</w:t>
      </w:r>
    </w:p>
    <w:tbl>
      <w:tblPr>
        <w:tblStyle w:val="TableGrid"/>
        <w:tblW w:w="0" w:type="auto"/>
        <w:tblLook w:val="04A0" w:firstRow="1" w:lastRow="0" w:firstColumn="1" w:lastColumn="0" w:noHBand="0" w:noVBand="1"/>
      </w:tblPr>
      <w:tblGrid>
        <w:gridCol w:w="4675"/>
        <w:gridCol w:w="4675"/>
      </w:tblGrid>
      <w:tr w:rsidR="00EE11A1" w:rsidRPr="00E759B7" w14:paraId="70BDF49F" w14:textId="77777777" w:rsidTr="00881007">
        <w:tc>
          <w:tcPr>
            <w:tcW w:w="4675" w:type="dxa"/>
            <w:tcBorders>
              <w:bottom w:val="nil"/>
            </w:tcBorders>
            <w:shd w:val="clear" w:color="auto" w:fill="D19AC2"/>
          </w:tcPr>
          <w:p w14:paraId="283DD28E" w14:textId="4E179834"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8B2E27"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66C3631B"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2C764615" w14:textId="77777777" w:rsidTr="00F56A01">
        <w:tc>
          <w:tcPr>
            <w:tcW w:w="4675" w:type="dxa"/>
            <w:tcBorders>
              <w:top w:val="nil"/>
              <w:left w:val="nil"/>
              <w:bottom w:val="nil"/>
              <w:right w:val="single" w:sz="4" w:space="0" w:color="auto"/>
            </w:tcBorders>
            <w:shd w:val="clear" w:color="auto" w:fill="DCDCDC" w:themeFill="background2" w:themeFillTint="33"/>
          </w:tcPr>
          <w:p w14:paraId="7757C726" w14:textId="77777777" w:rsidR="00FB0346" w:rsidRPr="00983E85" w:rsidRDefault="00FB0346" w:rsidP="00E0452F">
            <w:pPr>
              <w:pStyle w:val="Default"/>
              <w:numPr>
                <w:ilvl w:val="0"/>
                <w:numId w:val="49"/>
              </w:numPr>
              <w:contextualSpacing/>
              <w:rPr>
                <w:rFonts w:ascii="Calibri" w:hAnsi="Calibri" w:cs="Calibri"/>
                <w:i/>
                <w:iCs/>
                <w:color w:val="auto"/>
                <w:sz w:val="24"/>
                <w:szCs w:val="24"/>
              </w:rPr>
            </w:pPr>
            <w:r w:rsidRPr="00983E85">
              <w:rPr>
                <w:rFonts w:ascii="Calibri" w:hAnsi="Calibri" w:cs="Calibri"/>
                <w:i/>
                <w:iCs/>
                <w:color w:val="auto"/>
                <w:sz w:val="24"/>
                <w:szCs w:val="24"/>
              </w:rPr>
              <w:t>Balloons, one per team</w:t>
            </w:r>
          </w:p>
          <w:p w14:paraId="3CABB65F" w14:textId="7A20C3EC" w:rsidR="00EE11A1" w:rsidRPr="00FB0346" w:rsidRDefault="00FB0346" w:rsidP="00E0452F">
            <w:pPr>
              <w:pStyle w:val="Default"/>
              <w:numPr>
                <w:ilvl w:val="0"/>
                <w:numId w:val="49"/>
              </w:numPr>
              <w:contextualSpacing/>
              <w:rPr>
                <w:rFonts w:ascii="Calibri" w:hAnsi="Calibri" w:cs="Calibri"/>
                <w:i/>
                <w:iCs/>
                <w:color w:val="auto"/>
                <w:sz w:val="24"/>
                <w:szCs w:val="24"/>
              </w:rPr>
            </w:pPr>
            <w:r w:rsidRPr="00983E85">
              <w:rPr>
                <w:rFonts w:ascii="Calibri" w:hAnsi="Calibri" w:cs="Calibri"/>
                <w:i/>
                <w:iCs/>
                <w:color w:val="auto"/>
                <w:sz w:val="24"/>
                <w:szCs w:val="24"/>
              </w:rPr>
              <w:t>Floor-safe tape</w:t>
            </w:r>
          </w:p>
        </w:tc>
        <w:tc>
          <w:tcPr>
            <w:tcW w:w="4675" w:type="dxa"/>
            <w:tcBorders>
              <w:top w:val="nil"/>
              <w:left w:val="single" w:sz="4" w:space="0" w:color="auto"/>
              <w:bottom w:val="nil"/>
              <w:right w:val="nil"/>
            </w:tcBorders>
            <w:shd w:val="clear" w:color="auto" w:fill="DCDCDC" w:themeFill="background2" w:themeFillTint="33"/>
          </w:tcPr>
          <w:p w14:paraId="465D99B1" w14:textId="77777777" w:rsidR="00580748" w:rsidRPr="00983E85" w:rsidRDefault="00580748" w:rsidP="00E0452F">
            <w:pPr>
              <w:pStyle w:val="Default"/>
              <w:numPr>
                <w:ilvl w:val="0"/>
                <w:numId w:val="49"/>
              </w:numPr>
              <w:contextualSpacing/>
              <w:rPr>
                <w:rFonts w:ascii="Calibri" w:hAnsi="Calibri" w:cs="Calibri"/>
                <w:i/>
                <w:iCs/>
                <w:color w:val="auto"/>
                <w:sz w:val="24"/>
                <w:szCs w:val="24"/>
              </w:rPr>
            </w:pPr>
            <w:r w:rsidRPr="00983E85">
              <w:rPr>
                <w:rFonts w:ascii="Calibri" w:hAnsi="Calibri" w:cs="Calibri"/>
                <w:i/>
                <w:iCs/>
                <w:color w:val="auto"/>
                <w:sz w:val="24"/>
                <w:szCs w:val="24"/>
              </w:rPr>
              <w:t>Blow up the balloons.</w:t>
            </w:r>
          </w:p>
          <w:p w14:paraId="22803B79" w14:textId="1EC96942" w:rsidR="00EE11A1" w:rsidRPr="00580748" w:rsidRDefault="00580748" w:rsidP="00E0452F">
            <w:pPr>
              <w:pStyle w:val="Default"/>
              <w:numPr>
                <w:ilvl w:val="0"/>
                <w:numId w:val="49"/>
              </w:numPr>
              <w:contextualSpacing/>
              <w:rPr>
                <w:rFonts w:ascii="Calibri" w:hAnsi="Calibri" w:cs="Calibri"/>
                <w:i/>
                <w:iCs/>
                <w:color w:val="auto"/>
                <w:sz w:val="24"/>
                <w:szCs w:val="24"/>
              </w:rPr>
            </w:pPr>
            <w:r w:rsidRPr="00983E85">
              <w:rPr>
                <w:rFonts w:ascii="Calibri" w:hAnsi="Calibri" w:cs="Calibri"/>
                <w:i/>
                <w:iCs/>
                <w:color w:val="auto"/>
                <w:sz w:val="24"/>
                <w:szCs w:val="24"/>
              </w:rPr>
              <w:t>Tape start and finish lines for the game.</w:t>
            </w:r>
          </w:p>
        </w:tc>
      </w:tr>
    </w:tbl>
    <w:p w14:paraId="506B6526" w14:textId="4DA49361" w:rsidR="00EE11A1" w:rsidRPr="00E759B7" w:rsidRDefault="00EE11A1" w:rsidP="00E759B7">
      <w:pPr>
        <w:pStyle w:val="BodyAA"/>
        <w:contextualSpacing/>
        <w:outlineLvl w:val="0"/>
        <w:rPr>
          <w:rFonts w:asciiTheme="minorHAnsi" w:hAnsiTheme="minorHAnsi" w:cstheme="minorHAnsi"/>
          <w:b/>
          <w:bCs/>
          <w:color w:val="auto"/>
          <w:sz w:val="24"/>
          <w:szCs w:val="24"/>
        </w:rPr>
      </w:pPr>
    </w:p>
    <w:p w14:paraId="181BA160" w14:textId="7EFF62E7" w:rsidR="00A72D8E" w:rsidRPr="00983E85" w:rsidRDefault="00A72D8E" w:rsidP="00A72D8E">
      <w:pPr>
        <w:pStyle w:val="Default"/>
        <w:contextualSpacing/>
        <w:rPr>
          <w:rFonts w:ascii="Calibri" w:eastAsia="Cambria" w:hAnsi="Calibri" w:cs="Calibri"/>
          <w:color w:val="auto"/>
          <w:sz w:val="24"/>
          <w:szCs w:val="24"/>
        </w:rPr>
      </w:pPr>
      <w:r w:rsidRPr="00983E85">
        <w:rPr>
          <w:rFonts w:ascii="Calibri" w:eastAsia="Cambria" w:hAnsi="Calibri" w:cs="Calibri"/>
          <w:color w:val="auto"/>
          <w:sz w:val="24"/>
          <w:szCs w:val="24"/>
        </w:rPr>
        <w:t xml:space="preserve">One of the ways we know </w:t>
      </w:r>
      <w:r w:rsidR="00056D7C">
        <w:rPr>
          <w:rFonts w:ascii="Calibri" w:eastAsia="Cambria" w:hAnsi="Calibri" w:cs="Calibri"/>
          <w:color w:val="auto"/>
          <w:sz w:val="24"/>
          <w:szCs w:val="24"/>
        </w:rPr>
        <w:t xml:space="preserve">that </w:t>
      </w:r>
      <w:r w:rsidRPr="00983E85">
        <w:rPr>
          <w:rFonts w:ascii="Calibri" w:eastAsia="Cambria" w:hAnsi="Calibri" w:cs="Calibri"/>
          <w:color w:val="auto"/>
          <w:sz w:val="24"/>
          <w:szCs w:val="24"/>
        </w:rPr>
        <w:t xml:space="preserve">Jesus is God is because He was </w:t>
      </w:r>
      <w:r w:rsidR="00056D7C">
        <w:rPr>
          <w:rFonts w:ascii="Calibri" w:eastAsia="Cambria" w:hAnsi="Calibri" w:cs="Calibri"/>
          <w:color w:val="auto"/>
          <w:sz w:val="24"/>
          <w:szCs w:val="24"/>
        </w:rPr>
        <w:t>present</w:t>
      </w:r>
      <w:r w:rsidRPr="00983E85">
        <w:rPr>
          <w:rFonts w:ascii="Calibri" w:eastAsia="Cambria" w:hAnsi="Calibri" w:cs="Calibri"/>
          <w:color w:val="auto"/>
          <w:sz w:val="24"/>
          <w:szCs w:val="24"/>
        </w:rPr>
        <w:t xml:space="preserve"> at the beginning before the earth was created. One day</w:t>
      </w:r>
      <w:r w:rsidR="00056D7C">
        <w:rPr>
          <w:rFonts w:ascii="Calibri" w:eastAsia="Cambria" w:hAnsi="Calibri" w:cs="Calibri"/>
          <w:color w:val="auto"/>
          <w:sz w:val="24"/>
          <w:szCs w:val="24"/>
        </w:rPr>
        <w:t>,</w:t>
      </w:r>
      <w:r w:rsidRPr="00983E85">
        <w:rPr>
          <w:rFonts w:ascii="Calibri" w:eastAsia="Cambria" w:hAnsi="Calibri" w:cs="Calibri"/>
          <w:color w:val="auto"/>
          <w:sz w:val="24"/>
          <w:szCs w:val="24"/>
        </w:rPr>
        <w:t xml:space="preserve"> He’ll take us home to live with Him. Let’s play a game about that. We’ll break up into two teams. Each team will get a balloon to represent Jesus. We’ll see if your team can make it from the start line to the finish line, which is our home in heaven, without dropping the balloon. Each team will spread out in a line across the space and toss the balloon to the next person on their team. If your team doesn’t reach all the way to the finish line, then each team member will need to run to the end of the line after they toss the balloon. </w:t>
      </w:r>
    </w:p>
    <w:p w14:paraId="770AAD1F" w14:textId="77777777" w:rsidR="00A72D8E" w:rsidRPr="00983E85" w:rsidRDefault="00A72D8E" w:rsidP="00A72D8E">
      <w:pPr>
        <w:pStyle w:val="Default"/>
        <w:contextualSpacing/>
        <w:rPr>
          <w:rFonts w:ascii="Calibri" w:eastAsia="Cambria" w:hAnsi="Calibri" w:cs="Calibri"/>
          <w:color w:val="auto"/>
          <w:sz w:val="24"/>
          <w:szCs w:val="24"/>
        </w:rPr>
      </w:pPr>
    </w:p>
    <w:p w14:paraId="6FA088E0" w14:textId="77777777" w:rsidR="00A72D8E" w:rsidRPr="00983E85" w:rsidRDefault="00A72D8E" w:rsidP="00A72D8E">
      <w:pPr>
        <w:pStyle w:val="Default"/>
        <w:contextualSpacing/>
        <w:rPr>
          <w:rFonts w:ascii="Calibri" w:eastAsia="Cambria" w:hAnsi="Calibri" w:cs="Calibri"/>
          <w:color w:val="auto"/>
          <w:sz w:val="24"/>
          <w:szCs w:val="24"/>
        </w:rPr>
      </w:pPr>
      <w:r w:rsidRPr="00983E85">
        <w:rPr>
          <w:rFonts w:ascii="Calibri" w:eastAsia="Cambria" w:hAnsi="Calibri" w:cs="Calibri"/>
          <w:color w:val="auto"/>
          <w:sz w:val="24"/>
          <w:szCs w:val="24"/>
        </w:rPr>
        <w:t xml:space="preserve">One more thing. You need to spell out your part of the Faith Fact, saying one letter each time someone hits the balloon. J–E–S–U–S–I–S–G–O–D. Then, when you get your balloon all the way to the end, shout out the whole Faith Fact. </w:t>
      </w:r>
      <w:r w:rsidRPr="00983E85">
        <w:rPr>
          <w:rFonts w:ascii="Calibri" w:hAnsi="Calibri" w:cs="Calibri"/>
          <w:b/>
          <w:bCs/>
          <w:color w:val="auto"/>
          <w:sz w:val="24"/>
          <w:szCs w:val="24"/>
          <w:u w:color="00B0F0"/>
        </w:rPr>
        <w:t>We believe that . . . Jesus is God</w:t>
      </w:r>
      <w:r w:rsidRPr="00983E85">
        <w:rPr>
          <w:rFonts w:ascii="Calibri" w:hAnsi="Calibri" w:cs="Calibri"/>
          <w:b/>
          <w:bCs/>
          <w:color w:val="auto"/>
          <w:sz w:val="24"/>
          <w:szCs w:val="24"/>
        </w:rPr>
        <w:t xml:space="preserve">. </w:t>
      </w:r>
      <w:r w:rsidRPr="00983E85">
        <w:rPr>
          <w:rFonts w:ascii="Calibri" w:hAnsi="Calibri" w:cs="Calibri"/>
          <w:color w:val="auto"/>
          <w:sz w:val="24"/>
          <w:szCs w:val="24"/>
        </w:rPr>
        <w:t>Let’s play!</w:t>
      </w:r>
    </w:p>
    <w:p w14:paraId="7CAFFAEC" w14:textId="77777777" w:rsidR="00A72D8E" w:rsidRPr="00983E85" w:rsidRDefault="00A72D8E" w:rsidP="00E0452F">
      <w:pPr>
        <w:pStyle w:val="Default"/>
        <w:numPr>
          <w:ilvl w:val="0"/>
          <w:numId w:val="58"/>
        </w:numPr>
        <w:contextualSpacing/>
        <w:rPr>
          <w:rFonts w:ascii="Calibri" w:eastAsia="Cambria" w:hAnsi="Calibri" w:cs="Calibri"/>
          <w:color w:val="auto"/>
          <w:sz w:val="24"/>
          <w:szCs w:val="24"/>
        </w:rPr>
      </w:pPr>
      <w:r w:rsidRPr="00983E85">
        <w:rPr>
          <w:rFonts w:ascii="Calibri" w:eastAsia="Cambria" w:hAnsi="Calibri" w:cs="Calibri"/>
          <w:i/>
          <w:iCs/>
          <w:color w:val="auto"/>
          <w:sz w:val="24"/>
          <w:szCs w:val="24"/>
        </w:rPr>
        <w:t>Play the game and declare a winning team.</w:t>
      </w:r>
    </w:p>
    <w:p w14:paraId="330910B4" w14:textId="77777777" w:rsidR="00EE11A1" w:rsidRPr="00E759B7" w:rsidRDefault="00EE11A1" w:rsidP="00E759B7">
      <w:pPr>
        <w:pStyle w:val="BodyA"/>
        <w:pBdr>
          <w:bottom w:val="single" w:sz="12" w:space="1" w:color="auto"/>
        </w:pBdr>
        <w:contextualSpacing/>
        <w:rPr>
          <w:rFonts w:asciiTheme="minorHAnsi" w:eastAsia="Cambria" w:hAnsiTheme="minorHAnsi" w:cstheme="minorHAnsi"/>
          <w:b/>
          <w:bCs/>
          <w:color w:val="auto"/>
        </w:rPr>
      </w:pPr>
    </w:p>
    <w:p w14:paraId="7DD2A267" w14:textId="77777777" w:rsidR="00EE11A1" w:rsidRPr="00E759B7" w:rsidRDefault="00EE11A1" w:rsidP="00E759B7">
      <w:pPr>
        <w:pStyle w:val="Default"/>
        <w:contextualSpacing/>
        <w:rPr>
          <w:rFonts w:asciiTheme="minorHAnsi" w:eastAsia="Cambria" w:hAnsiTheme="minorHAnsi" w:cstheme="minorHAnsi"/>
          <w:b/>
          <w:bCs/>
          <w:color w:val="auto"/>
          <w:sz w:val="24"/>
          <w:szCs w:val="24"/>
        </w:rPr>
      </w:pPr>
    </w:p>
    <w:p w14:paraId="14AD4188" w14:textId="349AE9DD" w:rsidR="00EE11A1" w:rsidRPr="00701BA7" w:rsidRDefault="00EE11A1" w:rsidP="00E759B7">
      <w:pPr>
        <w:pStyle w:val="BodyB"/>
        <w:contextualSpacing/>
        <w:outlineLvl w:val="0"/>
        <w:rPr>
          <w:rFonts w:asciiTheme="minorHAnsi" w:hAnsiTheme="minorHAnsi" w:cstheme="minorHAnsi"/>
          <w:b/>
          <w:bCs/>
          <w:color w:val="000000" w:themeColor="text1"/>
          <w:kern w:val="28"/>
          <w:sz w:val="36"/>
          <w:szCs w:val="36"/>
          <w:u w:color="CC3399"/>
        </w:rPr>
      </w:pPr>
      <w:bookmarkStart w:id="2" w:name="_Hlk73438680"/>
      <w:bookmarkEnd w:id="1"/>
      <w:r w:rsidRPr="00701BA7">
        <w:rPr>
          <w:rFonts w:asciiTheme="minorHAnsi" w:hAnsiTheme="minorHAnsi" w:cstheme="minorHAnsi"/>
          <w:b/>
          <w:bCs/>
          <w:color w:val="000000" w:themeColor="text1"/>
          <w:kern w:val="28"/>
          <w:sz w:val="36"/>
          <w:szCs w:val="36"/>
          <w:u w:color="CC3399"/>
        </w:rPr>
        <w:t>FAITH FACT ACTIVITY</w:t>
      </w:r>
      <w:r w:rsidR="006E7905" w:rsidRPr="00701BA7">
        <w:rPr>
          <w:rFonts w:asciiTheme="minorHAnsi" w:hAnsiTheme="minorHAnsi" w:cstheme="minorHAnsi"/>
          <w:b/>
          <w:bCs/>
          <w:color w:val="000000" w:themeColor="text1"/>
          <w:kern w:val="28"/>
          <w:sz w:val="36"/>
          <w:szCs w:val="36"/>
          <w:u w:color="CC3399"/>
        </w:rPr>
        <w:t xml:space="preserve"> </w:t>
      </w:r>
      <w:r w:rsidRPr="00701BA7">
        <w:rPr>
          <w:rFonts w:asciiTheme="minorHAnsi" w:hAnsiTheme="minorHAnsi" w:cstheme="minorHAnsi"/>
          <w:b/>
          <w:bCs/>
          <w:color w:val="000000" w:themeColor="text1"/>
          <w:kern w:val="28"/>
          <w:sz w:val="36"/>
          <w:szCs w:val="36"/>
          <w:u w:color="CC3399"/>
        </w:rPr>
        <w:t xml:space="preserve">| </w:t>
      </w:r>
      <w:r w:rsidR="00A72D8E" w:rsidRPr="00701BA7">
        <w:rPr>
          <w:rFonts w:asciiTheme="minorHAnsi" w:hAnsiTheme="minorHAnsi" w:cstheme="minorHAnsi"/>
          <w:b/>
          <w:bCs/>
          <w:color w:val="000000" w:themeColor="text1"/>
        </w:rPr>
        <w:t xml:space="preserve">Faith Fact </w:t>
      </w:r>
      <w:r w:rsidR="00701BA7" w:rsidRPr="00701BA7">
        <w:rPr>
          <w:rFonts w:asciiTheme="minorHAnsi" w:hAnsiTheme="minorHAnsi" w:cstheme="minorHAnsi"/>
          <w:b/>
          <w:bCs/>
          <w:color w:val="000000" w:themeColor="text1"/>
        </w:rPr>
        <w:t>Rhythm Chant</w:t>
      </w:r>
    </w:p>
    <w:tbl>
      <w:tblPr>
        <w:tblStyle w:val="TableGrid"/>
        <w:tblW w:w="0" w:type="auto"/>
        <w:tblLook w:val="04A0" w:firstRow="1" w:lastRow="0" w:firstColumn="1" w:lastColumn="0" w:noHBand="0" w:noVBand="1"/>
      </w:tblPr>
      <w:tblGrid>
        <w:gridCol w:w="4675"/>
        <w:gridCol w:w="4675"/>
      </w:tblGrid>
      <w:tr w:rsidR="00EE11A1" w:rsidRPr="00E759B7" w14:paraId="4B3577B2" w14:textId="77777777" w:rsidTr="00881007">
        <w:tc>
          <w:tcPr>
            <w:tcW w:w="4675" w:type="dxa"/>
            <w:tcBorders>
              <w:bottom w:val="nil"/>
            </w:tcBorders>
            <w:shd w:val="clear" w:color="auto" w:fill="D19AC2"/>
          </w:tcPr>
          <w:p w14:paraId="55B7B87A" w14:textId="6E4214B3"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A93E30"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042CF166" w14:textId="0D947B83"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4E32A9DE" w14:textId="77777777" w:rsidTr="00F56A01">
        <w:tc>
          <w:tcPr>
            <w:tcW w:w="4675" w:type="dxa"/>
            <w:tcBorders>
              <w:top w:val="nil"/>
              <w:left w:val="nil"/>
              <w:bottom w:val="nil"/>
              <w:right w:val="single" w:sz="4" w:space="0" w:color="auto"/>
            </w:tcBorders>
            <w:shd w:val="clear" w:color="auto" w:fill="DCDCDC" w:themeFill="background2" w:themeFillTint="33"/>
          </w:tcPr>
          <w:p w14:paraId="4BD09AFF" w14:textId="2682381F" w:rsidR="00EE11A1" w:rsidRPr="00AD4E1D" w:rsidRDefault="00D4710F" w:rsidP="00E0452F">
            <w:pPr>
              <w:pStyle w:val="BodyA"/>
              <w:numPr>
                <w:ilvl w:val="0"/>
                <w:numId w:val="49"/>
              </w:numPr>
              <w:ind w:left="333" w:hanging="270"/>
              <w:contextualSpacing/>
              <w:rPr>
                <w:rFonts w:asciiTheme="minorHAnsi" w:hAnsiTheme="minorHAnsi" w:cstheme="minorHAnsi"/>
                <w:i/>
                <w:iCs/>
                <w:color w:val="auto"/>
              </w:rPr>
            </w:pPr>
            <w:r>
              <w:rPr>
                <w:rFonts w:asciiTheme="minorHAnsi" w:eastAsia="Cambria" w:hAnsiTheme="minorHAnsi" w:cstheme="minorHAnsi"/>
                <w:i/>
                <w:iCs/>
                <w:color w:val="auto"/>
              </w:rPr>
              <w:t>No supplies are needed for this activity.</w:t>
            </w:r>
          </w:p>
        </w:tc>
        <w:tc>
          <w:tcPr>
            <w:tcW w:w="4675" w:type="dxa"/>
            <w:tcBorders>
              <w:top w:val="nil"/>
              <w:left w:val="single" w:sz="4" w:space="0" w:color="auto"/>
              <w:bottom w:val="nil"/>
              <w:right w:val="nil"/>
            </w:tcBorders>
            <w:shd w:val="clear" w:color="auto" w:fill="DCDCDC" w:themeFill="background2" w:themeFillTint="33"/>
          </w:tcPr>
          <w:p w14:paraId="6A2951C4" w14:textId="4AEEB509" w:rsidR="00EE11A1" w:rsidRPr="00E759B7" w:rsidRDefault="00D4710F" w:rsidP="00E0452F">
            <w:pPr>
              <w:pStyle w:val="BodyA"/>
              <w:numPr>
                <w:ilvl w:val="0"/>
                <w:numId w:val="48"/>
              </w:numPr>
              <w:pBdr>
                <w:top w:val="none" w:sz="0" w:space="0" w:color="auto"/>
                <w:left w:val="none" w:sz="0" w:space="0" w:color="auto"/>
                <w:bottom w:val="none" w:sz="0" w:space="0" w:color="auto"/>
                <w:right w:val="none" w:sz="0" w:space="0" w:color="auto"/>
              </w:pBdr>
              <w:ind w:left="333" w:hanging="270"/>
              <w:contextualSpacing/>
              <w:outlineLvl w:val="0"/>
              <w:rPr>
                <w:rFonts w:asciiTheme="minorHAnsi" w:eastAsia="Cambria" w:hAnsiTheme="minorHAnsi" w:cstheme="minorHAnsi"/>
                <w:i/>
                <w:iCs/>
                <w:color w:val="auto"/>
              </w:rPr>
            </w:pPr>
            <w:r>
              <w:rPr>
                <w:rFonts w:asciiTheme="minorHAnsi" w:eastAsia="Cambria" w:hAnsiTheme="minorHAnsi" w:cstheme="minorHAnsi"/>
                <w:i/>
                <w:iCs/>
                <w:color w:val="auto"/>
              </w:rPr>
              <w:t>No prep is needed for this activity.</w:t>
            </w:r>
          </w:p>
        </w:tc>
      </w:tr>
    </w:tbl>
    <w:p w14:paraId="73E66A1F" w14:textId="76170CBE" w:rsidR="000F7D51" w:rsidRPr="00B273E8" w:rsidRDefault="000F7D51" w:rsidP="00E759B7">
      <w:pPr>
        <w:pStyle w:val="BodyA"/>
        <w:pBdr>
          <w:top w:val="none" w:sz="0" w:space="0" w:color="auto"/>
          <w:left w:val="none" w:sz="0" w:space="0" w:color="auto"/>
          <w:bottom w:val="none" w:sz="0" w:space="0" w:color="auto"/>
          <w:right w:val="none" w:sz="0" w:space="0" w:color="auto"/>
        </w:pBdr>
        <w:contextualSpacing/>
        <w:outlineLvl w:val="0"/>
        <w:rPr>
          <w:rFonts w:asciiTheme="minorHAnsi" w:eastAsia="Cambria" w:hAnsiTheme="minorHAnsi" w:cstheme="minorHAnsi"/>
          <w:b/>
          <w:bCs/>
          <w:color w:val="auto"/>
        </w:rPr>
      </w:pPr>
    </w:p>
    <w:p w14:paraId="5DF80B97" w14:textId="7663F618" w:rsidR="006D0961" w:rsidRPr="00B273E8" w:rsidRDefault="006D0961" w:rsidP="006D0961">
      <w:pPr>
        <w:pStyle w:val="Default"/>
        <w:contextualSpacing/>
        <w:rPr>
          <w:rFonts w:ascii="Calibri" w:eastAsia="Cambria" w:hAnsi="Calibri" w:cs="Calibri"/>
          <w:color w:val="auto"/>
          <w:sz w:val="24"/>
          <w:szCs w:val="24"/>
        </w:rPr>
      </w:pPr>
      <w:r w:rsidRPr="00B273E8">
        <w:rPr>
          <w:rFonts w:ascii="Calibri" w:eastAsia="Cambria" w:hAnsi="Calibri" w:cs="Calibri"/>
          <w:color w:val="auto"/>
          <w:sz w:val="24"/>
          <w:szCs w:val="24"/>
        </w:rPr>
        <w:t xml:space="preserve">Our Faith Fact today is so important, and I don’t want any of you to forget it. </w:t>
      </w:r>
      <w:r w:rsidRPr="00B273E8">
        <w:rPr>
          <w:rFonts w:ascii="Calibri" w:hAnsi="Calibri" w:cs="Calibri"/>
          <w:b/>
          <w:bCs/>
          <w:color w:val="auto"/>
          <w:sz w:val="24"/>
          <w:szCs w:val="24"/>
          <w:u w:color="00B0F0"/>
        </w:rPr>
        <w:t>We believe that .</w:t>
      </w:r>
      <w:r w:rsidR="00F90577" w:rsidRPr="00B273E8">
        <w:rPr>
          <w:rFonts w:ascii="Calibri" w:hAnsi="Calibri" w:cs="Calibri"/>
          <w:b/>
          <w:bCs/>
          <w:color w:val="auto"/>
          <w:sz w:val="24"/>
          <w:szCs w:val="24"/>
          <w:u w:color="00B0F0"/>
        </w:rPr>
        <w:t> </w:t>
      </w:r>
      <w:r w:rsidRPr="00B273E8">
        <w:rPr>
          <w:rFonts w:ascii="Calibri" w:hAnsi="Calibri" w:cs="Calibri"/>
          <w:b/>
          <w:bCs/>
          <w:color w:val="auto"/>
          <w:sz w:val="24"/>
          <w:szCs w:val="24"/>
          <w:u w:color="00B0F0"/>
        </w:rPr>
        <w:t>.</w:t>
      </w:r>
      <w:r w:rsidR="00F90577" w:rsidRPr="00B273E8">
        <w:rPr>
          <w:rFonts w:ascii="Calibri" w:hAnsi="Calibri" w:cs="Calibri"/>
          <w:b/>
          <w:bCs/>
          <w:color w:val="auto"/>
          <w:sz w:val="24"/>
          <w:szCs w:val="24"/>
          <w:u w:color="00B0F0"/>
        </w:rPr>
        <w:t> </w:t>
      </w:r>
      <w:r w:rsidRPr="00B273E8">
        <w:rPr>
          <w:rFonts w:ascii="Calibri" w:hAnsi="Calibri" w:cs="Calibri"/>
          <w:b/>
          <w:bCs/>
          <w:color w:val="auto"/>
          <w:sz w:val="24"/>
          <w:szCs w:val="24"/>
          <w:u w:color="00B0F0"/>
        </w:rPr>
        <w:t>. Jesus is God</w:t>
      </w:r>
      <w:r w:rsidRPr="00B273E8">
        <w:rPr>
          <w:rFonts w:ascii="Calibri" w:hAnsi="Calibri" w:cs="Calibri"/>
          <w:b/>
          <w:bCs/>
          <w:color w:val="auto"/>
          <w:sz w:val="24"/>
          <w:szCs w:val="24"/>
        </w:rPr>
        <w:t xml:space="preserve">. </w:t>
      </w:r>
      <w:r w:rsidRPr="00B273E8">
        <w:rPr>
          <w:rFonts w:ascii="Calibri" w:eastAsia="Cambria" w:hAnsi="Calibri" w:cs="Calibri"/>
          <w:color w:val="auto"/>
          <w:sz w:val="24"/>
          <w:szCs w:val="24"/>
        </w:rPr>
        <w:t xml:space="preserve">As you grow up, there will be people who try to distract you from believing that Jesus is God. They may say things that aren’t true about Jesus. For example, a teacher at school might tell you to stop talking about Jesus because religion is fake. A friend might say you’re crazy to believe that Jesus is God when He was just a nice person who lived long ago. No matter what anyone else says, we </w:t>
      </w:r>
      <w:r w:rsidR="00646760" w:rsidRPr="00B273E8">
        <w:rPr>
          <w:rFonts w:ascii="Calibri" w:eastAsia="Cambria" w:hAnsi="Calibri" w:cs="Calibri"/>
          <w:color w:val="auto"/>
          <w:sz w:val="24"/>
          <w:szCs w:val="24"/>
        </w:rPr>
        <w:t xml:space="preserve">always </w:t>
      </w:r>
      <w:r w:rsidRPr="00B273E8">
        <w:rPr>
          <w:rFonts w:ascii="Calibri" w:eastAsia="Cambria" w:hAnsi="Calibri" w:cs="Calibri"/>
          <w:color w:val="auto"/>
          <w:sz w:val="24"/>
          <w:szCs w:val="24"/>
        </w:rPr>
        <w:t xml:space="preserve">need to believe that Jesus is God. I’ve got an activity to help us remember our Faith Fact. Here's how we’ll play. </w:t>
      </w:r>
    </w:p>
    <w:p w14:paraId="0FE18802" w14:textId="73E4E935" w:rsidR="006D0961" w:rsidRPr="00B273E8" w:rsidRDefault="006D0961" w:rsidP="00E0452F">
      <w:pPr>
        <w:pStyle w:val="Default"/>
        <w:numPr>
          <w:ilvl w:val="0"/>
          <w:numId w:val="59"/>
        </w:numPr>
        <w:contextualSpacing/>
        <w:rPr>
          <w:rFonts w:ascii="Calibri" w:eastAsia="Cambria" w:hAnsi="Calibri" w:cs="Calibri"/>
          <w:i/>
          <w:iCs/>
          <w:color w:val="auto"/>
          <w:sz w:val="24"/>
          <w:szCs w:val="24"/>
        </w:rPr>
      </w:pPr>
      <w:r w:rsidRPr="00B273E8">
        <w:rPr>
          <w:rFonts w:ascii="Calibri" w:eastAsia="Cambria" w:hAnsi="Calibri" w:cs="Calibri"/>
          <w:i/>
          <w:iCs/>
          <w:color w:val="auto"/>
          <w:sz w:val="24"/>
          <w:szCs w:val="24"/>
        </w:rPr>
        <w:t>Have the kids sit in a circle</w:t>
      </w:r>
      <w:r w:rsidR="00BB0ACB" w:rsidRPr="00B273E8">
        <w:rPr>
          <w:rFonts w:ascii="Calibri" w:eastAsia="Cambria" w:hAnsi="Calibri" w:cs="Calibri"/>
          <w:i/>
          <w:iCs/>
          <w:color w:val="auto"/>
          <w:sz w:val="24"/>
          <w:szCs w:val="24"/>
        </w:rPr>
        <w:t xml:space="preserve"> on the floor</w:t>
      </w:r>
      <w:r w:rsidRPr="00B273E8">
        <w:rPr>
          <w:rFonts w:ascii="Calibri" w:eastAsia="Cambria" w:hAnsi="Calibri" w:cs="Calibri"/>
          <w:i/>
          <w:iCs/>
          <w:color w:val="auto"/>
          <w:sz w:val="24"/>
          <w:szCs w:val="24"/>
        </w:rPr>
        <w:t>, cross</w:t>
      </w:r>
      <w:r w:rsidR="00BB0ACB" w:rsidRPr="00B273E8">
        <w:rPr>
          <w:rFonts w:ascii="Calibri" w:eastAsia="Cambria" w:hAnsi="Calibri" w:cs="Calibri"/>
          <w:i/>
          <w:iCs/>
          <w:color w:val="auto"/>
          <w:sz w:val="24"/>
          <w:szCs w:val="24"/>
        </w:rPr>
        <w:t>-</w:t>
      </w:r>
      <w:r w:rsidRPr="00B273E8">
        <w:rPr>
          <w:rFonts w:ascii="Calibri" w:eastAsia="Cambria" w:hAnsi="Calibri" w:cs="Calibri"/>
          <w:i/>
          <w:iCs/>
          <w:color w:val="auto"/>
          <w:sz w:val="24"/>
          <w:szCs w:val="24"/>
        </w:rPr>
        <w:t>legged.</w:t>
      </w:r>
    </w:p>
    <w:p w14:paraId="5A2B7AA2" w14:textId="77777777" w:rsidR="006D0961" w:rsidRPr="00B273E8" w:rsidRDefault="006D0961" w:rsidP="006D0961">
      <w:pPr>
        <w:pStyle w:val="Default"/>
        <w:contextualSpacing/>
        <w:rPr>
          <w:rFonts w:ascii="Calibri" w:eastAsia="Cambria" w:hAnsi="Calibri" w:cs="Calibri"/>
          <w:color w:val="auto"/>
          <w:sz w:val="24"/>
          <w:szCs w:val="24"/>
        </w:rPr>
      </w:pPr>
    </w:p>
    <w:p w14:paraId="510C84BF" w14:textId="77777777" w:rsidR="006D0961" w:rsidRPr="00B273E8" w:rsidRDefault="006D0961" w:rsidP="006D0961">
      <w:pPr>
        <w:pStyle w:val="Default"/>
        <w:contextualSpacing/>
        <w:rPr>
          <w:rFonts w:ascii="Calibri" w:eastAsia="Cambria" w:hAnsi="Calibri" w:cs="Calibri"/>
          <w:color w:val="auto"/>
          <w:sz w:val="24"/>
          <w:szCs w:val="24"/>
        </w:rPr>
      </w:pPr>
      <w:r w:rsidRPr="00B273E8">
        <w:rPr>
          <w:rFonts w:ascii="Calibri" w:eastAsia="Cambria" w:hAnsi="Calibri" w:cs="Calibri"/>
          <w:color w:val="auto"/>
          <w:sz w:val="24"/>
          <w:szCs w:val="24"/>
        </w:rPr>
        <w:t xml:space="preserve">I’ll start a rhythm by hitting both knees with my hands three times, then clap twice, followed by a snap. </w:t>
      </w:r>
      <w:r w:rsidRPr="00B273E8">
        <w:rPr>
          <w:rFonts w:ascii="Calibri" w:eastAsia="Cambria" w:hAnsi="Calibri" w:cs="Calibri"/>
          <w:i/>
          <w:iCs/>
          <w:color w:val="auto"/>
          <w:sz w:val="24"/>
          <w:szCs w:val="24"/>
        </w:rPr>
        <w:t>(Demon</w:t>
      </w:r>
      <w:r w:rsidRPr="00B273E8">
        <w:rPr>
          <w:rFonts w:ascii="Calibri" w:eastAsia="Cambria" w:hAnsi="Calibri" w:cs="Calibri"/>
          <w:color w:val="auto"/>
          <w:sz w:val="24"/>
          <w:szCs w:val="24"/>
        </w:rPr>
        <w:t>strate</w:t>
      </w:r>
      <w:r w:rsidRPr="00B273E8">
        <w:rPr>
          <w:rFonts w:ascii="Calibri" w:eastAsia="Cambria" w:hAnsi="Calibri" w:cs="Calibri"/>
          <w:i/>
          <w:iCs/>
          <w:color w:val="auto"/>
          <w:sz w:val="24"/>
          <w:szCs w:val="24"/>
        </w:rPr>
        <w:t>.)</w:t>
      </w:r>
      <w:r w:rsidRPr="00B273E8">
        <w:rPr>
          <w:rFonts w:ascii="Calibri" w:eastAsia="Cambria" w:hAnsi="Calibri" w:cs="Calibri"/>
          <w:color w:val="auto"/>
          <w:sz w:val="24"/>
          <w:szCs w:val="24"/>
        </w:rPr>
        <w:t xml:space="preserve"> I’ll say, “We believe </w:t>
      </w:r>
      <w:proofErr w:type="gramStart"/>
      <w:r w:rsidRPr="00B273E8">
        <w:rPr>
          <w:rFonts w:ascii="Calibri" w:eastAsia="Cambria" w:hAnsi="Calibri" w:cs="Calibri"/>
          <w:color w:val="auto"/>
          <w:sz w:val="24"/>
          <w:szCs w:val="24"/>
        </w:rPr>
        <w:t>that,</w:t>
      </w:r>
      <w:proofErr w:type="gramEnd"/>
      <w:r w:rsidRPr="00B273E8">
        <w:rPr>
          <w:rFonts w:ascii="Calibri" w:eastAsia="Cambria" w:hAnsi="Calibri" w:cs="Calibri"/>
          <w:color w:val="auto"/>
          <w:sz w:val="24"/>
          <w:szCs w:val="24"/>
        </w:rPr>
        <w:t xml:space="preserve">” with the first three counts, and you’ll say, “Jesus is God,” with the last three counts. Let’s try that all together first. </w:t>
      </w:r>
    </w:p>
    <w:p w14:paraId="684D82CE" w14:textId="77777777" w:rsidR="006D0961" w:rsidRPr="00B273E8" w:rsidRDefault="006D0961" w:rsidP="00E0452F">
      <w:pPr>
        <w:pStyle w:val="Default"/>
        <w:numPr>
          <w:ilvl w:val="0"/>
          <w:numId w:val="59"/>
        </w:numPr>
        <w:contextualSpacing/>
        <w:rPr>
          <w:rFonts w:ascii="Calibri" w:eastAsia="Cambria" w:hAnsi="Calibri" w:cs="Calibri"/>
          <w:i/>
          <w:iCs/>
          <w:color w:val="auto"/>
          <w:sz w:val="24"/>
          <w:szCs w:val="24"/>
        </w:rPr>
      </w:pPr>
      <w:r w:rsidRPr="00B273E8">
        <w:rPr>
          <w:rFonts w:ascii="Calibri" w:eastAsia="Cambria" w:hAnsi="Calibri" w:cs="Calibri"/>
          <w:i/>
          <w:iCs/>
          <w:color w:val="auto"/>
          <w:sz w:val="24"/>
          <w:szCs w:val="24"/>
        </w:rPr>
        <w:t>Do this together as a group a few times. For younger kids, you may need to go slowly or simplify the pattern.</w:t>
      </w:r>
    </w:p>
    <w:p w14:paraId="009FF680" w14:textId="77777777" w:rsidR="006D0961" w:rsidRPr="00B273E8" w:rsidRDefault="006D0961" w:rsidP="006D0961">
      <w:pPr>
        <w:pStyle w:val="Default"/>
        <w:contextualSpacing/>
        <w:rPr>
          <w:rFonts w:ascii="Calibri" w:eastAsia="Cambria" w:hAnsi="Calibri" w:cs="Calibri"/>
          <w:color w:val="auto"/>
          <w:sz w:val="24"/>
          <w:szCs w:val="24"/>
        </w:rPr>
      </w:pPr>
    </w:p>
    <w:p w14:paraId="13C041ED" w14:textId="77777777" w:rsidR="006D0961" w:rsidRPr="00B273E8" w:rsidRDefault="006D0961" w:rsidP="006D0961">
      <w:pPr>
        <w:pStyle w:val="Default"/>
        <w:contextualSpacing/>
        <w:rPr>
          <w:rFonts w:ascii="Calibri" w:eastAsia="Cambria" w:hAnsi="Calibri" w:cs="Calibri"/>
          <w:color w:val="auto"/>
          <w:sz w:val="24"/>
          <w:szCs w:val="24"/>
        </w:rPr>
      </w:pPr>
      <w:r w:rsidRPr="00B273E8">
        <w:rPr>
          <w:rFonts w:ascii="Calibri" w:eastAsia="Cambria" w:hAnsi="Calibri" w:cs="Calibri"/>
          <w:color w:val="auto"/>
          <w:sz w:val="24"/>
          <w:szCs w:val="24"/>
        </w:rPr>
        <w:t xml:space="preserve">Who’s ready for a challenge? </w:t>
      </w:r>
      <w:r w:rsidRPr="00B273E8">
        <w:rPr>
          <w:rFonts w:ascii="Calibri" w:eastAsia="Cambria" w:hAnsi="Calibri" w:cs="Calibri"/>
          <w:i/>
          <w:iCs/>
          <w:color w:val="auto"/>
          <w:sz w:val="24"/>
          <w:szCs w:val="24"/>
        </w:rPr>
        <w:t xml:space="preserve">(Group response) </w:t>
      </w:r>
      <w:r w:rsidRPr="00B273E8">
        <w:rPr>
          <w:rFonts w:ascii="Calibri" w:eastAsia="Cambria" w:hAnsi="Calibri" w:cs="Calibri"/>
          <w:color w:val="auto"/>
          <w:sz w:val="24"/>
          <w:szCs w:val="24"/>
        </w:rPr>
        <w:t xml:space="preserve">This time, I’ll start the beat alone. Then, I’ll call on one of you to join me. I’ll say, “We believe </w:t>
      </w:r>
      <w:proofErr w:type="gramStart"/>
      <w:r w:rsidRPr="00B273E8">
        <w:rPr>
          <w:rFonts w:ascii="Calibri" w:eastAsia="Cambria" w:hAnsi="Calibri" w:cs="Calibri"/>
          <w:color w:val="auto"/>
          <w:sz w:val="24"/>
          <w:szCs w:val="24"/>
        </w:rPr>
        <w:t>that,</w:t>
      </w:r>
      <w:proofErr w:type="gramEnd"/>
      <w:r w:rsidRPr="00B273E8">
        <w:rPr>
          <w:rFonts w:ascii="Calibri" w:eastAsia="Cambria" w:hAnsi="Calibri" w:cs="Calibri"/>
          <w:color w:val="auto"/>
          <w:sz w:val="24"/>
          <w:szCs w:val="24"/>
        </w:rPr>
        <w:t xml:space="preserve">” with the first three counts, and that person will say, “Jesus is God,” with the last three counts. They will immediately name someone else to say it with us next. We’ll keep going until everyone has joined in saying the Faith Fact to the beat. </w:t>
      </w:r>
    </w:p>
    <w:p w14:paraId="51ADE821" w14:textId="77777777" w:rsidR="006D0961" w:rsidRPr="00B273E8" w:rsidRDefault="006D0961" w:rsidP="00E0452F">
      <w:pPr>
        <w:pStyle w:val="Default"/>
        <w:numPr>
          <w:ilvl w:val="0"/>
          <w:numId w:val="59"/>
        </w:numPr>
        <w:contextualSpacing/>
        <w:rPr>
          <w:rFonts w:ascii="Calibri" w:eastAsia="Cambria" w:hAnsi="Calibri" w:cs="Calibri"/>
          <w:color w:val="auto"/>
          <w:sz w:val="24"/>
          <w:szCs w:val="24"/>
        </w:rPr>
      </w:pPr>
      <w:r w:rsidRPr="00B273E8">
        <w:rPr>
          <w:rFonts w:ascii="Calibri" w:eastAsia="Cambria" w:hAnsi="Calibri" w:cs="Calibri"/>
          <w:i/>
          <w:iCs/>
          <w:color w:val="auto"/>
          <w:sz w:val="24"/>
          <w:szCs w:val="24"/>
        </w:rPr>
        <w:t xml:space="preserve">Start a rhythm and then have kids join in. </w:t>
      </w:r>
    </w:p>
    <w:p w14:paraId="17AF26D3" w14:textId="77777777" w:rsidR="006D0961" w:rsidRPr="00B273E8" w:rsidRDefault="006D0961" w:rsidP="00E0452F">
      <w:pPr>
        <w:pStyle w:val="Default"/>
        <w:numPr>
          <w:ilvl w:val="0"/>
          <w:numId w:val="59"/>
        </w:numPr>
        <w:contextualSpacing/>
        <w:rPr>
          <w:rFonts w:ascii="Calibri" w:eastAsia="Cambria" w:hAnsi="Calibri" w:cs="Calibri"/>
          <w:color w:val="auto"/>
          <w:sz w:val="24"/>
          <w:szCs w:val="24"/>
        </w:rPr>
      </w:pPr>
      <w:r w:rsidRPr="00B273E8">
        <w:rPr>
          <w:rFonts w:ascii="Calibri" w:eastAsia="Cambria" w:hAnsi="Calibri" w:cs="Calibri"/>
          <w:i/>
          <w:iCs/>
          <w:color w:val="auto"/>
          <w:sz w:val="24"/>
          <w:szCs w:val="24"/>
        </w:rPr>
        <w:t>Options: Go faster or let kids choose a rhythm as you play again.</w:t>
      </w:r>
    </w:p>
    <w:p w14:paraId="57A0AA1E" w14:textId="77777777" w:rsidR="00EE11A1" w:rsidRPr="00B273E8" w:rsidRDefault="00EE11A1" w:rsidP="00E759B7">
      <w:pPr>
        <w:pStyle w:val="BodyA"/>
        <w:pBdr>
          <w:bottom w:val="single" w:sz="12" w:space="1" w:color="auto"/>
        </w:pBdr>
        <w:contextualSpacing/>
        <w:rPr>
          <w:rFonts w:asciiTheme="minorHAnsi" w:eastAsia="Cambria" w:hAnsiTheme="minorHAnsi" w:cstheme="minorHAnsi"/>
          <w:b/>
          <w:bCs/>
          <w:color w:val="auto"/>
        </w:rPr>
      </w:pPr>
    </w:p>
    <w:p w14:paraId="49AB17D1" w14:textId="1DA6184D" w:rsidR="00AD4E1D" w:rsidRDefault="00AD4E1D">
      <w:pPr>
        <w:pBdr>
          <w:top w:val="nil"/>
          <w:left w:val="nil"/>
          <w:bottom w:val="nil"/>
          <w:right w:val="nil"/>
          <w:between w:val="nil"/>
          <w:bar w:val="nil"/>
        </w:pBdr>
        <w:rPr>
          <w:rFonts w:asciiTheme="minorHAnsi" w:eastAsia="Cambria" w:hAnsiTheme="minorHAnsi" w:cstheme="minorHAnsi"/>
          <w:b/>
          <w:bCs/>
          <w:u w:color="000000"/>
          <w:bdr w:val="nil"/>
          <w14:textOutline w14:w="12700" w14:cap="flat" w14:cmpd="sng" w14:algn="ctr">
            <w14:noFill/>
            <w14:prstDash w14:val="solid"/>
            <w14:miter w14:lim="400000"/>
          </w14:textOutline>
        </w:rPr>
      </w:pPr>
      <w:r>
        <w:rPr>
          <w:rFonts w:asciiTheme="minorHAnsi" w:eastAsia="Cambria" w:hAnsiTheme="minorHAnsi" w:cstheme="minorHAnsi"/>
          <w:b/>
          <w:bCs/>
        </w:rPr>
        <w:br w:type="page"/>
      </w:r>
    </w:p>
    <w:p w14:paraId="43BD7B60" w14:textId="77777777" w:rsidR="00EE11A1" w:rsidRPr="00E759B7" w:rsidRDefault="00EE11A1" w:rsidP="00E759B7">
      <w:pPr>
        <w:pStyle w:val="BodyAA"/>
        <w:contextualSpacing/>
        <w:outlineLvl w:val="0"/>
        <w:rPr>
          <w:rFonts w:asciiTheme="minorHAnsi" w:eastAsia="Cambria" w:hAnsiTheme="minorHAnsi" w:cstheme="minorHAnsi"/>
          <w:b/>
          <w:bCs/>
          <w:color w:val="auto"/>
          <w:u w:val="single"/>
        </w:rPr>
      </w:pPr>
      <w:r w:rsidRPr="00E759B7">
        <w:rPr>
          <w:rFonts w:asciiTheme="minorHAnsi" w:hAnsiTheme="minorHAnsi" w:cstheme="minorHAnsi"/>
          <w:b/>
          <w:bCs/>
          <w:color w:val="auto"/>
          <w:kern w:val="28"/>
          <w:sz w:val="36"/>
          <w:szCs w:val="36"/>
          <w:u w:color="CC3399"/>
        </w:rPr>
        <w:lastRenderedPageBreak/>
        <w:t>FAITH VERSE JOURNAL</w:t>
      </w:r>
    </w:p>
    <w:tbl>
      <w:tblPr>
        <w:tblStyle w:val="TableGrid"/>
        <w:tblW w:w="0" w:type="auto"/>
        <w:tblLook w:val="04A0" w:firstRow="1" w:lastRow="0" w:firstColumn="1" w:lastColumn="0" w:noHBand="0" w:noVBand="1"/>
      </w:tblPr>
      <w:tblGrid>
        <w:gridCol w:w="4675"/>
        <w:gridCol w:w="4675"/>
      </w:tblGrid>
      <w:tr w:rsidR="00EE11A1" w:rsidRPr="00E759B7" w14:paraId="08665E9D" w14:textId="77777777" w:rsidTr="00881007">
        <w:tc>
          <w:tcPr>
            <w:tcW w:w="4675" w:type="dxa"/>
            <w:tcBorders>
              <w:bottom w:val="nil"/>
            </w:tcBorders>
            <w:shd w:val="clear" w:color="auto" w:fill="D19AC2"/>
          </w:tcPr>
          <w:p w14:paraId="5732F288" w14:textId="71FC80AF"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297846"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588F3162"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19C40B2D" w14:textId="77777777" w:rsidTr="00B867FB">
        <w:tc>
          <w:tcPr>
            <w:tcW w:w="4675" w:type="dxa"/>
            <w:tcBorders>
              <w:top w:val="nil"/>
              <w:left w:val="nil"/>
              <w:bottom w:val="nil"/>
              <w:right w:val="single" w:sz="4" w:space="0" w:color="auto"/>
            </w:tcBorders>
            <w:shd w:val="clear" w:color="auto" w:fill="DCDCDC" w:themeFill="background2" w:themeFillTint="33"/>
          </w:tcPr>
          <w:p w14:paraId="5A4850A0" w14:textId="7D5F802C" w:rsidR="00EE11A1" w:rsidRPr="00E759B7" w:rsidRDefault="00EE11A1" w:rsidP="00AD4E1D">
            <w:pPr>
              <w:pStyle w:val="BodyA"/>
              <w:numPr>
                <w:ilvl w:val="0"/>
                <w:numId w:val="49"/>
              </w:numPr>
              <w:ind w:left="517"/>
              <w:contextualSpacing/>
              <w:rPr>
                <w:rFonts w:asciiTheme="minorHAnsi" w:hAnsiTheme="minorHAnsi" w:cstheme="minorHAnsi"/>
                <w:i/>
                <w:iCs/>
                <w:color w:val="auto"/>
              </w:rPr>
            </w:pPr>
            <w:r w:rsidRPr="00E759B7">
              <w:rPr>
                <w:rFonts w:asciiTheme="minorHAnsi" w:hAnsiTheme="minorHAnsi" w:cstheme="minorHAnsi"/>
                <w:i/>
                <w:iCs/>
                <w:color w:val="auto"/>
                <w:u w:color="00B0F0"/>
              </w:rPr>
              <w:t>Pencils or pens, one per kid</w:t>
            </w:r>
          </w:p>
          <w:p w14:paraId="378E58C2" w14:textId="5D10B9E9" w:rsidR="00EE11A1" w:rsidRPr="00E759B7" w:rsidRDefault="00EE11A1" w:rsidP="00AD4E1D">
            <w:pPr>
              <w:pStyle w:val="BodyA"/>
              <w:numPr>
                <w:ilvl w:val="0"/>
                <w:numId w:val="49"/>
              </w:numPr>
              <w:ind w:left="517"/>
              <w:contextualSpacing/>
              <w:outlineLvl w:val="0"/>
              <w:rPr>
                <w:rFonts w:asciiTheme="minorHAnsi" w:eastAsia="Cambria" w:hAnsiTheme="minorHAnsi" w:cstheme="minorHAnsi"/>
                <w:i/>
                <w:iCs/>
                <w:color w:val="auto"/>
              </w:rPr>
            </w:pPr>
            <w:r w:rsidRPr="00E759B7">
              <w:rPr>
                <w:rFonts w:asciiTheme="minorHAnsi" w:eastAsia="Cambria" w:hAnsiTheme="minorHAnsi" w:cstheme="minorHAnsi"/>
                <w:b/>
                <w:bCs/>
                <w:i/>
                <w:iCs/>
                <w:color w:val="auto"/>
              </w:rPr>
              <w:t>Faith Verse Journal Page</w:t>
            </w:r>
            <w:r w:rsidRPr="00E759B7">
              <w:rPr>
                <w:rFonts w:asciiTheme="minorHAnsi" w:eastAsia="Cambria" w:hAnsiTheme="minorHAnsi" w:cstheme="minorHAnsi"/>
                <w:i/>
                <w:iCs/>
                <w:color w:val="auto"/>
              </w:rPr>
              <w:t>, one per kid</w:t>
            </w:r>
          </w:p>
          <w:p w14:paraId="2349EEAE" w14:textId="7EE1ACA9" w:rsidR="00204428" w:rsidRPr="00E759B7" w:rsidRDefault="00204428" w:rsidP="00AD4E1D">
            <w:pPr>
              <w:pStyle w:val="BodyA"/>
              <w:numPr>
                <w:ilvl w:val="0"/>
                <w:numId w:val="49"/>
              </w:numPr>
              <w:ind w:left="517"/>
              <w:contextualSpacing/>
              <w:outlineLvl w:val="0"/>
              <w:rPr>
                <w:rFonts w:asciiTheme="minorHAnsi" w:eastAsia="Cambria" w:hAnsiTheme="minorHAnsi" w:cstheme="minorHAnsi"/>
                <w:b/>
                <w:bCs/>
                <w:i/>
                <w:iCs/>
                <w:color w:val="auto"/>
              </w:rPr>
            </w:pPr>
            <w:r w:rsidRPr="00E759B7">
              <w:rPr>
                <w:rFonts w:asciiTheme="minorHAnsi" w:eastAsia="Cambria" w:hAnsiTheme="minorHAnsi" w:cstheme="minorHAnsi"/>
                <w:b/>
                <w:bCs/>
                <w:i/>
                <w:iCs/>
                <w:color w:val="auto"/>
              </w:rPr>
              <w:t xml:space="preserve">Faith Verse </w:t>
            </w:r>
            <w:r w:rsidR="000C7872" w:rsidRPr="00E759B7">
              <w:rPr>
                <w:rFonts w:asciiTheme="minorHAnsi" w:eastAsia="Cambria" w:hAnsiTheme="minorHAnsi" w:cstheme="minorHAnsi"/>
                <w:b/>
                <w:bCs/>
                <w:i/>
                <w:iCs/>
                <w:color w:val="auto"/>
              </w:rPr>
              <w:t>Slide</w:t>
            </w:r>
          </w:p>
        </w:tc>
        <w:tc>
          <w:tcPr>
            <w:tcW w:w="4675" w:type="dxa"/>
            <w:tcBorders>
              <w:top w:val="nil"/>
              <w:left w:val="single" w:sz="4" w:space="0" w:color="auto"/>
              <w:bottom w:val="nil"/>
              <w:right w:val="nil"/>
            </w:tcBorders>
            <w:shd w:val="clear" w:color="auto" w:fill="DCDCDC" w:themeFill="background2" w:themeFillTint="33"/>
          </w:tcPr>
          <w:p w14:paraId="665659E8" w14:textId="12BF7910" w:rsidR="00EE11A1" w:rsidRPr="00E759B7" w:rsidRDefault="00EE11A1" w:rsidP="00AD4E1D">
            <w:pPr>
              <w:pStyle w:val="BodyA"/>
              <w:numPr>
                <w:ilvl w:val="0"/>
                <w:numId w:val="48"/>
              </w:numPr>
              <w:pBdr>
                <w:top w:val="none" w:sz="0" w:space="0" w:color="auto"/>
                <w:left w:val="none" w:sz="0" w:space="0" w:color="auto"/>
                <w:bottom w:val="none" w:sz="0" w:space="0" w:color="auto"/>
                <w:right w:val="none" w:sz="0" w:space="0" w:color="auto"/>
              </w:pBdr>
              <w:ind w:left="342"/>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 xml:space="preserve">Print copies of the </w:t>
            </w:r>
            <w:r w:rsidRPr="00E759B7">
              <w:rPr>
                <w:rFonts w:asciiTheme="minorHAnsi" w:eastAsia="Cambria" w:hAnsiTheme="minorHAnsi" w:cstheme="minorHAnsi"/>
                <w:b/>
                <w:bCs/>
                <w:i/>
                <w:iCs/>
                <w:color w:val="auto"/>
              </w:rPr>
              <w:t>Faith Verse Journal Page</w:t>
            </w:r>
            <w:r w:rsidRPr="00E759B7">
              <w:rPr>
                <w:rFonts w:asciiTheme="minorHAnsi" w:eastAsia="Cambria" w:hAnsiTheme="minorHAnsi" w:cstheme="minorHAnsi"/>
                <w:i/>
                <w:iCs/>
                <w:color w:val="auto"/>
              </w:rPr>
              <w:t>, one per kid.</w:t>
            </w:r>
          </w:p>
        </w:tc>
      </w:tr>
    </w:tbl>
    <w:p w14:paraId="10ED746C" w14:textId="3CD66148" w:rsidR="00EE11A1" w:rsidRPr="00E759B7" w:rsidRDefault="00DE3D3C" w:rsidP="00E759B7">
      <w:pPr>
        <w:shd w:val="clear" w:color="auto" w:fill="FFFFFF" w:themeFill="background1"/>
        <w:contextualSpacing/>
        <w:rPr>
          <w:rFonts w:asciiTheme="minorHAnsi" w:eastAsia="Cambria" w:hAnsiTheme="minorHAnsi" w:cstheme="minorHAnsi"/>
          <w:b/>
          <w:bCs/>
          <w:sz w:val="28"/>
          <w:szCs w:val="28"/>
          <w14:textOutline w14:w="9525" w14:cap="rnd" w14:cmpd="sng" w14:algn="ctr">
            <w14:noFill/>
            <w14:prstDash w14:val="solid"/>
            <w14:bevel/>
          </w14:textOutline>
        </w:rPr>
      </w:pPr>
      <w:r>
        <w:rPr>
          <w:rFonts w:asciiTheme="minorHAnsi" w:eastAsia="Cambria" w:hAnsiTheme="minorHAnsi" w:cstheme="minorHAnsi"/>
          <w:i/>
          <w:iCs/>
          <w:noProof/>
        </w:rPr>
        <w:drawing>
          <wp:anchor distT="0" distB="0" distL="114300" distR="114300" simplePos="0" relativeHeight="251736064" behindDoc="0" locked="0" layoutInCell="1" allowOverlap="1" wp14:anchorId="483095E6" wp14:editId="5D355074">
            <wp:simplePos x="0" y="0"/>
            <wp:positionH relativeFrom="column">
              <wp:posOffset>-4233</wp:posOffset>
            </wp:positionH>
            <wp:positionV relativeFrom="paragraph">
              <wp:posOffset>136737</wp:posOffset>
            </wp:positionV>
            <wp:extent cx="2286000" cy="1285875"/>
            <wp:effectExtent l="12700" t="12700" r="12700" b="9525"/>
            <wp:wrapSquare wrapText="bothSides"/>
            <wp:docPr id="1349803063" name="Picture 14" descr="A white and blue background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03063" name="Picture 14" descr="A white and blue background with tex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5ED43FF7" w14:textId="2A8AE192" w:rsidR="0088134C" w:rsidRPr="00E759B7" w:rsidRDefault="0088134C" w:rsidP="00E0452F">
      <w:pPr>
        <w:pStyle w:val="Default"/>
        <w:numPr>
          <w:ilvl w:val="0"/>
          <w:numId w:val="50"/>
        </w:numPr>
        <w:contextualSpacing/>
        <w:rPr>
          <w:rFonts w:asciiTheme="minorHAnsi" w:eastAsia="Cambria" w:hAnsiTheme="minorHAnsi" w:cstheme="minorHAnsi"/>
          <w:i/>
          <w:iCs/>
          <w:color w:val="auto"/>
          <w:sz w:val="24"/>
          <w:szCs w:val="24"/>
        </w:rPr>
      </w:pPr>
      <w:r w:rsidRPr="00E759B7">
        <w:rPr>
          <w:rFonts w:asciiTheme="minorHAnsi" w:eastAsia="Cambria" w:hAnsiTheme="minorHAnsi" w:cstheme="minorHAnsi"/>
          <w:i/>
          <w:iCs/>
          <w:color w:val="auto"/>
          <w:sz w:val="24"/>
          <w:szCs w:val="24"/>
        </w:rPr>
        <w:t>Optional</w:t>
      </w:r>
      <w:r w:rsidR="009D6CAF" w:rsidRPr="00E759B7">
        <w:rPr>
          <w:rFonts w:asciiTheme="minorHAnsi" w:eastAsia="Cambria" w:hAnsiTheme="minorHAnsi" w:cstheme="minorHAnsi"/>
          <w:i/>
          <w:iCs/>
          <w:color w:val="auto"/>
          <w:sz w:val="24"/>
          <w:szCs w:val="24"/>
        </w:rPr>
        <w:t>:</w:t>
      </w:r>
      <w:r w:rsidRPr="00E759B7">
        <w:rPr>
          <w:rFonts w:asciiTheme="minorHAnsi" w:eastAsia="Cambria" w:hAnsiTheme="minorHAnsi" w:cstheme="minorHAnsi"/>
          <w:i/>
          <w:iCs/>
          <w:color w:val="auto"/>
          <w:sz w:val="24"/>
          <w:szCs w:val="24"/>
        </w:rPr>
        <w:t xml:space="preserve"> Show the </w:t>
      </w:r>
      <w:r w:rsidRPr="00E759B7">
        <w:rPr>
          <w:rFonts w:asciiTheme="minorHAnsi" w:eastAsia="Cambria" w:hAnsiTheme="minorHAnsi" w:cstheme="minorHAnsi"/>
          <w:b/>
          <w:bCs/>
          <w:i/>
          <w:iCs/>
          <w:color w:val="auto"/>
          <w:sz w:val="24"/>
          <w:szCs w:val="24"/>
        </w:rPr>
        <w:t xml:space="preserve">Faith Verse </w:t>
      </w:r>
      <w:r w:rsidR="009D6CAF" w:rsidRPr="00E759B7">
        <w:rPr>
          <w:rFonts w:asciiTheme="minorHAnsi" w:eastAsia="Cambria" w:hAnsiTheme="minorHAnsi" w:cstheme="minorHAnsi"/>
          <w:b/>
          <w:bCs/>
          <w:i/>
          <w:iCs/>
          <w:color w:val="auto"/>
          <w:sz w:val="24"/>
          <w:szCs w:val="24"/>
        </w:rPr>
        <w:t>Slide</w:t>
      </w:r>
      <w:r w:rsidRPr="00E759B7">
        <w:rPr>
          <w:rFonts w:asciiTheme="minorHAnsi" w:eastAsia="Cambria" w:hAnsiTheme="minorHAnsi" w:cstheme="minorHAnsi"/>
          <w:b/>
          <w:bCs/>
          <w:i/>
          <w:iCs/>
          <w:color w:val="auto"/>
          <w:sz w:val="24"/>
          <w:szCs w:val="24"/>
        </w:rPr>
        <w:t>.</w:t>
      </w:r>
      <w:r w:rsidR="00BC59A3" w:rsidRPr="00E759B7">
        <w:rPr>
          <w:rFonts w:asciiTheme="minorHAnsi" w:eastAsia="Cambria" w:hAnsiTheme="minorHAnsi" w:cstheme="minorHAnsi"/>
          <w:b/>
          <w:bCs/>
          <w:i/>
          <w:iCs/>
          <w:color w:val="auto"/>
          <w:sz w:val="24"/>
          <w:szCs w:val="24"/>
        </w:rPr>
        <w:t xml:space="preserve"> </w:t>
      </w:r>
      <w:r w:rsidR="006D0961">
        <w:rPr>
          <w:rFonts w:asciiTheme="minorHAnsi" w:eastAsia="Cambria" w:hAnsiTheme="minorHAnsi" w:cstheme="minorHAnsi"/>
          <w:b/>
          <w:bCs/>
          <w:i/>
          <w:iCs/>
          <w:color w:val="auto"/>
          <w:sz w:val="24"/>
          <w:szCs w:val="24"/>
        </w:rPr>
        <w:t xml:space="preserve"> </w:t>
      </w:r>
    </w:p>
    <w:p w14:paraId="082EE35D" w14:textId="4945E76B" w:rsidR="0088134C" w:rsidRPr="00E759B7" w:rsidRDefault="0088134C" w:rsidP="00E759B7">
      <w:pPr>
        <w:pStyle w:val="Default"/>
        <w:contextualSpacing/>
        <w:rPr>
          <w:rFonts w:asciiTheme="minorHAnsi" w:eastAsia="Cambria" w:hAnsiTheme="minorHAnsi" w:cstheme="minorHAnsi"/>
          <w:color w:val="auto"/>
          <w:sz w:val="24"/>
          <w:szCs w:val="24"/>
        </w:rPr>
      </w:pPr>
    </w:p>
    <w:p w14:paraId="7D0A0D16" w14:textId="2FD38513" w:rsidR="00D04A63" w:rsidRPr="00983E85" w:rsidRDefault="00D04A63" w:rsidP="00D04A63">
      <w:pPr>
        <w:contextualSpacing/>
        <w:rPr>
          <w:rStyle w:val="text"/>
          <w:rFonts w:ascii="Calibri" w:hAnsi="Calibri" w:cs="Calibri"/>
        </w:rPr>
      </w:pPr>
      <w:r w:rsidRPr="00983E85">
        <w:rPr>
          <w:rStyle w:val="text"/>
          <w:rFonts w:ascii="Calibri" w:hAnsi="Calibri" w:cs="Calibri"/>
          <w:shd w:val="clear" w:color="auto" w:fill="FFFFFF"/>
        </w:rPr>
        <w:t>In the beginning the Word already existed.</w:t>
      </w:r>
      <w:r w:rsidRPr="00983E85">
        <w:rPr>
          <w:rFonts w:ascii="Calibri" w:hAnsi="Calibri" w:cs="Calibri"/>
        </w:rPr>
        <w:t xml:space="preserve"> </w:t>
      </w:r>
      <w:r w:rsidR="002A7CFB">
        <w:rPr>
          <w:rFonts w:ascii="Calibri" w:hAnsi="Calibri" w:cs="Calibri"/>
        </w:rPr>
        <w:br/>
      </w:r>
      <w:r w:rsidRPr="00983E85">
        <w:rPr>
          <w:rStyle w:val="text"/>
          <w:rFonts w:ascii="Calibri" w:hAnsi="Calibri" w:cs="Calibri"/>
          <w:shd w:val="clear" w:color="auto" w:fill="FFFFFF"/>
        </w:rPr>
        <w:t>The Word was with God,</w:t>
      </w:r>
      <w:r w:rsidRPr="00983E85">
        <w:rPr>
          <w:rFonts w:ascii="Calibri" w:hAnsi="Calibri" w:cs="Calibri"/>
        </w:rPr>
        <w:t xml:space="preserve"> </w:t>
      </w:r>
      <w:r w:rsidRPr="00983E85">
        <w:rPr>
          <w:rStyle w:val="text"/>
          <w:rFonts w:ascii="Calibri" w:hAnsi="Calibri" w:cs="Calibri"/>
          <w:shd w:val="clear" w:color="auto" w:fill="FFFFFF"/>
        </w:rPr>
        <w:t>and the Word was God.</w:t>
      </w:r>
    </w:p>
    <w:p w14:paraId="05A5117D" w14:textId="0BF825F8" w:rsidR="00D04A63" w:rsidRPr="00983E85" w:rsidRDefault="002A7CFB" w:rsidP="00D04A63">
      <w:pPr>
        <w:contextualSpacing/>
        <w:rPr>
          <w:rFonts w:ascii="Calibri" w:hAnsi="Calibri" w:cs="Calibri"/>
        </w:rPr>
      </w:pPr>
      <w:r>
        <w:rPr>
          <w:rFonts w:asciiTheme="minorHAnsi" w:eastAsia="Cambria" w:hAnsiTheme="minorHAnsi" w:cstheme="minorHAnsi"/>
          <w:noProof/>
        </w:rPr>
        <w:drawing>
          <wp:anchor distT="0" distB="0" distL="114300" distR="114300" simplePos="0" relativeHeight="251737088" behindDoc="0" locked="0" layoutInCell="1" allowOverlap="1" wp14:anchorId="0E491A55" wp14:editId="3CD5C052">
            <wp:simplePos x="0" y="0"/>
            <wp:positionH relativeFrom="column">
              <wp:posOffset>4784090</wp:posOffset>
            </wp:positionH>
            <wp:positionV relativeFrom="paragraph">
              <wp:posOffset>-10795</wp:posOffset>
            </wp:positionV>
            <wp:extent cx="1033145" cy="1336675"/>
            <wp:effectExtent l="12700" t="12700" r="8255" b="9525"/>
            <wp:wrapSquare wrapText="bothSides"/>
            <wp:docPr id="351721995" name="Picture 16" descr="A diagram of a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21995" name="Picture 16" descr="A diagram of a word&#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3145" cy="13366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D04A63" w:rsidRPr="00983E85">
        <w:rPr>
          <w:rStyle w:val="text"/>
          <w:rFonts w:ascii="Calibri" w:hAnsi="Calibri" w:cs="Calibri"/>
          <w:shd w:val="clear" w:color="auto" w:fill="FFFFFF"/>
        </w:rPr>
        <w:t>John 1:1 (NLT)</w:t>
      </w:r>
    </w:p>
    <w:p w14:paraId="528BA7E7" w14:textId="3FF400F0" w:rsidR="000F7D51" w:rsidRDefault="000F7D51" w:rsidP="00E759B7">
      <w:pPr>
        <w:shd w:val="clear" w:color="auto" w:fill="FFFFFF" w:themeFill="background1"/>
        <w:contextualSpacing/>
        <w:rPr>
          <w:rFonts w:asciiTheme="minorHAnsi" w:eastAsia="Cambria" w:hAnsiTheme="minorHAnsi" w:cstheme="minorHAnsi"/>
        </w:rPr>
      </w:pPr>
    </w:p>
    <w:p w14:paraId="3C59416D" w14:textId="332763FE" w:rsidR="00D04A63" w:rsidRPr="00E759B7" w:rsidRDefault="00D04A63" w:rsidP="00E759B7">
      <w:pPr>
        <w:shd w:val="clear" w:color="auto" w:fill="FFFFFF" w:themeFill="background1"/>
        <w:contextualSpacing/>
        <w:rPr>
          <w:rFonts w:asciiTheme="minorHAnsi" w:eastAsia="Cambria" w:hAnsiTheme="minorHAnsi" w:cstheme="minorHAnsi"/>
        </w:rPr>
      </w:pPr>
    </w:p>
    <w:p w14:paraId="049ABD24" w14:textId="6911E8E4" w:rsidR="00EE11A1" w:rsidRPr="00E759B7" w:rsidRDefault="00EE11A1" w:rsidP="00E759B7">
      <w:pPr>
        <w:shd w:val="clear" w:color="auto" w:fill="FFFFFF" w:themeFill="background1"/>
        <w:contextualSpacing/>
        <w:rPr>
          <w:rFonts w:asciiTheme="minorHAnsi" w:eastAsia="Cambria" w:hAnsiTheme="minorHAnsi" w:cstheme="minorHAnsi"/>
        </w:rPr>
      </w:pPr>
      <w:r w:rsidRPr="00E759B7">
        <w:rPr>
          <w:rFonts w:asciiTheme="minorHAnsi" w:eastAsia="Cambria" w:hAnsiTheme="minorHAnsi" w:cstheme="minorHAnsi"/>
        </w:rPr>
        <w:t xml:space="preserve">God wants to speak to us through His Word. Let’s look at today’s Faith Verse and see what He might want to say to us through it. </w:t>
      </w:r>
    </w:p>
    <w:p w14:paraId="3F56B411" w14:textId="77777777" w:rsidR="00EE11A1" w:rsidRPr="00E759B7" w:rsidRDefault="00EE11A1" w:rsidP="00FD6CF1">
      <w:pPr>
        <w:pStyle w:val="ListParagraph"/>
        <w:numPr>
          <w:ilvl w:val="0"/>
          <w:numId w:val="42"/>
        </w:numPr>
        <w:shd w:val="clear" w:color="auto" w:fill="FFFFFF" w:themeFill="background1"/>
        <w:contextualSpacing/>
        <w:jc w:val="left"/>
        <w:rPr>
          <w:rFonts w:asciiTheme="minorHAnsi" w:eastAsia="Cambria" w:hAnsiTheme="minorHAnsi" w:cstheme="minorHAnsi"/>
          <w:color w:val="auto"/>
        </w:rPr>
      </w:pPr>
      <w:r w:rsidRPr="00E759B7">
        <w:rPr>
          <w:rFonts w:asciiTheme="minorHAnsi" w:eastAsia="Cambria" w:hAnsiTheme="minorHAnsi" w:cstheme="minorHAnsi"/>
          <w:i/>
          <w:iCs/>
          <w:color w:val="auto"/>
        </w:rPr>
        <w:t xml:space="preserve">Hand out the </w:t>
      </w:r>
      <w:r w:rsidRPr="00E759B7">
        <w:rPr>
          <w:rFonts w:asciiTheme="minorHAnsi" w:eastAsia="Cambria" w:hAnsiTheme="minorHAnsi" w:cstheme="minorHAnsi"/>
          <w:b/>
          <w:bCs/>
          <w:i/>
          <w:iCs/>
          <w:color w:val="auto"/>
        </w:rPr>
        <w:t>Faith Verse Journal Page</w:t>
      </w:r>
      <w:r w:rsidRPr="00E759B7">
        <w:rPr>
          <w:rFonts w:asciiTheme="minorHAnsi" w:eastAsia="Cambria" w:hAnsiTheme="minorHAnsi" w:cstheme="minorHAnsi"/>
          <w:i/>
          <w:iCs/>
          <w:color w:val="auto"/>
        </w:rPr>
        <w:t xml:space="preserve"> and pencils. Guide kids through the activity.</w:t>
      </w:r>
    </w:p>
    <w:p w14:paraId="7C46CD88" w14:textId="77777777" w:rsidR="00EE11A1" w:rsidRPr="00E759B7" w:rsidRDefault="00EE11A1" w:rsidP="00E759B7">
      <w:pPr>
        <w:pStyle w:val="BodyA"/>
        <w:pBdr>
          <w:bottom w:val="single" w:sz="12" w:space="1" w:color="auto"/>
        </w:pBdr>
        <w:contextualSpacing/>
        <w:rPr>
          <w:rFonts w:asciiTheme="minorHAnsi" w:eastAsia="Cambria" w:hAnsiTheme="minorHAnsi" w:cstheme="minorHAnsi"/>
          <w:b/>
          <w:bCs/>
          <w:color w:val="auto"/>
        </w:rPr>
      </w:pPr>
    </w:p>
    <w:p w14:paraId="4347E70C" w14:textId="77777777" w:rsidR="00EE11A1" w:rsidRPr="00E759B7" w:rsidRDefault="00EE11A1" w:rsidP="00E759B7">
      <w:pPr>
        <w:pStyle w:val="Default"/>
        <w:contextualSpacing/>
        <w:rPr>
          <w:rFonts w:asciiTheme="minorHAnsi" w:eastAsia="Cambria" w:hAnsiTheme="minorHAnsi" w:cstheme="minorHAnsi"/>
          <w:b/>
          <w:bCs/>
          <w:color w:val="auto"/>
          <w:sz w:val="24"/>
          <w:szCs w:val="24"/>
        </w:rPr>
      </w:pPr>
    </w:p>
    <w:p w14:paraId="38778EF4" w14:textId="15A189EA" w:rsidR="00EE11A1" w:rsidRPr="00E759B7" w:rsidRDefault="00EE11A1" w:rsidP="00E759B7">
      <w:pPr>
        <w:pStyle w:val="BodyAA"/>
        <w:contextualSpacing/>
        <w:outlineLvl w:val="0"/>
        <w:rPr>
          <w:rFonts w:asciiTheme="minorHAnsi" w:eastAsia="Cambria" w:hAnsiTheme="minorHAnsi" w:cstheme="minorHAnsi"/>
          <w:b/>
          <w:bCs/>
          <w:color w:val="auto"/>
          <w:u w:val="single"/>
        </w:rPr>
      </w:pPr>
      <w:r w:rsidRPr="00E759B7">
        <w:rPr>
          <w:rFonts w:asciiTheme="minorHAnsi" w:hAnsiTheme="minorHAnsi" w:cstheme="minorHAnsi"/>
          <w:b/>
          <w:bCs/>
          <w:color w:val="auto"/>
          <w:kern w:val="28"/>
          <w:sz w:val="36"/>
          <w:szCs w:val="36"/>
          <w:u w:color="CC3399"/>
        </w:rPr>
        <w:t xml:space="preserve">4 FAITH QUESTIONS </w:t>
      </w:r>
    </w:p>
    <w:tbl>
      <w:tblPr>
        <w:tblStyle w:val="TableGrid"/>
        <w:tblW w:w="0" w:type="auto"/>
        <w:tblLook w:val="04A0" w:firstRow="1" w:lastRow="0" w:firstColumn="1" w:lastColumn="0" w:noHBand="0" w:noVBand="1"/>
      </w:tblPr>
      <w:tblGrid>
        <w:gridCol w:w="4675"/>
        <w:gridCol w:w="4675"/>
      </w:tblGrid>
      <w:tr w:rsidR="00EE11A1" w:rsidRPr="00E759B7" w14:paraId="080A8384" w14:textId="77777777" w:rsidTr="00881007">
        <w:tc>
          <w:tcPr>
            <w:tcW w:w="4675" w:type="dxa"/>
            <w:tcBorders>
              <w:bottom w:val="nil"/>
            </w:tcBorders>
            <w:shd w:val="clear" w:color="auto" w:fill="D19AC2"/>
          </w:tcPr>
          <w:p w14:paraId="5DB3E714" w14:textId="4EFE6BAF"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8E5A0E"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59B4CC32" w14:textId="4DD68750"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096B4C10" w14:textId="77777777" w:rsidTr="00B867FB">
        <w:tc>
          <w:tcPr>
            <w:tcW w:w="4675" w:type="dxa"/>
            <w:tcBorders>
              <w:top w:val="nil"/>
              <w:left w:val="nil"/>
              <w:bottom w:val="nil"/>
              <w:right w:val="single" w:sz="4" w:space="0" w:color="auto"/>
            </w:tcBorders>
            <w:shd w:val="clear" w:color="auto" w:fill="DCDCDC" w:themeFill="background2" w:themeFillTint="33"/>
          </w:tcPr>
          <w:p w14:paraId="16642144" w14:textId="77777777" w:rsidR="00EE11A1" w:rsidRPr="00E759B7" w:rsidRDefault="00EE11A1" w:rsidP="00E0452F">
            <w:pPr>
              <w:pStyle w:val="BodyA"/>
              <w:numPr>
                <w:ilvl w:val="0"/>
                <w:numId w:val="49"/>
              </w:numPr>
              <w:ind w:left="333" w:hanging="270"/>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 xml:space="preserve">Scissors </w:t>
            </w:r>
          </w:p>
          <w:p w14:paraId="1A5CFE07" w14:textId="77777777" w:rsidR="00EE11A1" w:rsidRPr="00E759B7" w:rsidRDefault="00EE11A1" w:rsidP="00E0452F">
            <w:pPr>
              <w:pStyle w:val="BodyA"/>
              <w:numPr>
                <w:ilvl w:val="0"/>
                <w:numId w:val="49"/>
              </w:numPr>
              <w:ind w:left="333" w:hanging="270"/>
              <w:contextualSpacing/>
              <w:rPr>
                <w:rFonts w:asciiTheme="minorHAnsi" w:hAnsiTheme="minorHAnsi" w:cstheme="minorHAnsi"/>
                <w:i/>
                <w:iCs/>
                <w:color w:val="auto"/>
              </w:rPr>
            </w:pPr>
            <w:r w:rsidRPr="00E759B7">
              <w:rPr>
                <w:rFonts w:asciiTheme="minorHAnsi" w:hAnsiTheme="minorHAnsi" w:cstheme="minorHAnsi"/>
                <w:b/>
                <w:bCs/>
                <w:i/>
                <w:iCs/>
                <w:color w:val="auto"/>
                <w:u w:color="00B0F0"/>
              </w:rPr>
              <w:t>4 Questions Pages,</w:t>
            </w:r>
            <w:r w:rsidRPr="00E759B7">
              <w:rPr>
                <w:rFonts w:asciiTheme="minorHAnsi" w:hAnsiTheme="minorHAnsi" w:cstheme="minorHAnsi"/>
                <w:i/>
                <w:iCs/>
                <w:color w:val="auto"/>
                <w:u w:color="00B0F0"/>
              </w:rPr>
              <w:t xml:space="preserve"> one set per group</w:t>
            </w:r>
          </w:p>
        </w:tc>
        <w:tc>
          <w:tcPr>
            <w:tcW w:w="4675" w:type="dxa"/>
            <w:tcBorders>
              <w:top w:val="nil"/>
              <w:left w:val="single" w:sz="4" w:space="0" w:color="auto"/>
              <w:bottom w:val="nil"/>
              <w:right w:val="nil"/>
            </w:tcBorders>
            <w:shd w:val="clear" w:color="auto" w:fill="DCDCDC" w:themeFill="background2" w:themeFillTint="33"/>
          </w:tcPr>
          <w:p w14:paraId="061D20B6" w14:textId="42BAF0D2" w:rsidR="00535E2B" w:rsidRPr="00E759B7" w:rsidRDefault="00535E2B" w:rsidP="00E0452F">
            <w:pPr>
              <w:pStyle w:val="BodyA"/>
              <w:numPr>
                <w:ilvl w:val="0"/>
                <w:numId w:val="48"/>
              </w:numPr>
              <w:pBdr>
                <w:top w:val="none" w:sz="0" w:space="0" w:color="auto"/>
                <w:left w:val="none" w:sz="0" w:space="0" w:color="auto"/>
                <w:bottom w:val="none" w:sz="0" w:space="0" w:color="auto"/>
                <w:right w:val="none" w:sz="0" w:space="0" w:color="auto"/>
              </w:pBdr>
              <w:ind w:left="333" w:hanging="270"/>
              <w:contextualSpacing/>
              <w:outlineLvl w:val="0"/>
              <w:rPr>
                <w:rFonts w:asciiTheme="minorHAnsi" w:eastAsia="Cambria" w:hAnsiTheme="minorHAnsi" w:cstheme="minorHAnsi"/>
                <w:i/>
                <w:iCs/>
                <w:color w:val="auto"/>
              </w:rPr>
            </w:pPr>
            <w:r w:rsidRPr="00E759B7">
              <w:rPr>
                <w:rFonts w:asciiTheme="minorHAnsi" w:hAnsiTheme="minorHAnsi" w:cstheme="minorHAnsi"/>
                <w:i/>
                <w:iCs/>
                <w:color w:val="auto"/>
              </w:rPr>
              <w:t xml:space="preserve">Print and cut apart the </w:t>
            </w:r>
            <w:r w:rsidRPr="00E759B7">
              <w:rPr>
                <w:rFonts w:asciiTheme="minorHAnsi" w:hAnsiTheme="minorHAnsi" w:cstheme="minorHAnsi"/>
                <w:b/>
                <w:bCs/>
                <w:i/>
                <w:iCs/>
                <w:color w:val="auto"/>
                <w:u w:color="00B0F0"/>
              </w:rPr>
              <w:t>4 Questions Pages,</w:t>
            </w:r>
            <w:r w:rsidRPr="00E759B7">
              <w:rPr>
                <w:rFonts w:asciiTheme="minorHAnsi" w:hAnsiTheme="minorHAnsi" w:cstheme="minorHAnsi"/>
                <w:i/>
                <w:iCs/>
                <w:color w:val="auto"/>
                <w:u w:color="00B0F0"/>
              </w:rPr>
              <w:t xml:space="preserve"> one set per group. Keep questions and answers separate.</w:t>
            </w:r>
          </w:p>
          <w:p w14:paraId="20982FB7" w14:textId="7E9092CE" w:rsidR="00EE11A1" w:rsidRPr="00E759B7" w:rsidRDefault="00535E2B" w:rsidP="00E0452F">
            <w:pPr>
              <w:pStyle w:val="BodyA"/>
              <w:numPr>
                <w:ilvl w:val="0"/>
                <w:numId w:val="48"/>
              </w:numPr>
              <w:pBdr>
                <w:top w:val="none" w:sz="0" w:space="0" w:color="auto"/>
                <w:left w:val="none" w:sz="0" w:space="0" w:color="auto"/>
                <w:bottom w:val="none" w:sz="0" w:space="0" w:color="auto"/>
                <w:right w:val="none" w:sz="0" w:space="0" w:color="auto"/>
              </w:pBdr>
              <w:ind w:left="333" w:hanging="270"/>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Choose how to use this activity: Simple matching, Concentration-style find the pairs, etc.</w:t>
            </w:r>
          </w:p>
        </w:tc>
      </w:tr>
    </w:tbl>
    <w:p w14:paraId="7451A759" w14:textId="77E11D89" w:rsidR="00EE11A1" w:rsidRPr="0043782D" w:rsidRDefault="00DC217B" w:rsidP="00E759B7">
      <w:pPr>
        <w:shd w:val="clear" w:color="auto" w:fill="FFFFFF" w:themeFill="background1"/>
        <w:contextualSpacing/>
        <w:rPr>
          <w:rFonts w:asciiTheme="minorHAnsi" w:eastAsia="Cambria" w:hAnsiTheme="minorHAnsi" w:cstheme="minorHAnsi"/>
          <w:i/>
          <w:iCs/>
          <w:highlight w:val="green"/>
          <w14:textOutline w14:w="9525" w14:cap="rnd" w14:cmpd="sng" w14:algn="ctr">
            <w14:noFill/>
            <w14:prstDash w14:val="solid"/>
            <w14:bevel/>
          </w14:textOutline>
        </w:rPr>
      </w:pPr>
      <w:r w:rsidRPr="0043782D">
        <w:rPr>
          <w:rFonts w:asciiTheme="minorHAnsi" w:eastAsia="Cambria" w:hAnsiTheme="minorHAnsi" w:cstheme="minorHAnsi"/>
          <w:i/>
          <w:iCs/>
          <w:noProof/>
        </w:rPr>
        <w:drawing>
          <wp:anchor distT="0" distB="0" distL="114300" distR="114300" simplePos="0" relativeHeight="251738112" behindDoc="0" locked="0" layoutInCell="1" allowOverlap="1" wp14:anchorId="1D19D932" wp14:editId="57E7B8FD">
            <wp:simplePos x="0" y="0"/>
            <wp:positionH relativeFrom="column">
              <wp:posOffset>4933315</wp:posOffset>
            </wp:positionH>
            <wp:positionV relativeFrom="paragraph">
              <wp:posOffset>128673</wp:posOffset>
            </wp:positionV>
            <wp:extent cx="1033145" cy="1336675"/>
            <wp:effectExtent l="12700" t="12700" r="8255" b="9525"/>
            <wp:wrapSquare wrapText="bothSides"/>
            <wp:docPr id="1428809794" name="Picture 17" descr="A group of white squar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09794" name="Picture 17" descr="A group of white squares with text&#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3145" cy="13366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6A52A3C3" w14:textId="59F06F0D" w:rsidR="00DC217B" w:rsidRPr="0043782D" w:rsidRDefault="00675C6D" w:rsidP="00DC217B">
      <w:pPr>
        <w:contextualSpacing/>
        <w:rPr>
          <w:rFonts w:asciiTheme="minorHAnsi" w:hAnsiTheme="minorHAnsi" w:cstheme="minorHAnsi"/>
          <w:color w:val="FF0000"/>
        </w:rPr>
      </w:pPr>
      <w:r w:rsidRPr="0043782D">
        <w:rPr>
          <w:rFonts w:ascii="Calibri" w:hAnsi="Calibri" w:cs="Calibri"/>
        </w:rPr>
        <w:t xml:space="preserve">Who’s ready for a challenge? </w:t>
      </w:r>
      <w:r w:rsidRPr="0043782D">
        <w:rPr>
          <w:rFonts w:ascii="Calibri" w:hAnsi="Calibri" w:cs="Calibri"/>
          <w:i/>
          <w:iCs/>
        </w:rPr>
        <w:t>(Group response)</w:t>
      </w:r>
      <w:r w:rsidRPr="0043782D">
        <w:rPr>
          <w:rFonts w:ascii="Calibri" w:hAnsi="Calibri" w:cs="Calibri"/>
        </w:rPr>
        <w:t xml:space="preserve"> Today, we’ve learned about a very important foundation for our faith. </w:t>
      </w:r>
      <w:r w:rsidRPr="0043782D">
        <w:rPr>
          <w:rFonts w:ascii="Calibri" w:hAnsi="Calibri" w:cs="Calibri"/>
          <w:b/>
          <w:bCs/>
        </w:rPr>
        <w:t xml:space="preserve">We believe that . . . Jesus is God. </w:t>
      </w:r>
      <w:r w:rsidRPr="0043782D">
        <w:rPr>
          <w:rFonts w:ascii="Calibri" w:hAnsi="Calibri" w:cs="Calibri"/>
        </w:rPr>
        <w:t>Let’s find out what more we need to know about that</w:t>
      </w:r>
      <w:r w:rsidR="00EE11A1" w:rsidRPr="0043782D">
        <w:rPr>
          <w:rFonts w:asciiTheme="minorHAnsi" w:hAnsiTheme="minorHAnsi" w:cstheme="minorHAnsi"/>
        </w:rPr>
        <w:t>.</w:t>
      </w:r>
      <w:r w:rsidR="00461FC0" w:rsidRPr="0043782D">
        <w:rPr>
          <w:rFonts w:asciiTheme="minorHAnsi" w:hAnsiTheme="minorHAnsi" w:cstheme="minorHAnsi"/>
        </w:rPr>
        <w:t xml:space="preserve"> </w:t>
      </w:r>
      <w:r w:rsidR="00FE228C" w:rsidRPr="0043782D">
        <w:rPr>
          <w:rFonts w:asciiTheme="minorHAnsi" w:hAnsiTheme="minorHAnsi" w:cstheme="minorHAnsi"/>
        </w:rPr>
        <w:t>[Answers: 1=</w:t>
      </w:r>
      <w:r w:rsidR="005205F6" w:rsidRPr="0043782D">
        <w:rPr>
          <w:rFonts w:asciiTheme="minorHAnsi" w:hAnsiTheme="minorHAnsi" w:cstheme="minorHAnsi"/>
        </w:rPr>
        <w:t xml:space="preserve">B, </w:t>
      </w:r>
      <w:r w:rsidR="00FE228C" w:rsidRPr="0043782D">
        <w:rPr>
          <w:rFonts w:asciiTheme="minorHAnsi" w:hAnsiTheme="minorHAnsi" w:cstheme="minorHAnsi"/>
        </w:rPr>
        <w:t>2=</w:t>
      </w:r>
      <w:r w:rsidR="005205F6" w:rsidRPr="0043782D">
        <w:rPr>
          <w:rFonts w:asciiTheme="minorHAnsi" w:hAnsiTheme="minorHAnsi" w:cstheme="minorHAnsi"/>
        </w:rPr>
        <w:t>C</w:t>
      </w:r>
      <w:r w:rsidR="00FE228C" w:rsidRPr="0043782D">
        <w:rPr>
          <w:rFonts w:asciiTheme="minorHAnsi" w:hAnsiTheme="minorHAnsi" w:cstheme="minorHAnsi"/>
        </w:rPr>
        <w:t>, 3=</w:t>
      </w:r>
      <w:r w:rsidR="005205F6" w:rsidRPr="0043782D">
        <w:rPr>
          <w:rFonts w:asciiTheme="minorHAnsi" w:hAnsiTheme="minorHAnsi" w:cstheme="minorHAnsi"/>
        </w:rPr>
        <w:t>A,</w:t>
      </w:r>
      <w:r w:rsidR="00FE228C" w:rsidRPr="0043782D">
        <w:rPr>
          <w:rFonts w:asciiTheme="minorHAnsi" w:hAnsiTheme="minorHAnsi" w:cstheme="minorHAnsi"/>
        </w:rPr>
        <w:t xml:space="preserve"> 4=</w:t>
      </w:r>
      <w:r w:rsidR="005205F6" w:rsidRPr="0043782D">
        <w:rPr>
          <w:rFonts w:asciiTheme="minorHAnsi" w:hAnsiTheme="minorHAnsi" w:cstheme="minorHAnsi"/>
        </w:rPr>
        <w:t>D</w:t>
      </w:r>
      <w:r w:rsidR="00BD501E" w:rsidRPr="0043782D">
        <w:rPr>
          <w:rFonts w:asciiTheme="minorHAnsi" w:hAnsiTheme="minorHAnsi" w:cstheme="minorHAnsi"/>
        </w:rPr>
        <w:t>]</w:t>
      </w:r>
      <w:r w:rsidR="00ED1496" w:rsidRPr="0043782D">
        <w:rPr>
          <w:rFonts w:asciiTheme="minorHAnsi" w:hAnsiTheme="minorHAnsi" w:cstheme="minorHAnsi"/>
        </w:rPr>
        <w:t xml:space="preserve"> </w:t>
      </w:r>
    </w:p>
    <w:p w14:paraId="6588C065" w14:textId="77777777" w:rsidR="00DC217B" w:rsidRPr="0043782D" w:rsidRDefault="00DC217B" w:rsidP="00DC217B">
      <w:pPr>
        <w:pStyle w:val="ListParagraph"/>
        <w:numPr>
          <w:ilvl w:val="0"/>
          <w:numId w:val="33"/>
        </w:numPr>
        <w:shd w:val="clear" w:color="auto" w:fill="FFFFFF" w:themeFill="background1"/>
        <w:contextualSpacing/>
        <w:jc w:val="left"/>
        <w:rPr>
          <w:rFonts w:asciiTheme="minorHAnsi" w:eastAsia="Cambria" w:hAnsiTheme="minorHAnsi" w:cstheme="minorHAnsi"/>
          <w:i/>
          <w:iCs/>
          <w:color w:val="auto"/>
        </w:rPr>
      </w:pPr>
      <w:r w:rsidRPr="0043782D">
        <w:rPr>
          <w:rFonts w:asciiTheme="minorHAnsi" w:eastAsia="Cambria" w:hAnsiTheme="minorHAnsi" w:cstheme="minorHAnsi"/>
          <w:i/>
          <w:iCs/>
          <w:color w:val="auto"/>
        </w:rPr>
        <w:t xml:space="preserve">Proceed with the activity you chose using the </w:t>
      </w:r>
      <w:r w:rsidRPr="0043782D">
        <w:rPr>
          <w:rFonts w:asciiTheme="minorHAnsi" w:eastAsia="Cambria" w:hAnsiTheme="minorHAnsi" w:cstheme="minorHAnsi"/>
          <w:b/>
          <w:bCs/>
          <w:i/>
          <w:iCs/>
          <w:color w:val="auto"/>
        </w:rPr>
        <w:t>Four Questions Pages</w:t>
      </w:r>
      <w:r w:rsidRPr="0043782D">
        <w:rPr>
          <w:rFonts w:asciiTheme="minorHAnsi" w:eastAsia="Cambria" w:hAnsiTheme="minorHAnsi" w:cstheme="minorHAnsi"/>
          <w:i/>
          <w:iCs/>
          <w:color w:val="auto"/>
        </w:rPr>
        <w:t xml:space="preserve"> cards.  </w:t>
      </w:r>
    </w:p>
    <w:p w14:paraId="4A49E165" w14:textId="77777777" w:rsidR="00DC217B" w:rsidRPr="0043782D" w:rsidRDefault="00DC217B" w:rsidP="00DC217B">
      <w:pPr>
        <w:pStyle w:val="ListParagraph"/>
        <w:numPr>
          <w:ilvl w:val="0"/>
          <w:numId w:val="33"/>
        </w:numPr>
        <w:shd w:val="clear" w:color="auto" w:fill="FFFFFF" w:themeFill="background1"/>
        <w:contextualSpacing/>
        <w:jc w:val="left"/>
        <w:rPr>
          <w:rFonts w:asciiTheme="minorHAnsi" w:eastAsia="Cambria" w:hAnsiTheme="minorHAnsi" w:cstheme="minorHAnsi"/>
          <w:i/>
          <w:iCs/>
          <w:color w:val="auto"/>
        </w:rPr>
      </w:pPr>
      <w:r w:rsidRPr="0043782D">
        <w:rPr>
          <w:rFonts w:asciiTheme="minorHAnsi" w:eastAsia="Cambria" w:hAnsiTheme="minorHAnsi" w:cstheme="minorHAnsi"/>
          <w:i/>
          <w:iCs/>
          <w:color w:val="auto"/>
        </w:rPr>
        <w:t xml:space="preserve">Discuss what’s written on each card as time allows. </w:t>
      </w:r>
    </w:p>
    <w:p w14:paraId="64607B59" w14:textId="77777777" w:rsidR="00EE11A1" w:rsidRPr="0043782D" w:rsidRDefault="00EE11A1" w:rsidP="00E759B7">
      <w:pPr>
        <w:pStyle w:val="BodyA"/>
        <w:pBdr>
          <w:bottom w:val="single" w:sz="12" w:space="1" w:color="auto"/>
        </w:pBdr>
        <w:contextualSpacing/>
        <w:rPr>
          <w:rFonts w:asciiTheme="minorHAnsi" w:eastAsia="Cambria" w:hAnsiTheme="minorHAnsi" w:cstheme="minorHAnsi"/>
          <w:b/>
          <w:bCs/>
          <w:color w:val="auto"/>
        </w:rPr>
      </w:pPr>
    </w:p>
    <w:p w14:paraId="6468EFF4" w14:textId="77777777" w:rsidR="00EE11A1" w:rsidRPr="00AD4E1D" w:rsidRDefault="00EE11A1" w:rsidP="00E759B7">
      <w:pPr>
        <w:shd w:val="clear" w:color="auto" w:fill="FFFFFF" w:themeFill="background1"/>
        <w:contextualSpacing/>
        <w:rPr>
          <w:rFonts w:asciiTheme="minorHAnsi" w:eastAsia="Cambria" w:hAnsiTheme="minorHAnsi" w:cstheme="minorHAnsi"/>
          <w:i/>
          <w:iCs/>
          <w:highlight w:val="green"/>
          <w14:textOutline w14:w="9525" w14:cap="rnd" w14:cmpd="sng" w14:algn="ctr">
            <w14:noFill/>
            <w14:prstDash w14:val="solid"/>
            <w14:bevel/>
          </w14:textOutline>
        </w:rPr>
      </w:pPr>
    </w:p>
    <w:p w14:paraId="0668F6C2" w14:textId="77777777" w:rsidR="00AD4E1D" w:rsidRDefault="00AD4E1D">
      <w:pPr>
        <w:pBdr>
          <w:top w:val="nil"/>
          <w:left w:val="nil"/>
          <w:bottom w:val="nil"/>
          <w:right w:val="nil"/>
          <w:between w:val="nil"/>
          <w:bar w:val="nil"/>
        </w:pBdr>
        <w:rPr>
          <w:rFonts w:asciiTheme="minorHAnsi" w:eastAsia="Avenir Next Regular" w:hAnsiTheme="minorHAnsi" w:cstheme="minorHAnsi"/>
          <w:b/>
          <w:bCs/>
          <w:color w:val="000000" w:themeColor="text1"/>
          <w:kern w:val="28"/>
          <w:sz w:val="36"/>
          <w:szCs w:val="36"/>
          <w:u w:color="CC3399"/>
          <w:bdr w:val="nil"/>
          <w14:textOutline w14:w="12700" w14:cap="flat" w14:cmpd="sng" w14:algn="ctr">
            <w14:noFill/>
            <w14:prstDash w14:val="solid"/>
            <w14:miter w14:lim="400000"/>
          </w14:textOutline>
        </w:rPr>
      </w:pPr>
      <w:r>
        <w:rPr>
          <w:rFonts w:asciiTheme="minorHAnsi" w:hAnsiTheme="minorHAnsi" w:cstheme="minorHAnsi"/>
          <w:b/>
          <w:bCs/>
          <w:color w:val="000000" w:themeColor="text1"/>
          <w:kern w:val="28"/>
          <w:sz w:val="36"/>
          <w:szCs w:val="36"/>
          <w:u w:color="CC3399"/>
        </w:rPr>
        <w:br w:type="page"/>
      </w:r>
    </w:p>
    <w:p w14:paraId="28CA4FB0" w14:textId="5D6853F0" w:rsidR="00EE11A1" w:rsidRPr="004F56FC" w:rsidRDefault="00EE11A1" w:rsidP="00E759B7">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hAnsiTheme="minorHAnsi" w:cstheme="minorHAnsi"/>
          <w:i/>
          <w:iCs/>
          <w:color w:val="000000" w:themeColor="text1"/>
          <w:u w:color="CC3399"/>
        </w:rPr>
      </w:pPr>
      <w:r w:rsidRPr="004F56FC">
        <w:rPr>
          <w:rFonts w:asciiTheme="minorHAnsi" w:hAnsiTheme="minorHAnsi" w:cstheme="minorHAnsi"/>
          <w:b/>
          <w:bCs/>
          <w:color w:val="000000" w:themeColor="text1"/>
          <w:kern w:val="28"/>
          <w:sz w:val="36"/>
          <w:szCs w:val="36"/>
          <w:u w:color="CC3399"/>
        </w:rPr>
        <w:lastRenderedPageBreak/>
        <w:t>ACTIVITY PAGE A</w:t>
      </w:r>
      <w:r w:rsidR="006E7905" w:rsidRPr="004F56FC">
        <w:rPr>
          <w:rFonts w:asciiTheme="minorHAnsi" w:hAnsiTheme="minorHAnsi" w:cstheme="minorHAnsi"/>
          <w:b/>
          <w:bCs/>
          <w:color w:val="000000" w:themeColor="text1"/>
          <w:kern w:val="28"/>
          <w:sz w:val="36"/>
          <w:szCs w:val="36"/>
          <w:u w:color="CC3399"/>
        </w:rPr>
        <w:t xml:space="preserve"> </w:t>
      </w:r>
      <w:r w:rsidRPr="004F56FC">
        <w:rPr>
          <w:rFonts w:asciiTheme="minorHAnsi" w:hAnsiTheme="minorHAnsi" w:cstheme="minorHAnsi"/>
          <w:b/>
          <w:bCs/>
          <w:color w:val="000000" w:themeColor="text1"/>
          <w:kern w:val="28"/>
          <w:sz w:val="36"/>
          <w:szCs w:val="36"/>
          <w:u w:color="CC3399"/>
        </w:rPr>
        <w:t xml:space="preserve">| </w:t>
      </w:r>
      <w:r w:rsidR="0014537D" w:rsidRPr="004F56FC">
        <w:rPr>
          <w:rFonts w:asciiTheme="minorHAnsi" w:hAnsiTheme="minorHAnsi" w:cstheme="minorHAnsi"/>
          <w:b/>
          <w:bCs/>
          <w:color w:val="000000" w:themeColor="text1"/>
          <w:u w:color="CC3399"/>
        </w:rPr>
        <w:t xml:space="preserve">Jesus’ Life in Sequence      </w:t>
      </w:r>
      <w:r w:rsidRPr="004F56FC">
        <w:rPr>
          <w:rFonts w:asciiTheme="minorHAnsi" w:hAnsiTheme="minorHAnsi" w:cstheme="minorHAnsi"/>
          <w:b/>
          <w:bCs/>
          <w:color w:val="000000" w:themeColor="text1"/>
          <w:u w:color="CC3399"/>
        </w:rPr>
        <w:tab/>
      </w:r>
      <w:r w:rsidRPr="004F56FC">
        <w:rPr>
          <w:rFonts w:asciiTheme="minorHAnsi" w:hAnsiTheme="minorHAnsi" w:cstheme="minorHAnsi"/>
          <w:i/>
          <w:iCs/>
          <w:color w:val="000000" w:themeColor="text1"/>
          <w:u w:color="CC3399"/>
        </w:rPr>
        <w:t>(A simpler activity for younger kids)</w:t>
      </w:r>
    </w:p>
    <w:tbl>
      <w:tblPr>
        <w:tblStyle w:val="TableGrid"/>
        <w:tblW w:w="0" w:type="auto"/>
        <w:tblLook w:val="04A0" w:firstRow="1" w:lastRow="0" w:firstColumn="1" w:lastColumn="0" w:noHBand="0" w:noVBand="1"/>
      </w:tblPr>
      <w:tblGrid>
        <w:gridCol w:w="4675"/>
        <w:gridCol w:w="4675"/>
      </w:tblGrid>
      <w:tr w:rsidR="00EE11A1" w:rsidRPr="00E759B7" w14:paraId="33F9A847" w14:textId="77777777" w:rsidTr="00881007">
        <w:tc>
          <w:tcPr>
            <w:tcW w:w="4675" w:type="dxa"/>
            <w:tcBorders>
              <w:bottom w:val="nil"/>
            </w:tcBorders>
            <w:shd w:val="clear" w:color="auto" w:fill="D19AC2"/>
          </w:tcPr>
          <w:p w14:paraId="745FE9ED" w14:textId="65823AA2"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215BD2"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1E9E24E2" w14:textId="77777777"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4BE151CF" w14:textId="77777777" w:rsidTr="00236126">
        <w:tc>
          <w:tcPr>
            <w:tcW w:w="4675" w:type="dxa"/>
            <w:tcBorders>
              <w:top w:val="nil"/>
              <w:left w:val="nil"/>
              <w:bottom w:val="nil"/>
              <w:right w:val="single" w:sz="4" w:space="0" w:color="auto"/>
            </w:tcBorders>
            <w:shd w:val="clear" w:color="auto" w:fill="DCDCDC" w:themeFill="background2" w:themeFillTint="33"/>
          </w:tcPr>
          <w:p w14:paraId="01E7D1EC" w14:textId="77777777" w:rsidR="00101CC3" w:rsidRPr="00983E85" w:rsidRDefault="00101CC3" w:rsidP="00E0452F">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Calibri" w:eastAsia="Cambria" w:hAnsi="Calibri" w:cs="Calibri"/>
                <w:i/>
                <w:iCs/>
                <w:color w:val="auto"/>
              </w:rPr>
            </w:pPr>
            <w:r w:rsidRPr="00983E85">
              <w:rPr>
                <w:rFonts w:ascii="Calibri" w:eastAsia="Cambria" w:hAnsi="Calibri" w:cs="Calibri"/>
                <w:i/>
                <w:iCs/>
                <w:color w:val="auto"/>
              </w:rPr>
              <w:t>Pencils or pens, one per kid</w:t>
            </w:r>
          </w:p>
          <w:p w14:paraId="0BB96BC9" w14:textId="77777777" w:rsidR="00EE11A1" w:rsidRPr="00E759B7" w:rsidRDefault="00EE11A1" w:rsidP="00E0452F">
            <w:pPr>
              <w:pStyle w:val="BodyA"/>
              <w:numPr>
                <w:ilvl w:val="0"/>
                <w:numId w:val="49"/>
              </w:numPr>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Crayons or markers</w:t>
            </w:r>
          </w:p>
          <w:p w14:paraId="6368B624" w14:textId="77777777" w:rsidR="00EE11A1" w:rsidRPr="00E759B7" w:rsidRDefault="00EE11A1" w:rsidP="00E0452F">
            <w:pPr>
              <w:pStyle w:val="BodyA"/>
              <w:numPr>
                <w:ilvl w:val="0"/>
                <w:numId w:val="49"/>
              </w:numPr>
              <w:contextualSpacing/>
              <w:rPr>
                <w:rFonts w:asciiTheme="minorHAnsi" w:hAnsiTheme="minorHAnsi" w:cstheme="minorHAnsi"/>
                <w:i/>
                <w:iCs/>
                <w:color w:val="auto"/>
              </w:rPr>
            </w:pPr>
            <w:r w:rsidRPr="00E759B7">
              <w:rPr>
                <w:rFonts w:asciiTheme="minorHAnsi" w:hAnsiTheme="minorHAnsi" w:cstheme="minorHAnsi"/>
                <w:b/>
                <w:bCs/>
                <w:i/>
                <w:iCs/>
                <w:color w:val="auto"/>
                <w:u w:color="00B0F0"/>
              </w:rPr>
              <w:t>Activity Page A</w:t>
            </w:r>
            <w:r w:rsidRPr="00E759B7">
              <w:rPr>
                <w:rFonts w:asciiTheme="minorHAnsi" w:hAnsiTheme="minorHAnsi" w:cstheme="minorHAnsi"/>
                <w:i/>
                <w:iCs/>
                <w:color w:val="auto"/>
                <w:u w:color="00B0F0"/>
              </w:rPr>
              <w:t>, one per kid</w:t>
            </w:r>
          </w:p>
        </w:tc>
        <w:tc>
          <w:tcPr>
            <w:tcW w:w="4675" w:type="dxa"/>
            <w:tcBorders>
              <w:top w:val="nil"/>
              <w:left w:val="single" w:sz="4" w:space="0" w:color="auto"/>
              <w:bottom w:val="nil"/>
              <w:right w:val="nil"/>
            </w:tcBorders>
            <w:shd w:val="clear" w:color="auto" w:fill="DCDCDC" w:themeFill="background2" w:themeFillTint="33"/>
          </w:tcPr>
          <w:p w14:paraId="43205ECA" w14:textId="77777777" w:rsidR="00EE11A1" w:rsidRPr="00E759B7" w:rsidRDefault="00EE11A1" w:rsidP="00E0452F">
            <w:pPr>
              <w:pStyle w:val="BodyA"/>
              <w:numPr>
                <w:ilvl w:val="0"/>
                <w:numId w:val="48"/>
              </w:numPr>
              <w:pBdr>
                <w:top w:val="none" w:sz="0" w:space="0" w:color="auto"/>
                <w:left w:val="none" w:sz="0" w:space="0" w:color="auto"/>
                <w:bottom w:val="none" w:sz="0" w:space="0" w:color="auto"/>
                <w:right w:val="none" w:sz="0" w:space="0" w:color="auto"/>
              </w:pBdr>
              <w:ind w:left="720"/>
              <w:contextualSpacing/>
              <w:outlineLvl w:val="0"/>
              <w:rPr>
                <w:rFonts w:asciiTheme="minorHAnsi" w:eastAsia="Cambria" w:hAnsiTheme="minorHAnsi" w:cstheme="minorHAnsi"/>
                <w:i/>
                <w:iCs/>
                <w:color w:val="auto"/>
              </w:rPr>
            </w:pPr>
            <w:r w:rsidRPr="00E759B7">
              <w:rPr>
                <w:rFonts w:asciiTheme="minorHAnsi" w:eastAsia="Cambria" w:hAnsiTheme="minorHAnsi" w:cstheme="minorHAnsi"/>
                <w:i/>
                <w:iCs/>
                <w:color w:val="auto"/>
              </w:rPr>
              <w:t xml:space="preserve">Print copies of </w:t>
            </w:r>
            <w:r w:rsidRPr="00E759B7">
              <w:rPr>
                <w:rFonts w:asciiTheme="minorHAnsi" w:eastAsia="Cambria" w:hAnsiTheme="minorHAnsi" w:cstheme="minorHAnsi"/>
                <w:b/>
                <w:bCs/>
                <w:i/>
                <w:iCs/>
                <w:color w:val="auto"/>
              </w:rPr>
              <w:t>Activity Page A</w:t>
            </w:r>
            <w:r w:rsidRPr="00E759B7">
              <w:rPr>
                <w:rFonts w:asciiTheme="minorHAnsi" w:eastAsia="Cambria" w:hAnsiTheme="minorHAnsi" w:cstheme="minorHAnsi"/>
                <w:i/>
                <w:iCs/>
                <w:color w:val="auto"/>
              </w:rPr>
              <w:t>, one per kid.</w:t>
            </w:r>
          </w:p>
        </w:tc>
      </w:tr>
    </w:tbl>
    <w:p w14:paraId="22ABEBFD" w14:textId="5EA16586" w:rsidR="000F7D51" w:rsidRPr="00E759B7" w:rsidRDefault="000F7D51" w:rsidP="00E759B7">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hAnsiTheme="minorHAnsi" w:cstheme="minorHAnsi"/>
          <w:i/>
          <w:iCs/>
          <w:color w:val="auto"/>
          <w:u w:color="CC3399"/>
        </w:rPr>
      </w:pPr>
    </w:p>
    <w:p w14:paraId="61FA459D" w14:textId="77777777" w:rsidR="002A02EB" w:rsidRPr="00983E85" w:rsidRDefault="002A02EB" w:rsidP="002A02EB">
      <w:pPr>
        <w:pStyle w:val="Default"/>
        <w:contextualSpacing/>
        <w:rPr>
          <w:rFonts w:ascii="Calibri" w:eastAsia="Cambria" w:hAnsi="Calibri" w:cs="Calibri"/>
          <w:b/>
          <w:bCs/>
          <w:color w:val="auto"/>
          <w:sz w:val="24"/>
          <w:szCs w:val="24"/>
        </w:rPr>
      </w:pPr>
      <w:r w:rsidRPr="00983E85">
        <w:rPr>
          <w:rFonts w:ascii="Calibri" w:hAnsi="Calibri" w:cs="Calibri"/>
          <w:color w:val="auto"/>
          <w:sz w:val="24"/>
          <w:szCs w:val="24"/>
        </w:rPr>
        <w:t xml:space="preserve">We’ve talked about how </w:t>
      </w:r>
      <w:r w:rsidRPr="00983E85">
        <w:rPr>
          <w:rFonts w:ascii="Calibri" w:hAnsi="Calibri" w:cs="Calibri"/>
          <w:b/>
          <w:bCs/>
          <w:color w:val="auto"/>
          <w:sz w:val="24"/>
          <w:szCs w:val="24"/>
        </w:rPr>
        <w:t xml:space="preserve">We believe that . . . Jesus is God. </w:t>
      </w:r>
      <w:r w:rsidRPr="00983E85">
        <w:rPr>
          <w:rFonts w:ascii="Calibri" w:hAnsi="Calibri" w:cs="Calibri"/>
          <w:color w:val="auto"/>
          <w:sz w:val="24"/>
          <w:szCs w:val="24"/>
        </w:rPr>
        <w:t xml:space="preserve">One of the reasons we know that is because His life is not like anyone else’s. </w:t>
      </w:r>
    </w:p>
    <w:p w14:paraId="0E9747B3" w14:textId="6B307063" w:rsidR="002A02EB" w:rsidRPr="00DC217B" w:rsidRDefault="002A02EB" w:rsidP="00A4398F">
      <w:pPr>
        <w:pStyle w:val="Default"/>
        <w:numPr>
          <w:ilvl w:val="0"/>
          <w:numId w:val="43"/>
        </w:numPr>
        <w:pBdr>
          <w:top w:val="none" w:sz="0" w:space="0" w:color="auto"/>
          <w:left w:val="none" w:sz="0" w:space="0" w:color="auto"/>
          <w:bottom w:val="none" w:sz="0" w:space="0" w:color="auto"/>
          <w:right w:val="none" w:sz="0" w:space="0" w:color="auto"/>
        </w:pBdr>
        <w:contextualSpacing/>
        <w:outlineLvl w:val="0"/>
        <w:rPr>
          <w:rFonts w:ascii="Calibri" w:hAnsi="Calibri" w:cs="Calibri"/>
          <w:b/>
          <w:bCs/>
          <w:color w:val="auto"/>
          <w:u w:color="CC3399"/>
        </w:rPr>
      </w:pPr>
      <w:r w:rsidRPr="00DC217B">
        <w:rPr>
          <w:rFonts w:ascii="Calibri" w:eastAsia="Cambria" w:hAnsi="Calibri" w:cs="Calibri"/>
          <w:i/>
          <w:iCs/>
          <w:color w:val="auto"/>
          <w:sz w:val="24"/>
          <w:szCs w:val="24"/>
        </w:rPr>
        <w:t xml:space="preserve">Hand out a copy of the </w:t>
      </w:r>
      <w:r w:rsidRPr="00DC217B">
        <w:rPr>
          <w:rFonts w:ascii="Calibri" w:eastAsia="Cambria" w:hAnsi="Calibri" w:cs="Calibri"/>
          <w:b/>
          <w:bCs/>
          <w:i/>
          <w:iCs/>
          <w:color w:val="auto"/>
          <w:sz w:val="24"/>
          <w:szCs w:val="24"/>
        </w:rPr>
        <w:t>Activity Page A</w:t>
      </w:r>
      <w:r w:rsidRPr="00DC217B">
        <w:rPr>
          <w:rFonts w:ascii="Calibri" w:eastAsia="Cambria" w:hAnsi="Calibri" w:cs="Calibri"/>
          <w:i/>
          <w:iCs/>
          <w:color w:val="auto"/>
          <w:sz w:val="24"/>
          <w:szCs w:val="24"/>
        </w:rPr>
        <w:t xml:space="preserve"> and a pencil to each kid.</w:t>
      </w:r>
      <w:r w:rsidR="00440CC7" w:rsidRPr="00DC217B">
        <w:rPr>
          <w:rFonts w:ascii="Calibri" w:eastAsia="Cambria" w:hAnsi="Calibri" w:cs="Calibri"/>
          <w:i/>
          <w:iCs/>
          <w:color w:val="auto"/>
          <w:sz w:val="24"/>
          <w:szCs w:val="24"/>
        </w:rPr>
        <w:t xml:space="preserve"> </w:t>
      </w:r>
    </w:p>
    <w:p w14:paraId="067F4BBC" w14:textId="25F9BA7C" w:rsidR="00DC217B" w:rsidRPr="00DC217B" w:rsidRDefault="00DC217B" w:rsidP="00AD4E1D">
      <w:pPr>
        <w:pStyle w:val="Default"/>
        <w:pBdr>
          <w:top w:val="none" w:sz="0" w:space="0" w:color="auto"/>
          <w:left w:val="none" w:sz="0" w:space="0" w:color="auto"/>
          <w:bottom w:val="none" w:sz="0" w:space="0" w:color="auto"/>
          <w:right w:val="none" w:sz="0" w:space="0" w:color="auto"/>
        </w:pBdr>
        <w:contextualSpacing/>
        <w:outlineLvl w:val="0"/>
        <w:rPr>
          <w:rFonts w:ascii="Calibri" w:hAnsi="Calibri" w:cs="Calibri"/>
          <w:b/>
          <w:bCs/>
          <w:color w:val="auto"/>
          <w:u w:color="CC3399"/>
        </w:rPr>
      </w:pPr>
      <w:r>
        <w:rPr>
          <w:rFonts w:ascii="Calibri" w:hAnsi="Calibri" w:cs="Calibri"/>
          <w:noProof/>
          <w:color w:val="auto"/>
          <w14:textOutline w14:w="0" w14:cap="rnd" w14:cmpd="sng" w14:algn="ctr">
            <w14:noFill/>
            <w14:prstDash w14:val="solid"/>
            <w14:bevel/>
          </w14:textOutline>
        </w:rPr>
        <w:drawing>
          <wp:anchor distT="0" distB="0" distL="114300" distR="114300" simplePos="0" relativeHeight="251739136" behindDoc="0" locked="0" layoutInCell="1" allowOverlap="1" wp14:anchorId="756CE0D5" wp14:editId="6EAA3B4D">
            <wp:simplePos x="0" y="0"/>
            <wp:positionH relativeFrom="column">
              <wp:posOffset>4819774</wp:posOffset>
            </wp:positionH>
            <wp:positionV relativeFrom="paragraph">
              <wp:posOffset>12700</wp:posOffset>
            </wp:positionV>
            <wp:extent cx="1033272" cy="1337182"/>
            <wp:effectExtent l="12700" t="12700" r="8255" b="9525"/>
            <wp:wrapSquare wrapText="bothSides"/>
            <wp:docPr id="1115601261" name="Picture 18" descr="A coloring page of a bible s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01261" name="Picture 18" descr="A coloring page of a bible story&#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33272" cy="1337182"/>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5CA663A2" w14:textId="7C3C0787" w:rsidR="002A02EB" w:rsidRPr="00983E85" w:rsidRDefault="002A02EB" w:rsidP="002A02EB">
      <w:pPr>
        <w:pStyle w:val="BodyB"/>
        <w:contextualSpacing/>
        <w:outlineLvl w:val="0"/>
        <w:rPr>
          <w:rFonts w:ascii="Calibri" w:hAnsi="Calibri" w:cs="Calibri"/>
          <w:color w:val="auto"/>
        </w:rPr>
      </w:pPr>
      <w:r w:rsidRPr="00983E85">
        <w:rPr>
          <w:rFonts w:ascii="Calibri" w:hAnsi="Calibri" w:cs="Calibri"/>
          <w:color w:val="auto"/>
        </w:rPr>
        <w:t xml:space="preserve">Our </w:t>
      </w:r>
      <w:r w:rsidRPr="00983E85">
        <w:rPr>
          <w:rFonts w:ascii="Calibri" w:hAnsi="Calibri" w:cs="Calibri"/>
          <w:b/>
          <w:bCs/>
          <w:i/>
          <w:iCs/>
          <w:color w:val="auto"/>
        </w:rPr>
        <w:t xml:space="preserve">Activity Page </w:t>
      </w:r>
      <w:r w:rsidRPr="00983E85">
        <w:rPr>
          <w:rFonts w:ascii="Calibri" w:hAnsi="Calibri" w:cs="Calibri"/>
          <w:color w:val="auto"/>
        </w:rPr>
        <w:t xml:space="preserve">shows pictures about Jesus. Let’s see if you can put them in order from first to last. Remember, Jesus is God, so He has always existed. Which picture shows the very beginning? </w:t>
      </w:r>
      <w:r w:rsidRPr="00983E85">
        <w:rPr>
          <w:rFonts w:ascii="Calibri" w:hAnsi="Calibri" w:cs="Calibri"/>
          <w:i/>
          <w:iCs/>
          <w:color w:val="auto"/>
        </w:rPr>
        <w:t xml:space="preserve">(Group response) </w:t>
      </w:r>
      <w:r w:rsidRPr="00983E85">
        <w:rPr>
          <w:rFonts w:ascii="Calibri" w:hAnsi="Calibri" w:cs="Calibri"/>
          <w:color w:val="auto"/>
        </w:rPr>
        <w:t xml:space="preserve">Write a 1 by that picture. Then, let’s see if we can figure out the order of the other pictures. </w:t>
      </w:r>
    </w:p>
    <w:p w14:paraId="362D666A" w14:textId="7E9614E7" w:rsidR="00B24D96" w:rsidRPr="002A02EB" w:rsidRDefault="002A02EB" w:rsidP="002A02EB">
      <w:pPr>
        <w:pStyle w:val="BodyB"/>
        <w:numPr>
          <w:ilvl w:val="0"/>
          <w:numId w:val="43"/>
        </w:numPr>
        <w:contextualSpacing/>
        <w:outlineLvl w:val="0"/>
        <w:rPr>
          <w:rFonts w:ascii="Calibri" w:hAnsi="Calibri" w:cs="Calibri"/>
          <w:color w:val="auto"/>
        </w:rPr>
      </w:pPr>
      <w:r w:rsidRPr="00983E85">
        <w:rPr>
          <w:rFonts w:ascii="Calibri" w:hAnsi="Calibri" w:cs="Calibri"/>
          <w:i/>
          <w:iCs/>
          <w:color w:val="auto"/>
        </w:rPr>
        <w:t xml:space="preserve">Help kids complete this activity. Then, let them color the pictures if time allows. </w:t>
      </w:r>
      <w:r w:rsidR="00440CC7">
        <w:rPr>
          <w:rFonts w:ascii="Calibri" w:hAnsi="Calibri" w:cs="Calibri"/>
          <w:i/>
          <w:iCs/>
          <w:color w:val="auto"/>
        </w:rPr>
        <w:t xml:space="preserve"> </w:t>
      </w:r>
    </w:p>
    <w:p w14:paraId="454C34C3" w14:textId="31B8D93E" w:rsidR="00EE11A1" w:rsidRPr="00E759B7" w:rsidRDefault="00EE11A1" w:rsidP="00E759B7">
      <w:pPr>
        <w:pStyle w:val="BodyA"/>
        <w:pBdr>
          <w:bottom w:val="single" w:sz="12" w:space="1" w:color="auto"/>
        </w:pBdr>
        <w:contextualSpacing/>
        <w:rPr>
          <w:rFonts w:asciiTheme="minorHAnsi" w:eastAsia="Cambria" w:hAnsiTheme="minorHAnsi" w:cstheme="minorHAnsi"/>
          <w:b/>
          <w:bCs/>
          <w:color w:val="auto"/>
        </w:rPr>
      </w:pPr>
    </w:p>
    <w:p w14:paraId="1790ED2A" w14:textId="11694DEC" w:rsidR="00EE11A1" w:rsidRPr="00E759B7" w:rsidRDefault="00EE11A1" w:rsidP="00E759B7">
      <w:pPr>
        <w:shd w:val="clear" w:color="auto" w:fill="FFFFFF" w:themeFill="background1"/>
        <w:contextualSpacing/>
        <w:rPr>
          <w:rFonts w:asciiTheme="minorHAnsi" w:eastAsia="Cambria" w:hAnsiTheme="minorHAnsi" w:cstheme="minorHAnsi"/>
          <w:i/>
          <w:iCs/>
          <w:highlight w:val="green"/>
          <w14:textOutline w14:w="9525" w14:cap="rnd" w14:cmpd="sng" w14:algn="ctr">
            <w14:noFill/>
            <w14:prstDash w14:val="solid"/>
            <w14:bevel/>
          </w14:textOutline>
        </w:rPr>
      </w:pPr>
    </w:p>
    <w:p w14:paraId="2DE7334F" w14:textId="11B87586" w:rsidR="00EE11A1" w:rsidRPr="004F56FC" w:rsidRDefault="00EE11A1" w:rsidP="00E759B7">
      <w:pPr>
        <w:pStyle w:val="BodyB"/>
        <w:pBdr>
          <w:top w:val="none" w:sz="0" w:space="0" w:color="auto"/>
          <w:left w:val="none" w:sz="0" w:space="0" w:color="auto"/>
          <w:bottom w:val="none" w:sz="0" w:space="0" w:color="auto"/>
          <w:right w:val="none" w:sz="0" w:space="0" w:color="auto"/>
          <w:between w:val="none" w:sz="0" w:space="0" w:color="auto"/>
          <w:bar w:val="none" w:sz="0" w:color="auto"/>
        </w:pBdr>
        <w:contextualSpacing/>
        <w:outlineLvl w:val="0"/>
        <w:rPr>
          <w:rFonts w:asciiTheme="minorHAnsi" w:eastAsia="Cambria" w:hAnsiTheme="minorHAnsi" w:cstheme="minorHAnsi"/>
          <w:b/>
          <w:bCs/>
          <w:color w:val="000000" w:themeColor="text1"/>
          <w:sz w:val="20"/>
          <w:szCs w:val="20"/>
        </w:rPr>
      </w:pPr>
      <w:r w:rsidRPr="004F56FC">
        <w:rPr>
          <w:rFonts w:asciiTheme="minorHAnsi" w:hAnsiTheme="minorHAnsi" w:cstheme="minorHAnsi"/>
          <w:b/>
          <w:bCs/>
          <w:color w:val="000000" w:themeColor="text1"/>
          <w:kern w:val="28"/>
          <w:sz w:val="36"/>
          <w:szCs w:val="36"/>
          <w:u w:color="CC3399"/>
        </w:rPr>
        <w:t>ACTIVITY PAGE B</w:t>
      </w:r>
      <w:r w:rsidR="006E7905" w:rsidRPr="004F56FC">
        <w:rPr>
          <w:rFonts w:asciiTheme="minorHAnsi" w:hAnsiTheme="minorHAnsi" w:cstheme="minorHAnsi"/>
          <w:b/>
          <w:bCs/>
          <w:color w:val="000000" w:themeColor="text1"/>
          <w:kern w:val="28"/>
          <w:sz w:val="36"/>
          <w:szCs w:val="36"/>
          <w:u w:color="CC3399"/>
        </w:rPr>
        <w:t xml:space="preserve"> </w:t>
      </w:r>
      <w:r w:rsidRPr="004F56FC">
        <w:rPr>
          <w:rFonts w:asciiTheme="minorHAnsi" w:hAnsiTheme="minorHAnsi" w:cstheme="minorHAnsi"/>
          <w:b/>
          <w:bCs/>
          <w:color w:val="000000" w:themeColor="text1"/>
          <w:kern w:val="28"/>
          <w:sz w:val="36"/>
          <w:szCs w:val="36"/>
          <w:u w:color="CC3399"/>
        </w:rPr>
        <w:t xml:space="preserve">| </w:t>
      </w:r>
      <w:r w:rsidR="00215E74" w:rsidRPr="004F56FC">
        <w:rPr>
          <w:rFonts w:asciiTheme="minorHAnsi" w:hAnsiTheme="minorHAnsi" w:cstheme="minorHAnsi"/>
          <w:b/>
          <w:bCs/>
          <w:color w:val="000000" w:themeColor="text1"/>
          <w:u w:color="CC3399"/>
        </w:rPr>
        <w:t>Jesus’ Life Maze</w:t>
      </w:r>
    </w:p>
    <w:tbl>
      <w:tblPr>
        <w:tblStyle w:val="TableGrid"/>
        <w:tblW w:w="0" w:type="auto"/>
        <w:tblLook w:val="04A0" w:firstRow="1" w:lastRow="0" w:firstColumn="1" w:lastColumn="0" w:noHBand="0" w:noVBand="1"/>
      </w:tblPr>
      <w:tblGrid>
        <w:gridCol w:w="4675"/>
        <w:gridCol w:w="4675"/>
      </w:tblGrid>
      <w:tr w:rsidR="00EE11A1" w:rsidRPr="00E759B7" w14:paraId="63E2DCE3" w14:textId="77777777" w:rsidTr="00881007">
        <w:tc>
          <w:tcPr>
            <w:tcW w:w="4675" w:type="dxa"/>
            <w:tcBorders>
              <w:bottom w:val="nil"/>
            </w:tcBorders>
            <w:shd w:val="clear" w:color="auto" w:fill="D19AC2"/>
          </w:tcPr>
          <w:p w14:paraId="19A82961" w14:textId="169251B1" w:rsidR="00EE11A1" w:rsidRPr="00E759B7" w:rsidRDefault="00EE11A1" w:rsidP="00E759B7">
            <w:pPr>
              <w:pStyle w:val="BodyA"/>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 xml:space="preserve">You </w:t>
            </w:r>
            <w:r w:rsidR="00A81652" w:rsidRPr="00E759B7">
              <w:rPr>
                <w:rFonts w:asciiTheme="minorHAnsi" w:hAnsiTheme="minorHAnsi" w:cstheme="minorHAnsi"/>
                <w:b/>
                <w:bCs/>
                <w:color w:val="FFFFFF" w:themeColor="background1"/>
              </w:rPr>
              <w:t>Will Need</w:t>
            </w:r>
          </w:p>
        </w:tc>
        <w:tc>
          <w:tcPr>
            <w:tcW w:w="4675" w:type="dxa"/>
            <w:tcBorders>
              <w:bottom w:val="nil"/>
            </w:tcBorders>
            <w:shd w:val="clear" w:color="auto" w:fill="D19AC2"/>
          </w:tcPr>
          <w:p w14:paraId="6348333F" w14:textId="33381760" w:rsidR="00EE11A1" w:rsidRPr="00E759B7" w:rsidRDefault="00EE11A1" w:rsidP="00E759B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b/>
                <w:bCs/>
                <w:color w:val="FFFFFF" w:themeColor="background1"/>
              </w:rPr>
            </w:pPr>
            <w:r w:rsidRPr="00E759B7">
              <w:rPr>
                <w:rFonts w:asciiTheme="minorHAnsi" w:hAnsiTheme="minorHAnsi" w:cstheme="minorHAnsi"/>
                <w:b/>
                <w:bCs/>
                <w:color w:val="FFFFFF" w:themeColor="background1"/>
              </w:rPr>
              <w:t>Getting Ready</w:t>
            </w:r>
          </w:p>
        </w:tc>
      </w:tr>
      <w:tr w:rsidR="00EE11A1" w:rsidRPr="00E759B7" w14:paraId="524DBE56" w14:textId="77777777" w:rsidTr="002D38B7">
        <w:tc>
          <w:tcPr>
            <w:tcW w:w="4675" w:type="dxa"/>
            <w:tcBorders>
              <w:top w:val="nil"/>
              <w:left w:val="nil"/>
              <w:bottom w:val="nil"/>
              <w:right w:val="single" w:sz="4" w:space="0" w:color="auto"/>
            </w:tcBorders>
            <w:shd w:val="clear" w:color="auto" w:fill="DCDCDC" w:themeFill="background2" w:themeFillTint="33"/>
          </w:tcPr>
          <w:p w14:paraId="1140EAFA" w14:textId="46025EF9" w:rsidR="00EE11A1" w:rsidRPr="000E5BEB" w:rsidRDefault="00EE11A1" w:rsidP="00E0452F">
            <w:pPr>
              <w:pStyle w:val="BodyA"/>
              <w:numPr>
                <w:ilvl w:val="0"/>
                <w:numId w:val="49"/>
              </w:numPr>
              <w:contextualSpacing/>
              <w:rPr>
                <w:rFonts w:asciiTheme="minorHAnsi" w:hAnsiTheme="minorHAnsi" w:cstheme="minorHAnsi"/>
                <w:i/>
                <w:iCs/>
                <w:color w:val="auto"/>
              </w:rPr>
            </w:pPr>
            <w:r w:rsidRPr="00E759B7">
              <w:rPr>
                <w:rFonts w:asciiTheme="minorHAnsi" w:hAnsiTheme="minorHAnsi" w:cstheme="minorHAnsi"/>
                <w:i/>
                <w:iCs/>
                <w:color w:val="auto"/>
                <w:u w:color="00B0F0"/>
              </w:rPr>
              <w:t>Pencils</w:t>
            </w:r>
            <w:r w:rsidR="000E5BEB">
              <w:rPr>
                <w:rFonts w:asciiTheme="minorHAnsi" w:hAnsiTheme="minorHAnsi" w:cstheme="minorHAnsi"/>
                <w:i/>
                <w:iCs/>
                <w:color w:val="auto"/>
                <w:u w:color="00B0F0"/>
              </w:rPr>
              <w:t xml:space="preserve"> or pens,</w:t>
            </w:r>
            <w:r w:rsidRPr="00E759B7">
              <w:rPr>
                <w:rFonts w:asciiTheme="minorHAnsi" w:hAnsiTheme="minorHAnsi" w:cstheme="minorHAnsi"/>
                <w:i/>
                <w:iCs/>
                <w:color w:val="auto"/>
                <w:u w:color="00B0F0"/>
              </w:rPr>
              <w:t xml:space="preserve"> one per kid</w:t>
            </w:r>
          </w:p>
          <w:p w14:paraId="33FCBF6D" w14:textId="634BE546" w:rsidR="000E5BEB" w:rsidRPr="000E5BEB" w:rsidRDefault="000E5BEB" w:rsidP="00E0452F">
            <w:pPr>
              <w:pStyle w:val="BodyA"/>
              <w:numPr>
                <w:ilvl w:val="0"/>
                <w:numId w:val="49"/>
              </w:numPr>
              <w:pBdr>
                <w:top w:val="none" w:sz="0" w:space="0" w:color="auto"/>
                <w:left w:val="none" w:sz="0" w:space="0" w:color="auto"/>
                <w:bottom w:val="none" w:sz="0" w:space="0" w:color="auto"/>
                <w:right w:val="none" w:sz="0" w:space="0" w:color="auto"/>
              </w:pBdr>
              <w:contextualSpacing/>
              <w:outlineLvl w:val="0"/>
              <w:rPr>
                <w:rFonts w:ascii="Calibri" w:eastAsia="Cambria" w:hAnsi="Calibri" w:cs="Calibri"/>
                <w:i/>
                <w:iCs/>
                <w:color w:val="auto"/>
              </w:rPr>
            </w:pPr>
            <w:r w:rsidRPr="00983E85">
              <w:rPr>
                <w:rFonts w:ascii="Calibri" w:eastAsia="Cambria" w:hAnsi="Calibri" w:cs="Calibri"/>
                <w:i/>
                <w:iCs/>
                <w:color w:val="auto"/>
              </w:rPr>
              <w:t>Crayons or markers</w:t>
            </w:r>
          </w:p>
          <w:p w14:paraId="68B08332" w14:textId="77777777" w:rsidR="00EE11A1" w:rsidRPr="00AD4E1D" w:rsidRDefault="00EE11A1" w:rsidP="00E0452F">
            <w:pPr>
              <w:pStyle w:val="BodyA"/>
              <w:numPr>
                <w:ilvl w:val="0"/>
                <w:numId w:val="49"/>
              </w:numPr>
              <w:contextualSpacing/>
              <w:rPr>
                <w:rFonts w:asciiTheme="minorHAnsi" w:hAnsiTheme="minorHAnsi" w:cstheme="minorHAnsi"/>
                <w:i/>
                <w:iCs/>
                <w:color w:val="auto"/>
              </w:rPr>
            </w:pPr>
            <w:r w:rsidRPr="00E759B7">
              <w:rPr>
                <w:rFonts w:asciiTheme="minorHAnsi" w:hAnsiTheme="minorHAnsi" w:cstheme="minorHAnsi"/>
                <w:b/>
                <w:bCs/>
                <w:i/>
                <w:iCs/>
                <w:color w:val="auto"/>
                <w:u w:color="00B0F0"/>
              </w:rPr>
              <w:t>Activity Page B</w:t>
            </w:r>
            <w:r w:rsidRPr="00E759B7">
              <w:rPr>
                <w:rFonts w:asciiTheme="minorHAnsi" w:hAnsiTheme="minorHAnsi" w:cstheme="minorHAnsi"/>
                <w:i/>
                <w:iCs/>
                <w:color w:val="auto"/>
                <w:u w:color="00B0F0"/>
              </w:rPr>
              <w:t>, one per kid</w:t>
            </w:r>
          </w:p>
          <w:p w14:paraId="02832BA0" w14:textId="5CC60DCC" w:rsidR="00405FA3" w:rsidRPr="00E759B7" w:rsidRDefault="00617298" w:rsidP="00E0452F">
            <w:pPr>
              <w:pStyle w:val="BodyA"/>
              <w:numPr>
                <w:ilvl w:val="0"/>
                <w:numId w:val="49"/>
              </w:numPr>
              <w:contextualSpacing/>
              <w:rPr>
                <w:rFonts w:asciiTheme="minorHAnsi" w:hAnsiTheme="minorHAnsi" w:cstheme="minorHAnsi"/>
                <w:i/>
                <w:iCs/>
                <w:color w:val="auto"/>
              </w:rPr>
            </w:pPr>
            <w:r w:rsidRPr="00AD4E1D">
              <w:rPr>
                <w:rFonts w:asciiTheme="minorHAnsi" w:hAnsiTheme="minorHAnsi" w:cstheme="minorHAnsi"/>
                <w:i/>
                <w:iCs/>
                <w:color w:val="auto"/>
                <w:u w:color="00B0F0"/>
              </w:rPr>
              <w:t>Optional:</w:t>
            </w:r>
            <w:r>
              <w:rPr>
                <w:rFonts w:asciiTheme="minorHAnsi" w:hAnsiTheme="minorHAnsi" w:cstheme="minorHAnsi"/>
                <w:b/>
                <w:bCs/>
                <w:i/>
                <w:iCs/>
                <w:color w:val="auto"/>
                <w:u w:color="00B0F0"/>
              </w:rPr>
              <w:t xml:space="preserve"> Answer Page</w:t>
            </w:r>
            <w:r w:rsidR="003D30B2">
              <w:rPr>
                <w:rFonts w:asciiTheme="minorHAnsi" w:hAnsiTheme="minorHAnsi" w:cstheme="minorHAnsi"/>
                <w:b/>
                <w:bCs/>
                <w:i/>
                <w:iCs/>
                <w:color w:val="auto"/>
                <w:u w:color="00B0F0"/>
              </w:rPr>
              <w:t xml:space="preserve"> B</w:t>
            </w:r>
          </w:p>
        </w:tc>
        <w:tc>
          <w:tcPr>
            <w:tcW w:w="4675" w:type="dxa"/>
            <w:tcBorders>
              <w:top w:val="nil"/>
              <w:left w:val="single" w:sz="4" w:space="0" w:color="auto"/>
              <w:bottom w:val="nil"/>
              <w:right w:val="nil"/>
            </w:tcBorders>
            <w:shd w:val="clear" w:color="auto" w:fill="DCDCDC" w:themeFill="background2" w:themeFillTint="33"/>
          </w:tcPr>
          <w:p w14:paraId="4EC0B788" w14:textId="5C523CD1" w:rsidR="00EE11A1" w:rsidRPr="00E759B7" w:rsidRDefault="00EE11A1" w:rsidP="00E0452F">
            <w:pPr>
              <w:pStyle w:val="BodyA"/>
              <w:numPr>
                <w:ilvl w:val="0"/>
                <w:numId w:val="48"/>
              </w:numPr>
              <w:pBdr>
                <w:top w:val="none" w:sz="0" w:space="0" w:color="auto"/>
                <w:left w:val="none" w:sz="0" w:space="0" w:color="auto"/>
                <w:bottom w:val="none" w:sz="0" w:space="0" w:color="auto"/>
                <w:right w:val="none" w:sz="0" w:space="0" w:color="auto"/>
              </w:pBdr>
              <w:ind w:left="720"/>
              <w:contextualSpacing/>
              <w:outlineLvl w:val="0"/>
              <w:rPr>
                <w:rFonts w:asciiTheme="minorHAnsi" w:hAnsiTheme="minorHAnsi" w:cstheme="minorHAnsi"/>
                <w:b/>
                <w:bCs/>
                <w:color w:val="000000" w:themeColor="text1"/>
              </w:rPr>
            </w:pPr>
            <w:r w:rsidRPr="00E759B7">
              <w:rPr>
                <w:rFonts w:asciiTheme="minorHAnsi" w:eastAsia="Cambria" w:hAnsiTheme="minorHAnsi" w:cstheme="minorHAnsi"/>
                <w:i/>
                <w:iCs/>
                <w:color w:val="auto"/>
              </w:rPr>
              <w:t xml:space="preserve">Print copies of </w:t>
            </w:r>
            <w:r w:rsidRPr="00E759B7">
              <w:rPr>
                <w:rFonts w:asciiTheme="minorHAnsi" w:eastAsia="Cambria" w:hAnsiTheme="minorHAnsi" w:cstheme="minorHAnsi"/>
                <w:b/>
                <w:bCs/>
                <w:i/>
                <w:iCs/>
                <w:color w:val="auto"/>
              </w:rPr>
              <w:t>Activity Page B</w:t>
            </w:r>
            <w:r w:rsidRPr="00E759B7">
              <w:rPr>
                <w:rFonts w:asciiTheme="minorHAnsi" w:eastAsia="Cambria" w:hAnsiTheme="minorHAnsi" w:cstheme="minorHAnsi"/>
                <w:i/>
                <w:iCs/>
                <w:color w:val="auto"/>
              </w:rPr>
              <w:t>, one per kid.</w:t>
            </w:r>
          </w:p>
        </w:tc>
      </w:tr>
    </w:tbl>
    <w:p w14:paraId="61F6A029" w14:textId="5A8DC205" w:rsidR="000F7D51" w:rsidRPr="00E759B7" w:rsidRDefault="009669B9" w:rsidP="00E759B7">
      <w:pPr>
        <w:shd w:val="clear" w:color="auto" w:fill="FFFFFF" w:themeFill="background1"/>
        <w:contextualSpacing/>
        <w:rPr>
          <w:rFonts w:asciiTheme="minorHAnsi" w:eastAsia="Cambria" w:hAnsiTheme="minorHAnsi" w:cstheme="minorHAnsi"/>
          <w:i/>
          <w:iCs/>
          <w14:textOutline w14:w="9525" w14:cap="rnd" w14:cmpd="sng" w14:algn="ctr">
            <w14:noFill/>
            <w14:prstDash w14:val="solid"/>
            <w14:bevel/>
          </w14:textOutline>
        </w:rPr>
      </w:pPr>
      <w:r>
        <w:rPr>
          <w:rFonts w:ascii="Calibri" w:hAnsi="Calibri" w:cs="Calibri"/>
          <w:b/>
          <w:bCs/>
          <w:noProof/>
          <w:u w:color="CC3399"/>
        </w:rPr>
        <w:drawing>
          <wp:anchor distT="0" distB="0" distL="114300" distR="114300" simplePos="0" relativeHeight="251741184" behindDoc="0" locked="0" layoutInCell="1" allowOverlap="1" wp14:anchorId="282B8C11" wp14:editId="02EFFD2C">
            <wp:simplePos x="0" y="0"/>
            <wp:positionH relativeFrom="column">
              <wp:posOffset>4852438</wp:posOffset>
            </wp:positionH>
            <wp:positionV relativeFrom="paragraph">
              <wp:posOffset>156845</wp:posOffset>
            </wp:positionV>
            <wp:extent cx="1033145" cy="1336675"/>
            <wp:effectExtent l="12700" t="12700" r="8255" b="9525"/>
            <wp:wrapSquare wrapText="bothSides"/>
            <wp:docPr id="1195709965" name="Picture 20" descr="A maze game with a cross and a bible s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09965" name="Picture 20" descr="A maze game with a cross and a bible story&#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3145" cy="133667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bookmarkEnd w:id="2"/>
    <w:p w14:paraId="7D4CAED6" w14:textId="69366065" w:rsidR="001C4F62" w:rsidRPr="00983E85" w:rsidRDefault="00DC217B" w:rsidP="001C4F62">
      <w:pPr>
        <w:pStyle w:val="Default"/>
        <w:contextualSpacing/>
        <w:rPr>
          <w:rFonts w:ascii="Calibri" w:eastAsia="Cambria" w:hAnsi="Calibri" w:cs="Calibri"/>
          <w:b/>
          <w:bCs/>
          <w:color w:val="auto"/>
          <w:sz w:val="24"/>
          <w:szCs w:val="24"/>
        </w:rPr>
      </w:pPr>
      <w:r>
        <w:rPr>
          <w:rFonts w:asciiTheme="minorHAnsi" w:eastAsia="Cambria" w:hAnsiTheme="minorHAnsi" w:cstheme="minorHAnsi"/>
          <w:i/>
          <w:iCs/>
          <w:noProof/>
        </w:rPr>
        <w:drawing>
          <wp:anchor distT="0" distB="0" distL="114300" distR="114300" simplePos="0" relativeHeight="251740160" behindDoc="0" locked="0" layoutInCell="1" allowOverlap="1" wp14:anchorId="290FEB9C" wp14:editId="1855C98C">
            <wp:simplePos x="0" y="0"/>
            <wp:positionH relativeFrom="column">
              <wp:posOffset>4254097</wp:posOffset>
            </wp:positionH>
            <wp:positionV relativeFrom="paragraph">
              <wp:posOffset>438692</wp:posOffset>
            </wp:positionV>
            <wp:extent cx="1033272" cy="1337182"/>
            <wp:effectExtent l="12700" t="12700" r="8255" b="9525"/>
            <wp:wrapSquare wrapText="bothSides"/>
            <wp:docPr id="1892536588" name="Picture 19" descr="A maze game for ki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36588" name="Picture 19" descr="A maze game for kid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3272" cy="1337182"/>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1C4F62" w:rsidRPr="00983E85">
        <w:rPr>
          <w:rFonts w:ascii="Calibri" w:hAnsi="Calibri" w:cs="Calibri"/>
          <w:b/>
          <w:bCs/>
          <w:color w:val="auto"/>
          <w:sz w:val="24"/>
          <w:szCs w:val="24"/>
        </w:rPr>
        <w:t xml:space="preserve">We believe that . . . Jesus is God. </w:t>
      </w:r>
      <w:r w:rsidR="001C4F62" w:rsidRPr="00983E85">
        <w:rPr>
          <w:rFonts w:ascii="Calibri" w:hAnsi="Calibri" w:cs="Calibri"/>
          <w:color w:val="auto"/>
          <w:sz w:val="24"/>
          <w:szCs w:val="24"/>
        </w:rPr>
        <w:t xml:space="preserve">We know this is true because even though Jesus was born and died during His time on earth, He existed before He came to earth. Then after Jesus died, He went back to heaven to sit next to God the Father. </w:t>
      </w:r>
      <w:r w:rsidR="00C662E3">
        <w:rPr>
          <w:rFonts w:ascii="Calibri" w:hAnsi="Calibri" w:cs="Calibri"/>
          <w:color w:val="auto"/>
          <w:sz w:val="24"/>
          <w:szCs w:val="24"/>
        </w:rPr>
        <w:t>Jesus’</w:t>
      </w:r>
      <w:r w:rsidR="00C662E3" w:rsidRPr="00983E85">
        <w:rPr>
          <w:rFonts w:ascii="Calibri" w:hAnsi="Calibri" w:cs="Calibri"/>
          <w:color w:val="auto"/>
          <w:sz w:val="24"/>
          <w:szCs w:val="24"/>
        </w:rPr>
        <w:t xml:space="preserve"> </w:t>
      </w:r>
      <w:r w:rsidR="001C4F62" w:rsidRPr="00983E85">
        <w:rPr>
          <w:rFonts w:ascii="Calibri" w:hAnsi="Calibri" w:cs="Calibri"/>
          <w:color w:val="auto"/>
          <w:sz w:val="24"/>
          <w:szCs w:val="24"/>
        </w:rPr>
        <w:t xml:space="preserve">life is not like anyone else’s. </w:t>
      </w:r>
    </w:p>
    <w:p w14:paraId="01DC4746" w14:textId="274636EC" w:rsidR="001C4F62" w:rsidRPr="00983E85" w:rsidRDefault="001C4F62" w:rsidP="001C4F62">
      <w:pPr>
        <w:pStyle w:val="Default"/>
        <w:numPr>
          <w:ilvl w:val="0"/>
          <w:numId w:val="43"/>
        </w:numPr>
        <w:pBdr>
          <w:top w:val="none" w:sz="0" w:space="0" w:color="auto"/>
          <w:left w:val="none" w:sz="0" w:space="0" w:color="auto"/>
          <w:bottom w:val="none" w:sz="0" w:space="0" w:color="auto"/>
          <w:right w:val="none" w:sz="0" w:space="0" w:color="auto"/>
        </w:pBdr>
        <w:contextualSpacing/>
        <w:rPr>
          <w:rFonts w:ascii="Calibri" w:eastAsia="Cambria" w:hAnsi="Calibri" w:cs="Calibri"/>
          <w:color w:val="auto"/>
          <w:sz w:val="24"/>
          <w:szCs w:val="24"/>
        </w:rPr>
      </w:pPr>
      <w:r w:rsidRPr="00983E85">
        <w:rPr>
          <w:rFonts w:ascii="Calibri" w:eastAsia="Cambria" w:hAnsi="Calibri" w:cs="Calibri"/>
          <w:i/>
          <w:iCs/>
          <w:color w:val="auto"/>
          <w:sz w:val="24"/>
          <w:szCs w:val="24"/>
        </w:rPr>
        <w:t xml:space="preserve">Hand out a copy of the </w:t>
      </w:r>
      <w:r w:rsidRPr="00983E85">
        <w:rPr>
          <w:rFonts w:ascii="Calibri" w:eastAsia="Cambria" w:hAnsi="Calibri" w:cs="Calibri"/>
          <w:b/>
          <w:bCs/>
          <w:i/>
          <w:iCs/>
          <w:color w:val="auto"/>
          <w:sz w:val="24"/>
          <w:szCs w:val="24"/>
        </w:rPr>
        <w:t>Activity Page B</w:t>
      </w:r>
      <w:r w:rsidRPr="00983E85">
        <w:rPr>
          <w:rFonts w:ascii="Calibri" w:eastAsia="Cambria" w:hAnsi="Calibri" w:cs="Calibri"/>
          <w:i/>
          <w:iCs/>
          <w:color w:val="auto"/>
          <w:sz w:val="24"/>
          <w:szCs w:val="24"/>
        </w:rPr>
        <w:t xml:space="preserve"> and a pencil to each kid.</w:t>
      </w:r>
      <w:r>
        <w:rPr>
          <w:rFonts w:ascii="Calibri" w:eastAsia="Cambria" w:hAnsi="Calibri" w:cs="Calibri"/>
          <w:i/>
          <w:iCs/>
          <w:color w:val="auto"/>
          <w:sz w:val="24"/>
          <w:szCs w:val="24"/>
        </w:rPr>
        <w:t xml:space="preserve"> </w:t>
      </w:r>
    </w:p>
    <w:p w14:paraId="7AA701BF" w14:textId="2A22687C" w:rsidR="001C4F62" w:rsidRPr="00983E85" w:rsidRDefault="001C4F62" w:rsidP="001C4F62">
      <w:pPr>
        <w:pStyle w:val="BodyB"/>
        <w:contextualSpacing/>
        <w:outlineLvl w:val="0"/>
        <w:rPr>
          <w:rFonts w:ascii="Calibri" w:hAnsi="Calibri" w:cs="Calibri"/>
          <w:b/>
          <w:bCs/>
          <w:color w:val="auto"/>
          <w:u w:color="CC3399"/>
        </w:rPr>
      </w:pPr>
    </w:p>
    <w:p w14:paraId="6195B19F" w14:textId="77777777" w:rsidR="00DC217B" w:rsidRDefault="001C4F62" w:rsidP="001C4F62">
      <w:pPr>
        <w:pStyle w:val="BodyB"/>
        <w:contextualSpacing/>
        <w:outlineLvl w:val="0"/>
        <w:rPr>
          <w:rFonts w:ascii="Calibri" w:hAnsi="Calibri" w:cs="Calibri"/>
          <w:color w:val="auto"/>
        </w:rPr>
      </w:pPr>
      <w:r w:rsidRPr="00983E85">
        <w:rPr>
          <w:rFonts w:ascii="Calibri" w:hAnsi="Calibri" w:cs="Calibri"/>
          <w:color w:val="auto"/>
        </w:rPr>
        <w:t xml:space="preserve">Because Jesus is God, He has always existed. Let’s start at Creation. Then, follow the path through the events of Jesus’ life in </w:t>
      </w:r>
    </w:p>
    <w:p w14:paraId="73FAFADD" w14:textId="2E21CBD7" w:rsidR="001C4F62" w:rsidRPr="00983E85" w:rsidRDefault="001C4F62" w:rsidP="001C4F62">
      <w:pPr>
        <w:pStyle w:val="BodyB"/>
        <w:contextualSpacing/>
        <w:outlineLvl w:val="0"/>
        <w:rPr>
          <w:rFonts w:ascii="Calibri" w:hAnsi="Calibri" w:cs="Calibri"/>
          <w:color w:val="auto"/>
        </w:rPr>
      </w:pPr>
      <w:r w:rsidRPr="00983E85">
        <w:rPr>
          <w:rFonts w:ascii="Calibri" w:hAnsi="Calibri" w:cs="Calibri"/>
          <w:color w:val="auto"/>
        </w:rPr>
        <w:t>order to get to heaven on the other side.</w:t>
      </w:r>
    </w:p>
    <w:p w14:paraId="7E76F86D" w14:textId="154B9511" w:rsidR="001C4F62" w:rsidRPr="00983E85" w:rsidRDefault="001C4F62" w:rsidP="001C4F62">
      <w:pPr>
        <w:pStyle w:val="BodyB"/>
        <w:numPr>
          <w:ilvl w:val="0"/>
          <w:numId w:val="43"/>
        </w:numPr>
        <w:contextualSpacing/>
        <w:outlineLvl w:val="0"/>
        <w:rPr>
          <w:rFonts w:ascii="Calibri" w:hAnsi="Calibri" w:cs="Calibri"/>
          <w:color w:val="auto"/>
        </w:rPr>
      </w:pPr>
      <w:r w:rsidRPr="00983E85">
        <w:rPr>
          <w:rFonts w:ascii="Calibri" w:hAnsi="Calibri" w:cs="Calibri"/>
          <w:i/>
          <w:iCs/>
          <w:color w:val="auto"/>
        </w:rPr>
        <w:t xml:space="preserve">When kids are finished, let them color the pictures if time allows. </w:t>
      </w:r>
    </w:p>
    <w:p w14:paraId="133D168C" w14:textId="77777777" w:rsidR="00382BC3" w:rsidRPr="00070C7D" w:rsidRDefault="00382BC3" w:rsidP="00AD4E1D">
      <w:pPr>
        <w:pBdr>
          <w:top w:val="nil"/>
          <w:left w:val="nil"/>
          <w:bottom w:val="nil"/>
          <w:right w:val="nil"/>
          <w:between w:val="nil"/>
          <w:bar w:val="nil"/>
        </w:pBdr>
        <w:contextualSpacing/>
        <w:rPr>
          <w:rFonts w:asciiTheme="minorHAnsi" w:hAnsiTheme="minorHAnsi" w:cstheme="minorHAnsi"/>
          <w:color w:val="7030A0"/>
          <w:sz w:val="20"/>
          <w:szCs w:val="20"/>
        </w:rPr>
      </w:pPr>
    </w:p>
    <w:sectPr w:rsidR="00382BC3" w:rsidRPr="00070C7D" w:rsidSect="000C2FA3">
      <w:headerReference w:type="default" r:id="rId31"/>
      <w:footerReference w:type="even" r:id="rId32"/>
      <w:footerReference w:type="default" r:id="rId33"/>
      <w:headerReference w:type="first" r:id="rId34"/>
      <w:pgSz w:w="12240" w:h="15840"/>
      <w:pgMar w:top="1152" w:right="1440" w:bottom="1440" w:left="1440"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0E25" w14:textId="77777777" w:rsidR="000C2FA3" w:rsidRDefault="000C2FA3">
      <w:r>
        <w:separator/>
      </w:r>
    </w:p>
  </w:endnote>
  <w:endnote w:type="continuationSeparator" w:id="0">
    <w:p w14:paraId="65E0DCEF" w14:textId="77777777" w:rsidR="000C2FA3" w:rsidRDefault="000C2FA3">
      <w:r>
        <w:continuationSeparator/>
      </w:r>
    </w:p>
  </w:endnote>
  <w:endnote w:type="continuationNotice" w:id="1">
    <w:p w14:paraId="5931079E" w14:textId="77777777" w:rsidR="000C2FA3" w:rsidRDefault="000C2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venir Next Regular">
    <w:altName w:val="Corbel"/>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altName w:val="Arial"/>
    <w:panose1 w:val="02000000000000000000"/>
    <w:charset w:val="00"/>
    <w:family w:val="auto"/>
    <w:pitch w:val="variable"/>
    <w:sig w:usb0="E0000AFF" w:usb1="5000217F" w:usb2="00000021" w:usb3="00000000" w:csb0="0000019F" w:csb1="00000000"/>
  </w:font>
  <w:font w:name="Roboto Condensed">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0FDCA664" w14:textId="4A5B500C" w:rsidR="00780DD1" w:rsidRDefault="00780DD1" w:rsidP="00780DD1">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780DD1">
      <w:rPr>
        <w:rFonts w:ascii="Cambria" w:hAnsi="Cambria"/>
        <w:noProof/>
        <w:sz w:val="16"/>
        <w:szCs w:val="16"/>
      </w:rPr>
      <w:t xml:space="preserve">Page </w:t>
    </w:r>
    <w:r w:rsidRPr="00780DD1">
      <w:rPr>
        <w:rFonts w:ascii="Cambria" w:hAnsi="Cambria"/>
        <w:noProof/>
        <w:sz w:val="16"/>
        <w:szCs w:val="16"/>
      </w:rPr>
      <w:fldChar w:fldCharType="begin"/>
    </w:r>
    <w:r w:rsidRPr="00780DD1">
      <w:rPr>
        <w:rFonts w:ascii="Cambria" w:hAnsi="Cambria"/>
        <w:noProof/>
        <w:sz w:val="16"/>
        <w:szCs w:val="16"/>
      </w:rPr>
      <w:instrText xml:space="preserve"> PAGE  \* MERGEFORMAT </w:instrText>
    </w:r>
    <w:r w:rsidRPr="00780DD1">
      <w:rPr>
        <w:rFonts w:ascii="Cambria" w:hAnsi="Cambria"/>
        <w:noProof/>
        <w:sz w:val="16"/>
        <w:szCs w:val="16"/>
      </w:rPr>
      <w:fldChar w:fldCharType="separate"/>
    </w:r>
    <w:r w:rsidRPr="00780DD1">
      <w:rPr>
        <w:rFonts w:ascii="Cambria" w:hAnsi="Cambria"/>
        <w:noProof/>
        <w:sz w:val="16"/>
        <w:szCs w:val="16"/>
      </w:rPr>
      <w:t>2</w:t>
    </w:r>
    <w:r w:rsidRPr="00780DD1">
      <w:rPr>
        <w:rFonts w:ascii="Cambria" w:hAnsi="Cambria"/>
        <w:noProof/>
        <w:sz w:val="16"/>
        <w:szCs w:val="16"/>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EE80021" w14:textId="77777777" w:rsidR="00780DD1" w:rsidRPr="00057AC1" w:rsidRDefault="00780DD1" w:rsidP="00780DD1">
    <w:pPr>
      <w:rPr>
        <w:rFonts w:ascii="Calibri" w:hAnsi="Calibri" w:cs="Calibri"/>
        <w:color w:val="212121"/>
        <w:sz w:val="14"/>
        <w:szCs w:val="14"/>
      </w:rPr>
    </w:pPr>
  </w:p>
  <w:p w14:paraId="4559B580" w14:textId="31528CF2" w:rsidR="00780DD1" w:rsidRPr="00057AC1" w:rsidRDefault="00780DD1" w:rsidP="00780DD1">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3422B1">
      <w:rPr>
        <w:rFonts w:ascii="Calibri" w:hAnsi="Calibri" w:cs="Calibri"/>
        <w:color w:val="212121"/>
        <w:sz w:val="14"/>
        <w:szCs w:val="14"/>
      </w:rPr>
      <w:t>church</w:t>
    </w:r>
    <w:r w:rsidRPr="00057AC1">
      <w:rPr>
        <w:rFonts w:ascii="Calibri" w:hAnsi="Calibri" w:cs="Calibri"/>
        <w:color w:val="212121"/>
        <w:sz w:val="14"/>
        <w:szCs w:val="14"/>
      </w:rPr>
      <w:t xml:space="preserve"> use, but such alterations </w:t>
    </w:r>
    <w:r w:rsidR="003422B1">
      <w:rPr>
        <w:rFonts w:ascii="Calibri" w:hAnsi="Calibri" w:cs="Calibri"/>
        <w:color w:val="212121"/>
        <w:sz w:val="14"/>
        <w:szCs w:val="14"/>
      </w:rPr>
      <w:t>may not</w:t>
    </w:r>
    <w:r w:rsidRPr="00057AC1">
      <w:rPr>
        <w:rFonts w:ascii="Calibri" w:hAnsi="Calibri" w:cs="Calibri"/>
        <w:color w:val="212121"/>
        <w:sz w:val="14"/>
        <w:szCs w:val="14"/>
      </w:rPr>
      <w:t xml:space="preserve"> reflect the </w:t>
    </w:r>
    <w:r w:rsidR="003422B1">
      <w:rPr>
        <w:rFonts w:ascii="Calibri" w:hAnsi="Calibri" w:cs="Calibri"/>
        <w:color w:val="212121"/>
        <w:sz w:val="14"/>
        <w:szCs w:val="14"/>
      </w:rPr>
      <w:t>doctrines and</w:t>
    </w:r>
    <w:r w:rsidRPr="00057AC1">
      <w:rPr>
        <w:rFonts w:ascii="Calibri" w:hAnsi="Calibri" w:cs="Calibri"/>
        <w:color w:val="212121"/>
        <w:sz w:val="14"/>
        <w:szCs w:val="14"/>
      </w:rPr>
      <w:t xml:space="preserve"> beliefs of the copyright holder.</w:t>
    </w:r>
  </w:p>
  <w:p w14:paraId="15BE00BA" w14:textId="1D94BC3B" w:rsidR="00B15E37" w:rsidRPr="003B2606" w:rsidRDefault="00B15E37" w:rsidP="00780DD1">
    <w:pPr>
      <w:pStyle w:val="Footer"/>
      <w:contextualSpaci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ACF2" w14:textId="77777777" w:rsidR="000C2FA3" w:rsidRDefault="000C2FA3"/>
  </w:footnote>
  <w:footnote w:type="continuationSeparator" w:id="0">
    <w:p w14:paraId="35DD8175" w14:textId="77777777" w:rsidR="000C2FA3" w:rsidRDefault="000C2FA3">
      <w:r>
        <w:continuationSeparator/>
      </w:r>
    </w:p>
  </w:footnote>
  <w:footnote w:type="continuationNotice" w:id="1">
    <w:p w14:paraId="0780FF8B" w14:textId="77777777" w:rsidR="000C2FA3" w:rsidRDefault="000C2FA3"/>
  </w:footnote>
  <w:footnote w:id="2">
    <w:p w14:paraId="42BD7D06" w14:textId="77777777" w:rsidR="0037317A" w:rsidRPr="00430064" w:rsidRDefault="0037317A" w:rsidP="0037317A">
      <w:pPr>
        <w:pBdr>
          <w:top w:val="nil"/>
          <w:left w:val="nil"/>
          <w:bottom w:val="nil"/>
          <w:right w:val="nil"/>
          <w:between w:val="nil"/>
          <w:bar w:val="nil"/>
        </w:pBdr>
        <w:rPr>
          <w:rFonts w:asciiTheme="minorHAnsi" w:hAnsiTheme="minorHAnsi" w:cstheme="minorHAnsi"/>
          <w:color w:val="000000" w:themeColor="text1"/>
        </w:rPr>
      </w:pPr>
      <w:r>
        <w:rPr>
          <w:rFonts w:asciiTheme="minorHAnsi" w:hAnsiTheme="minorHAnsi" w:cstheme="minorHAnsi"/>
          <w:color w:val="000000" w:themeColor="text1"/>
        </w:rPr>
        <w:t>__________________________</w:t>
      </w:r>
    </w:p>
    <w:p w14:paraId="7A722D36" w14:textId="77777777" w:rsidR="0037317A" w:rsidRPr="00E37AA0" w:rsidRDefault="0037317A" w:rsidP="0037317A">
      <w:pPr>
        <w:pStyle w:val="EndnoteText"/>
        <w:rPr>
          <w:rFonts w:ascii="Cambria" w:hAnsi="Cambria"/>
          <w:b/>
          <w:bCs/>
          <w:color w:val="FF0000"/>
          <w:sz w:val="16"/>
          <w:szCs w:val="16"/>
          <w:u w:color="833C0B"/>
        </w:rPr>
      </w:pPr>
      <w:r w:rsidRPr="00E37AA0">
        <w:rPr>
          <w:rStyle w:val="EndnoteReference"/>
          <w:sz w:val="16"/>
          <w:szCs w:val="16"/>
        </w:rPr>
        <w:footnoteRef/>
      </w:r>
      <w:r w:rsidRPr="00E37AA0">
        <w:rPr>
          <w:sz w:val="16"/>
          <w:szCs w:val="16"/>
        </w:rPr>
        <w:t xml:space="preserve"> </w:t>
      </w:r>
      <w:r w:rsidRPr="00E37AA0">
        <w:rPr>
          <w:rFonts w:ascii="Cambria" w:hAnsi="Cambria"/>
          <w:sz w:val="16"/>
          <w:szCs w:val="16"/>
          <w:u w:color="833C0B"/>
        </w:rPr>
        <w:t xml:space="preserve">To read the full, official version of the </w:t>
      </w:r>
      <w:r w:rsidRPr="00E37AA0">
        <w:rPr>
          <w:rFonts w:ascii="Cambria" w:hAnsi="Cambria"/>
          <w:i/>
          <w:iCs/>
          <w:sz w:val="16"/>
          <w:szCs w:val="16"/>
          <w:u w:color="833C0B"/>
        </w:rPr>
        <w:t>Statement of Fundamental Truths</w:t>
      </w:r>
      <w:r w:rsidRPr="00E37AA0">
        <w:rPr>
          <w:rFonts w:ascii="Cambria" w:hAnsi="Cambria"/>
          <w:sz w:val="16"/>
          <w:szCs w:val="16"/>
          <w:u w:color="833C0B"/>
        </w:rPr>
        <w:t xml:space="preserve">, visit </w:t>
      </w:r>
      <w:hyperlink r:id="rId1" w:history="1">
        <w:r w:rsidRPr="00E37AA0">
          <w:rPr>
            <w:rStyle w:val="Hyperlink"/>
            <w:rFonts w:ascii="Cambria" w:hAnsi="Cambria"/>
            <w:sz w:val="16"/>
            <w:szCs w:val="16"/>
          </w:rPr>
          <w:t>ag.org/beliefs/statement-of-fundamental-truths</w:t>
        </w:r>
      </w:hyperlink>
    </w:p>
    <w:p w14:paraId="3579821D" w14:textId="5AEA84B2" w:rsidR="00502A67" w:rsidRDefault="00502A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514C5BF8" w:rsidR="00685345" w:rsidRPr="004F56FC" w:rsidRDefault="00961640">
    <w:pPr>
      <w:pStyle w:val="Header"/>
      <w:tabs>
        <w:tab w:val="clear" w:pos="9360"/>
        <w:tab w:val="right" w:pos="8620"/>
      </w:tabs>
      <w:rPr>
        <w:rFonts w:asciiTheme="minorHAnsi" w:hAnsiTheme="minorHAnsi" w:cstheme="minorHAnsi"/>
        <w:color w:val="000000" w:themeColor="text1"/>
      </w:rPr>
    </w:pPr>
    <w:r w:rsidRPr="004F56FC">
      <w:rPr>
        <w:rFonts w:asciiTheme="minorHAnsi" w:hAnsiTheme="minorHAnsi" w:cstheme="minorHAnsi"/>
        <w:b/>
        <w:bCs/>
        <w:color w:val="000000" w:themeColor="text1"/>
      </w:rPr>
      <w:t>Foundations for Faith</w:t>
    </w:r>
    <w:r w:rsidR="00332A10" w:rsidRPr="004F56FC">
      <w:rPr>
        <w:rFonts w:asciiTheme="minorHAnsi" w:hAnsiTheme="minorHAnsi" w:cstheme="minorHAnsi"/>
        <w:color w:val="000000" w:themeColor="text1"/>
      </w:rPr>
      <w:tab/>
    </w:r>
    <w:r w:rsidR="00C817D5" w:rsidRPr="004F56FC">
      <w:rPr>
        <w:rFonts w:asciiTheme="minorHAnsi" w:hAnsiTheme="minorHAnsi" w:cstheme="minorHAnsi"/>
        <w:color w:val="000000" w:themeColor="text1"/>
      </w:rPr>
      <w:t xml:space="preserve">    </w:t>
    </w:r>
    <w:r w:rsidR="00332A10" w:rsidRPr="004F56FC">
      <w:rPr>
        <w:rFonts w:asciiTheme="minorHAnsi" w:hAnsiTheme="minorHAnsi" w:cstheme="minorHAnsi"/>
        <w:color w:val="000000" w:themeColor="text1"/>
      </w:rPr>
      <w:tab/>
    </w:r>
    <w:proofErr w:type="gramStart"/>
    <w:r w:rsidR="00FD6CF1" w:rsidRPr="004F56FC">
      <w:rPr>
        <w:rFonts w:asciiTheme="minorHAnsi" w:hAnsiTheme="minorHAnsi" w:cstheme="minorHAnsi"/>
        <w:b/>
        <w:bCs/>
        <w:color w:val="000000" w:themeColor="text1"/>
      </w:rPr>
      <w:t>The</w:t>
    </w:r>
    <w:proofErr w:type="gramEnd"/>
    <w:r w:rsidR="00FD6CF1" w:rsidRPr="004F56FC">
      <w:rPr>
        <w:rFonts w:asciiTheme="minorHAnsi" w:hAnsiTheme="minorHAnsi" w:cstheme="minorHAnsi"/>
        <w:b/>
        <w:bCs/>
        <w:color w:val="000000" w:themeColor="text1"/>
      </w:rPr>
      <w:t xml:space="preserve"> Deity of the Lord Jesus Christ</w:t>
    </w:r>
    <w:r w:rsidR="00332A10" w:rsidRPr="004F56FC">
      <w:rPr>
        <w:rFonts w:asciiTheme="minorHAnsi" w:hAnsiTheme="minorHAnsi" w:cstheme="minorHAnsi"/>
        <w:b/>
        <w:bCs/>
        <w:color w:val="000000" w:themeColor="text1"/>
      </w:rPr>
      <w:t xml:space="preserve"> | Session </w:t>
    </w:r>
    <w:r w:rsidR="0076144F" w:rsidRPr="004F56FC">
      <w:rPr>
        <w:rFonts w:asciiTheme="minorHAnsi" w:hAnsiTheme="minorHAnsi" w:cstheme="minorHAnsi"/>
        <w:b/>
        <w:bCs/>
        <w:color w:val="000000" w:themeColor="text1"/>
      </w:rPr>
      <w:t>3</w:t>
    </w:r>
    <w:r w:rsidR="00332A10" w:rsidRPr="004F56FC">
      <w:rPr>
        <w:rFonts w:asciiTheme="minorHAnsi" w:hAnsiTheme="minorHAnsi" w:cstheme="minorHAnsi"/>
        <w:b/>
        <w:bCs/>
        <w:color w:val="000000" w:themeColor="tex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AC6BF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7E6DDE"/>
    <w:multiLevelType w:val="hybridMultilevel"/>
    <w:tmpl w:val="6274687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AC3001E"/>
    <w:multiLevelType w:val="hybridMultilevel"/>
    <w:tmpl w:val="2EE0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FB120D7"/>
    <w:multiLevelType w:val="hybridMultilevel"/>
    <w:tmpl w:val="D7C8AC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0551B4"/>
    <w:multiLevelType w:val="hybridMultilevel"/>
    <w:tmpl w:val="64CA18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283554F"/>
    <w:multiLevelType w:val="hybridMultilevel"/>
    <w:tmpl w:val="6F86FEBE"/>
    <w:numStyleLink w:val="ImportedStyle40"/>
  </w:abstractNum>
  <w:abstractNum w:abstractNumId="13"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122324"/>
    <w:multiLevelType w:val="hybridMultilevel"/>
    <w:tmpl w:val="F676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C04B0E"/>
    <w:multiLevelType w:val="hybridMultilevel"/>
    <w:tmpl w:val="E1040C5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02C6B72"/>
    <w:multiLevelType w:val="multilevel"/>
    <w:tmpl w:val="CE1EC8C8"/>
    <w:styleLink w:val="CurrentList1"/>
    <w:lvl w:ilvl="0">
      <w:start w:val="1"/>
      <w:numFmt w:val="bullet"/>
      <w:lvlText w:val=""/>
      <w:lvlJc w:val="left"/>
      <w:pPr>
        <w:ind w:left="63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28460E8"/>
    <w:multiLevelType w:val="hybridMultilevel"/>
    <w:tmpl w:val="3FF4C77E"/>
    <w:lvl w:ilvl="0" w:tplc="04090001">
      <w:start w:val="1"/>
      <w:numFmt w:val="bullet"/>
      <w:lvlText w:val=""/>
      <w:lvlJc w:val="left"/>
      <w:pPr>
        <w:ind w:left="486" w:hanging="360"/>
      </w:pPr>
      <w:rPr>
        <w:rFonts w:ascii="Symbol" w:hAnsi="Symbol" w:hint="default"/>
      </w:rPr>
    </w:lvl>
    <w:lvl w:ilvl="1" w:tplc="FFFFFFFF">
      <w:start w:val="1"/>
      <w:numFmt w:val="bullet"/>
      <w:lvlText w:val="o"/>
      <w:lvlJc w:val="left"/>
      <w:pPr>
        <w:ind w:left="1206" w:hanging="360"/>
      </w:pPr>
      <w:rPr>
        <w:rFonts w:ascii="Courier New" w:hAnsi="Courier New" w:cs="Courier New" w:hint="default"/>
      </w:rPr>
    </w:lvl>
    <w:lvl w:ilvl="2" w:tplc="FFFFFFFF" w:tentative="1">
      <w:start w:val="1"/>
      <w:numFmt w:val="bullet"/>
      <w:lvlText w:val=""/>
      <w:lvlJc w:val="left"/>
      <w:pPr>
        <w:ind w:left="1926" w:hanging="360"/>
      </w:pPr>
      <w:rPr>
        <w:rFonts w:ascii="Wingdings" w:hAnsi="Wingdings" w:hint="default"/>
      </w:rPr>
    </w:lvl>
    <w:lvl w:ilvl="3" w:tplc="FFFFFFFF" w:tentative="1">
      <w:start w:val="1"/>
      <w:numFmt w:val="bullet"/>
      <w:lvlText w:val=""/>
      <w:lvlJc w:val="left"/>
      <w:pPr>
        <w:ind w:left="2646" w:hanging="360"/>
      </w:pPr>
      <w:rPr>
        <w:rFonts w:ascii="Symbol" w:hAnsi="Symbol" w:hint="default"/>
      </w:rPr>
    </w:lvl>
    <w:lvl w:ilvl="4" w:tplc="FFFFFFFF" w:tentative="1">
      <w:start w:val="1"/>
      <w:numFmt w:val="bullet"/>
      <w:lvlText w:val="o"/>
      <w:lvlJc w:val="left"/>
      <w:pPr>
        <w:ind w:left="3366" w:hanging="360"/>
      </w:pPr>
      <w:rPr>
        <w:rFonts w:ascii="Courier New" w:hAnsi="Courier New" w:cs="Courier New" w:hint="default"/>
      </w:rPr>
    </w:lvl>
    <w:lvl w:ilvl="5" w:tplc="FFFFFFFF" w:tentative="1">
      <w:start w:val="1"/>
      <w:numFmt w:val="bullet"/>
      <w:lvlText w:val=""/>
      <w:lvlJc w:val="left"/>
      <w:pPr>
        <w:ind w:left="4086" w:hanging="360"/>
      </w:pPr>
      <w:rPr>
        <w:rFonts w:ascii="Wingdings" w:hAnsi="Wingdings" w:hint="default"/>
      </w:rPr>
    </w:lvl>
    <w:lvl w:ilvl="6" w:tplc="FFFFFFFF" w:tentative="1">
      <w:start w:val="1"/>
      <w:numFmt w:val="bullet"/>
      <w:lvlText w:val=""/>
      <w:lvlJc w:val="left"/>
      <w:pPr>
        <w:ind w:left="4806" w:hanging="360"/>
      </w:pPr>
      <w:rPr>
        <w:rFonts w:ascii="Symbol" w:hAnsi="Symbol" w:hint="default"/>
      </w:rPr>
    </w:lvl>
    <w:lvl w:ilvl="7" w:tplc="FFFFFFFF" w:tentative="1">
      <w:start w:val="1"/>
      <w:numFmt w:val="bullet"/>
      <w:lvlText w:val="o"/>
      <w:lvlJc w:val="left"/>
      <w:pPr>
        <w:ind w:left="5526" w:hanging="360"/>
      </w:pPr>
      <w:rPr>
        <w:rFonts w:ascii="Courier New" w:hAnsi="Courier New" w:cs="Courier New" w:hint="default"/>
      </w:rPr>
    </w:lvl>
    <w:lvl w:ilvl="8" w:tplc="FFFFFFFF" w:tentative="1">
      <w:start w:val="1"/>
      <w:numFmt w:val="bullet"/>
      <w:lvlText w:val=""/>
      <w:lvlJc w:val="left"/>
      <w:pPr>
        <w:ind w:left="6246" w:hanging="360"/>
      </w:pPr>
      <w:rPr>
        <w:rFonts w:ascii="Wingdings" w:hAnsi="Wingdings" w:hint="default"/>
      </w:rPr>
    </w:lvl>
  </w:abstractNum>
  <w:abstractNum w:abstractNumId="39"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3" w15:restartNumberingAfterBreak="0">
    <w:nsid w:val="5DF01423"/>
    <w:multiLevelType w:val="hybridMultilevel"/>
    <w:tmpl w:val="A034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5816C9"/>
    <w:multiLevelType w:val="hybridMultilevel"/>
    <w:tmpl w:val="0DEECD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29821D0"/>
    <w:multiLevelType w:val="hybridMultilevel"/>
    <w:tmpl w:val="6DCE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656528D5"/>
    <w:multiLevelType w:val="hybridMultilevel"/>
    <w:tmpl w:val="2F762FD2"/>
    <w:numStyleLink w:val="ImportedStyle800"/>
  </w:abstractNum>
  <w:abstractNum w:abstractNumId="50" w15:restartNumberingAfterBreak="0">
    <w:nsid w:val="661165F5"/>
    <w:multiLevelType w:val="hybridMultilevel"/>
    <w:tmpl w:val="0570180E"/>
    <w:lvl w:ilvl="0" w:tplc="04090003">
      <w:start w:val="1"/>
      <w:numFmt w:val="bullet"/>
      <w:lvlText w:val="o"/>
      <w:lvlJc w:val="left"/>
      <w:pPr>
        <w:ind w:left="360" w:hanging="360"/>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A957D5F"/>
    <w:multiLevelType w:val="hybridMultilevel"/>
    <w:tmpl w:val="F314F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7E984EA9"/>
    <w:multiLevelType w:val="hybridMultilevel"/>
    <w:tmpl w:val="CE26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B41993"/>
    <w:multiLevelType w:val="hybridMultilevel"/>
    <w:tmpl w:val="1DCC86C4"/>
    <w:lvl w:ilvl="0" w:tplc="A98CFEAA">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54"/>
  </w:num>
  <w:num w:numId="2" w16cid:durableId="410009601">
    <w:abstractNumId w:val="40"/>
  </w:num>
  <w:num w:numId="3" w16cid:durableId="1117261724">
    <w:abstractNumId w:val="55"/>
  </w:num>
  <w:num w:numId="4" w16cid:durableId="1880162988">
    <w:abstractNumId w:val="29"/>
  </w:num>
  <w:num w:numId="5" w16cid:durableId="961151572">
    <w:abstractNumId w:val="33"/>
  </w:num>
  <w:num w:numId="6" w16cid:durableId="1577939786">
    <w:abstractNumId w:val="25"/>
  </w:num>
  <w:num w:numId="7" w16cid:durableId="1763641580">
    <w:abstractNumId w:val="8"/>
  </w:num>
  <w:num w:numId="8" w16cid:durableId="562642941">
    <w:abstractNumId w:val="34"/>
  </w:num>
  <w:num w:numId="9" w16cid:durableId="2067338219">
    <w:abstractNumId w:val="56"/>
  </w:num>
  <w:num w:numId="10" w16cid:durableId="1816069679">
    <w:abstractNumId w:val="5"/>
  </w:num>
  <w:num w:numId="11" w16cid:durableId="817504061">
    <w:abstractNumId w:val="37"/>
  </w:num>
  <w:num w:numId="12" w16cid:durableId="596988287">
    <w:abstractNumId w:val="39"/>
  </w:num>
  <w:num w:numId="13" w16cid:durableId="168060019">
    <w:abstractNumId w:val="31"/>
  </w:num>
  <w:num w:numId="14" w16cid:durableId="1607225237">
    <w:abstractNumId w:val="48"/>
  </w:num>
  <w:num w:numId="15" w16cid:durableId="1907298159">
    <w:abstractNumId w:val="53"/>
  </w:num>
  <w:num w:numId="16" w16cid:durableId="1167209069">
    <w:abstractNumId w:val="12"/>
  </w:num>
  <w:num w:numId="17" w16cid:durableId="422341603">
    <w:abstractNumId w:val="9"/>
  </w:num>
  <w:num w:numId="18" w16cid:durableId="888301305">
    <w:abstractNumId w:val="6"/>
  </w:num>
  <w:num w:numId="19" w16cid:durableId="186218995">
    <w:abstractNumId w:val="19"/>
  </w:num>
  <w:num w:numId="20" w16cid:durableId="1144543349">
    <w:abstractNumId w:val="2"/>
  </w:num>
  <w:num w:numId="21" w16cid:durableId="735397303">
    <w:abstractNumId w:val="23"/>
  </w:num>
  <w:num w:numId="22" w16cid:durableId="755513550">
    <w:abstractNumId w:val="4"/>
  </w:num>
  <w:num w:numId="23" w16cid:durableId="1710183340">
    <w:abstractNumId w:val="15"/>
  </w:num>
  <w:num w:numId="24" w16cid:durableId="1780181370">
    <w:abstractNumId w:val="45"/>
  </w:num>
  <w:num w:numId="25" w16cid:durableId="1153596255">
    <w:abstractNumId w:val="18"/>
  </w:num>
  <w:num w:numId="26" w16cid:durableId="1170944805">
    <w:abstractNumId w:val="49"/>
  </w:num>
  <w:num w:numId="27" w16cid:durableId="1384057101">
    <w:abstractNumId w:val="22"/>
  </w:num>
  <w:num w:numId="28" w16cid:durableId="1385327328">
    <w:abstractNumId w:val="42"/>
  </w:num>
  <w:num w:numId="29" w16cid:durableId="25378006">
    <w:abstractNumId w:val="36"/>
  </w:num>
  <w:num w:numId="30" w16cid:durableId="2091075900">
    <w:abstractNumId w:val="24"/>
  </w:num>
  <w:num w:numId="31" w16cid:durableId="2073188710">
    <w:abstractNumId w:val="58"/>
  </w:num>
  <w:num w:numId="32" w16cid:durableId="218439207">
    <w:abstractNumId w:val="52"/>
  </w:num>
  <w:num w:numId="33" w16cid:durableId="1361200444">
    <w:abstractNumId w:val="26"/>
  </w:num>
  <w:num w:numId="34" w16cid:durableId="1377504430">
    <w:abstractNumId w:val="20"/>
  </w:num>
  <w:num w:numId="35" w16cid:durableId="127171373">
    <w:abstractNumId w:val="32"/>
  </w:num>
  <w:num w:numId="36" w16cid:durableId="1194999637">
    <w:abstractNumId w:val="47"/>
  </w:num>
  <w:num w:numId="37" w16cid:durableId="81419202">
    <w:abstractNumId w:val="16"/>
  </w:num>
  <w:num w:numId="38" w16cid:durableId="244414911">
    <w:abstractNumId w:val="14"/>
  </w:num>
  <w:num w:numId="39" w16cid:durableId="1952079612">
    <w:abstractNumId w:val="30"/>
  </w:num>
  <w:num w:numId="40" w16cid:durableId="1737628427">
    <w:abstractNumId w:val="0"/>
  </w:num>
  <w:num w:numId="41" w16cid:durableId="1403719907">
    <w:abstractNumId w:val="61"/>
  </w:num>
  <w:num w:numId="42" w16cid:durableId="1994720736">
    <w:abstractNumId w:val="51"/>
  </w:num>
  <w:num w:numId="43" w16cid:durableId="1124929608">
    <w:abstractNumId w:val="57"/>
  </w:num>
  <w:num w:numId="44" w16cid:durableId="580673752">
    <w:abstractNumId w:val="13"/>
  </w:num>
  <w:num w:numId="45" w16cid:durableId="2070225393">
    <w:abstractNumId w:val="27"/>
  </w:num>
  <w:num w:numId="46" w16cid:durableId="809371951">
    <w:abstractNumId w:val="1"/>
  </w:num>
  <w:num w:numId="47" w16cid:durableId="1609003260">
    <w:abstractNumId w:val="60"/>
  </w:num>
  <w:num w:numId="48" w16cid:durableId="2008166770">
    <w:abstractNumId w:val="17"/>
  </w:num>
  <w:num w:numId="49" w16cid:durableId="2018077571">
    <w:abstractNumId w:val="38"/>
  </w:num>
  <w:num w:numId="50" w16cid:durableId="136924864">
    <w:abstractNumId w:val="41"/>
  </w:num>
  <w:num w:numId="51" w16cid:durableId="1663966691">
    <w:abstractNumId w:val="59"/>
  </w:num>
  <w:num w:numId="52" w16cid:durableId="1407529866">
    <w:abstractNumId w:val="50"/>
  </w:num>
  <w:num w:numId="53" w16cid:durableId="70928744">
    <w:abstractNumId w:val="11"/>
  </w:num>
  <w:num w:numId="54" w16cid:durableId="370420653">
    <w:abstractNumId w:val="28"/>
  </w:num>
  <w:num w:numId="55" w16cid:durableId="1448574294">
    <w:abstractNumId w:val="3"/>
  </w:num>
  <w:num w:numId="56" w16cid:durableId="446123907">
    <w:abstractNumId w:val="44"/>
  </w:num>
  <w:num w:numId="57" w16cid:durableId="1126001157">
    <w:abstractNumId w:val="7"/>
  </w:num>
  <w:num w:numId="58" w16cid:durableId="257256652">
    <w:abstractNumId w:val="46"/>
  </w:num>
  <w:num w:numId="59" w16cid:durableId="1087461218">
    <w:abstractNumId w:val="43"/>
  </w:num>
  <w:num w:numId="60" w16cid:durableId="780496531">
    <w:abstractNumId w:val="10"/>
  </w:num>
  <w:num w:numId="61" w16cid:durableId="1153838226">
    <w:abstractNumId w:val="35"/>
  </w:num>
  <w:num w:numId="62" w16cid:durableId="90330070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382"/>
    <w:rsid w:val="00000553"/>
    <w:rsid w:val="00000C11"/>
    <w:rsid w:val="00001023"/>
    <w:rsid w:val="000018F8"/>
    <w:rsid w:val="00001BE2"/>
    <w:rsid w:val="00004E5E"/>
    <w:rsid w:val="00005AEF"/>
    <w:rsid w:val="00005E84"/>
    <w:rsid w:val="000060C1"/>
    <w:rsid w:val="00006619"/>
    <w:rsid w:val="00006E60"/>
    <w:rsid w:val="000070A8"/>
    <w:rsid w:val="00007E85"/>
    <w:rsid w:val="0001058C"/>
    <w:rsid w:val="00012942"/>
    <w:rsid w:val="000134ED"/>
    <w:rsid w:val="00013F91"/>
    <w:rsid w:val="00014C31"/>
    <w:rsid w:val="0001528A"/>
    <w:rsid w:val="00016211"/>
    <w:rsid w:val="000170D3"/>
    <w:rsid w:val="000178CA"/>
    <w:rsid w:val="00017E1D"/>
    <w:rsid w:val="00021C53"/>
    <w:rsid w:val="00022731"/>
    <w:rsid w:val="00024046"/>
    <w:rsid w:val="00024237"/>
    <w:rsid w:val="000250E0"/>
    <w:rsid w:val="000265E1"/>
    <w:rsid w:val="00026F09"/>
    <w:rsid w:val="00027EB5"/>
    <w:rsid w:val="0003011B"/>
    <w:rsid w:val="000304A7"/>
    <w:rsid w:val="00030579"/>
    <w:rsid w:val="000310F0"/>
    <w:rsid w:val="00031AB0"/>
    <w:rsid w:val="00031CBA"/>
    <w:rsid w:val="00032096"/>
    <w:rsid w:val="0003294F"/>
    <w:rsid w:val="00032C7F"/>
    <w:rsid w:val="00032F6D"/>
    <w:rsid w:val="00033B6F"/>
    <w:rsid w:val="000341D7"/>
    <w:rsid w:val="00034862"/>
    <w:rsid w:val="0003541C"/>
    <w:rsid w:val="000375B4"/>
    <w:rsid w:val="00040735"/>
    <w:rsid w:val="00040FC2"/>
    <w:rsid w:val="0004288F"/>
    <w:rsid w:val="00042ED9"/>
    <w:rsid w:val="0004421F"/>
    <w:rsid w:val="00046F27"/>
    <w:rsid w:val="00047E06"/>
    <w:rsid w:val="00050A2D"/>
    <w:rsid w:val="0005138C"/>
    <w:rsid w:val="0005205C"/>
    <w:rsid w:val="00052557"/>
    <w:rsid w:val="000529EE"/>
    <w:rsid w:val="00054401"/>
    <w:rsid w:val="00055721"/>
    <w:rsid w:val="00056D7C"/>
    <w:rsid w:val="00057570"/>
    <w:rsid w:val="00057A7F"/>
    <w:rsid w:val="00057D18"/>
    <w:rsid w:val="00057DDF"/>
    <w:rsid w:val="00060361"/>
    <w:rsid w:val="00060A4F"/>
    <w:rsid w:val="000614D2"/>
    <w:rsid w:val="0006184B"/>
    <w:rsid w:val="00061C36"/>
    <w:rsid w:val="00061EDD"/>
    <w:rsid w:val="00061F15"/>
    <w:rsid w:val="000641BD"/>
    <w:rsid w:val="00064C02"/>
    <w:rsid w:val="00064D91"/>
    <w:rsid w:val="00065EB0"/>
    <w:rsid w:val="0006609D"/>
    <w:rsid w:val="00067552"/>
    <w:rsid w:val="00070A99"/>
    <w:rsid w:val="00070C7D"/>
    <w:rsid w:val="000712F2"/>
    <w:rsid w:val="0007142F"/>
    <w:rsid w:val="00071D3B"/>
    <w:rsid w:val="00072513"/>
    <w:rsid w:val="00074261"/>
    <w:rsid w:val="000763E1"/>
    <w:rsid w:val="0007693B"/>
    <w:rsid w:val="00076962"/>
    <w:rsid w:val="0007702B"/>
    <w:rsid w:val="000773E9"/>
    <w:rsid w:val="0007773D"/>
    <w:rsid w:val="00077B56"/>
    <w:rsid w:val="000803CA"/>
    <w:rsid w:val="000816DF"/>
    <w:rsid w:val="00083A73"/>
    <w:rsid w:val="00084E6D"/>
    <w:rsid w:val="000850F1"/>
    <w:rsid w:val="0008531B"/>
    <w:rsid w:val="000861B5"/>
    <w:rsid w:val="00086D66"/>
    <w:rsid w:val="00086F18"/>
    <w:rsid w:val="00090838"/>
    <w:rsid w:val="00090F3E"/>
    <w:rsid w:val="000915BF"/>
    <w:rsid w:val="000930DD"/>
    <w:rsid w:val="000933C8"/>
    <w:rsid w:val="00094294"/>
    <w:rsid w:val="0009517B"/>
    <w:rsid w:val="00095375"/>
    <w:rsid w:val="0009638D"/>
    <w:rsid w:val="00096A03"/>
    <w:rsid w:val="00097158"/>
    <w:rsid w:val="00097514"/>
    <w:rsid w:val="000A1561"/>
    <w:rsid w:val="000A27CA"/>
    <w:rsid w:val="000A2800"/>
    <w:rsid w:val="000A2E22"/>
    <w:rsid w:val="000B1288"/>
    <w:rsid w:val="000B2536"/>
    <w:rsid w:val="000B2683"/>
    <w:rsid w:val="000B2CBC"/>
    <w:rsid w:val="000B461D"/>
    <w:rsid w:val="000B4EBE"/>
    <w:rsid w:val="000B51F5"/>
    <w:rsid w:val="000B53C7"/>
    <w:rsid w:val="000B5701"/>
    <w:rsid w:val="000B6053"/>
    <w:rsid w:val="000B7548"/>
    <w:rsid w:val="000B7A86"/>
    <w:rsid w:val="000B7AEE"/>
    <w:rsid w:val="000C1938"/>
    <w:rsid w:val="000C255F"/>
    <w:rsid w:val="000C27F9"/>
    <w:rsid w:val="000C2FA3"/>
    <w:rsid w:val="000C3E8B"/>
    <w:rsid w:val="000C41D1"/>
    <w:rsid w:val="000C6186"/>
    <w:rsid w:val="000C6D95"/>
    <w:rsid w:val="000C7872"/>
    <w:rsid w:val="000C7CAA"/>
    <w:rsid w:val="000D0021"/>
    <w:rsid w:val="000D0725"/>
    <w:rsid w:val="000D0902"/>
    <w:rsid w:val="000D10DC"/>
    <w:rsid w:val="000D1729"/>
    <w:rsid w:val="000D17FC"/>
    <w:rsid w:val="000D394B"/>
    <w:rsid w:val="000D3C02"/>
    <w:rsid w:val="000D51FE"/>
    <w:rsid w:val="000D6802"/>
    <w:rsid w:val="000D785F"/>
    <w:rsid w:val="000E43DC"/>
    <w:rsid w:val="000E5BEB"/>
    <w:rsid w:val="000E7699"/>
    <w:rsid w:val="000F0846"/>
    <w:rsid w:val="000F0F9A"/>
    <w:rsid w:val="000F1C24"/>
    <w:rsid w:val="000F3492"/>
    <w:rsid w:val="000F40B1"/>
    <w:rsid w:val="000F4375"/>
    <w:rsid w:val="000F58FB"/>
    <w:rsid w:val="000F6E83"/>
    <w:rsid w:val="000F728C"/>
    <w:rsid w:val="000F770C"/>
    <w:rsid w:val="000F7D51"/>
    <w:rsid w:val="0010001D"/>
    <w:rsid w:val="00100A72"/>
    <w:rsid w:val="00101B9E"/>
    <w:rsid w:val="00101CC3"/>
    <w:rsid w:val="001034FB"/>
    <w:rsid w:val="001043BF"/>
    <w:rsid w:val="0010529E"/>
    <w:rsid w:val="00106882"/>
    <w:rsid w:val="00110541"/>
    <w:rsid w:val="0011070C"/>
    <w:rsid w:val="00111205"/>
    <w:rsid w:val="00113271"/>
    <w:rsid w:val="00114C04"/>
    <w:rsid w:val="0011641F"/>
    <w:rsid w:val="00117E9E"/>
    <w:rsid w:val="00117EC4"/>
    <w:rsid w:val="00120071"/>
    <w:rsid w:val="00120154"/>
    <w:rsid w:val="001205E9"/>
    <w:rsid w:val="00120FBF"/>
    <w:rsid w:val="00120FD8"/>
    <w:rsid w:val="0012140F"/>
    <w:rsid w:val="00121D6F"/>
    <w:rsid w:val="00122B33"/>
    <w:rsid w:val="00125127"/>
    <w:rsid w:val="0012528C"/>
    <w:rsid w:val="00126FE4"/>
    <w:rsid w:val="00127C06"/>
    <w:rsid w:val="00130359"/>
    <w:rsid w:val="0013037D"/>
    <w:rsid w:val="00130DEB"/>
    <w:rsid w:val="0013140A"/>
    <w:rsid w:val="0013244B"/>
    <w:rsid w:val="00132F9C"/>
    <w:rsid w:val="001330AF"/>
    <w:rsid w:val="001331FD"/>
    <w:rsid w:val="001338AF"/>
    <w:rsid w:val="001345CD"/>
    <w:rsid w:val="001364F5"/>
    <w:rsid w:val="00136E63"/>
    <w:rsid w:val="00137A7D"/>
    <w:rsid w:val="00141CFA"/>
    <w:rsid w:val="001429D9"/>
    <w:rsid w:val="00143827"/>
    <w:rsid w:val="00144236"/>
    <w:rsid w:val="0014456E"/>
    <w:rsid w:val="00144949"/>
    <w:rsid w:val="0014537D"/>
    <w:rsid w:val="00145F55"/>
    <w:rsid w:val="00146BDD"/>
    <w:rsid w:val="001501E2"/>
    <w:rsid w:val="00151163"/>
    <w:rsid w:val="00151944"/>
    <w:rsid w:val="00153451"/>
    <w:rsid w:val="00153BB9"/>
    <w:rsid w:val="00155760"/>
    <w:rsid w:val="00157973"/>
    <w:rsid w:val="00157BB2"/>
    <w:rsid w:val="00161958"/>
    <w:rsid w:val="00161D8F"/>
    <w:rsid w:val="0016251E"/>
    <w:rsid w:val="00164188"/>
    <w:rsid w:val="0016598E"/>
    <w:rsid w:val="00166239"/>
    <w:rsid w:val="001666C8"/>
    <w:rsid w:val="0017039B"/>
    <w:rsid w:val="001720C9"/>
    <w:rsid w:val="0017265E"/>
    <w:rsid w:val="0017477F"/>
    <w:rsid w:val="00174994"/>
    <w:rsid w:val="0017555A"/>
    <w:rsid w:val="00175665"/>
    <w:rsid w:val="001762F5"/>
    <w:rsid w:val="00177045"/>
    <w:rsid w:val="0018029A"/>
    <w:rsid w:val="001804A7"/>
    <w:rsid w:val="001817ED"/>
    <w:rsid w:val="001826A6"/>
    <w:rsid w:val="0018278F"/>
    <w:rsid w:val="001846B1"/>
    <w:rsid w:val="00185385"/>
    <w:rsid w:val="00185B72"/>
    <w:rsid w:val="00186167"/>
    <w:rsid w:val="0018678C"/>
    <w:rsid w:val="001867FE"/>
    <w:rsid w:val="001919A7"/>
    <w:rsid w:val="00192C67"/>
    <w:rsid w:val="001954CE"/>
    <w:rsid w:val="0019580B"/>
    <w:rsid w:val="00196B72"/>
    <w:rsid w:val="001A13A2"/>
    <w:rsid w:val="001A1E8E"/>
    <w:rsid w:val="001A2BB1"/>
    <w:rsid w:val="001A30E5"/>
    <w:rsid w:val="001A3D96"/>
    <w:rsid w:val="001A438A"/>
    <w:rsid w:val="001A4A15"/>
    <w:rsid w:val="001A53B3"/>
    <w:rsid w:val="001A7124"/>
    <w:rsid w:val="001A713C"/>
    <w:rsid w:val="001A7E19"/>
    <w:rsid w:val="001B0093"/>
    <w:rsid w:val="001B0F31"/>
    <w:rsid w:val="001B1DB9"/>
    <w:rsid w:val="001B351C"/>
    <w:rsid w:val="001B3F5B"/>
    <w:rsid w:val="001B4544"/>
    <w:rsid w:val="001B539F"/>
    <w:rsid w:val="001B5E80"/>
    <w:rsid w:val="001B6E7B"/>
    <w:rsid w:val="001C0B2C"/>
    <w:rsid w:val="001C1324"/>
    <w:rsid w:val="001C15CE"/>
    <w:rsid w:val="001C182C"/>
    <w:rsid w:val="001C3137"/>
    <w:rsid w:val="001C456D"/>
    <w:rsid w:val="001C4F62"/>
    <w:rsid w:val="001C5372"/>
    <w:rsid w:val="001C6BBD"/>
    <w:rsid w:val="001C7629"/>
    <w:rsid w:val="001C7FD1"/>
    <w:rsid w:val="001D0963"/>
    <w:rsid w:val="001D176C"/>
    <w:rsid w:val="001D19F4"/>
    <w:rsid w:val="001D2147"/>
    <w:rsid w:val="001D295B"/>
    <w:rsid w:val="001D3C81"/>
    <w:rsid w:val="001D6445"/>
    <w:rsid w:val="001D6AC2"/>
    <w:rsid w:val="001E06F6"/>
    <w:rsid w:val="001E112F"/>
    <w:rsid w:val="001E1C66"/>
    <w:rsid w:val="001E34B2"/>
    <w:rsid w:val="001E3D83"/>
    <w:rsid w:val="001E4063"/>
    <w:rsid w:val="001E45B1"/>
    <w:rsid w:val="001E489F"/>
    <w:rsid w:val="001E4CCD"/>
    <w:rsid w:val="001E4D53"/>
    <w:rsid w:val="001E5B85"/>
    <w:rsid w:val="001E5C93"/>
    <w:rsid w:val="001E68E0"/>
    <w:rsid w:val="001E6912"/>
    <w:rsid w:val="001E71D4"/>
    <w:rsid w:val="001E7D12"/>
    <w:rsid w:val="001F0370"/>
    <w:rsid w:val="001F04D3"/>
    <w:rsid w:val="001F14B6"/>
    <w:rsid w:val="001F3088"/>
    <w:rsid w:val="001F339F"/>
    <w:rsid w:val="001F35D1"/>
    <w:rsid w:val="001F3C8B"/>
    <w:rsid w:val="001F46C8"/>
    <w:rsid w:val="001F5D16"/>
    <w:rsid w:val="001F6943"/>
    <w:rsid w:val="001F7DBB"/>
    <w:rsid w:val="00201FD5"/>
    <w:rsid w:val="00202497"/>
    <w:rsid w:val="00202A28"/>
    <w:rsid w:val="00204428"/>
    <w:rsid w:val="00204EDA"/>
    <w:rsid w:val="00205BAC"/>
    <w:rsid w:val="00205D4D"/>
    <w:rsid w:val="0020634A"/>
    <w:rsid w:val="00207785"/>
    <w:rsid w:val="00210051"/>
    <w:rsid w:val="0021131B"/>
    <w:rsid w:val="00211682"/>
    <w:rsid w:val="002130EC"/>
    <w:rsid w:val="002145CC"/>
    <w:rsid w:val="0021475F"/>
    <w:rsid w:val="00215BD2"/>
    <w:rsid w:val="00215E74"/>
    <w:rsid w:val="00216E8F"/>
    <w:rsid w:val="00216F00"/>
    <w:rsid w:val="00220135"/>
    <w:rsid w:val="002203F9"/>
    <w:rsid w:val="0022074F"/>
    <w:rsid w:val="002210B7"/>
    <w:rsid w:val="00221E17"/>
    <w:rsid w:val="002230DF"/>
    <w:rsid w:val="00223919"/>
    <w:rsid w:val="00223C4E"/>
    <w:rsid w:val="002247B3"/>
    <w:rsid w:val="00225A6F"/>
    <w:rsid w:val="002261E8"/>
    <w:rsid w:val="00226BFA"/>
    <w:rsid w:val="00227074"/>
    <w:rsid w:val="00230321"/>
    <w:rsid w:val="00231487"/>
    <w:rsid w:val="0023220A"/>
    <w:rsid w:val="002330BB"/>
    <w:rsid w:val="0023434D"/>
    <w:rsid w:val="00234F51"/>
    <w:rsid w:val="00236126"/>
    <w:rsid w:val="0023718D"/>
    <w:rsid w:val="00240B45"/>
    <w:rsid w:val="002414D4"/>
    <w:rsid w:val="0024308D"/>
    <w:rsid w:val="00243A4A"/>
    <w:rsid w:val="00243AE3"/>
    <w:rsid w:val="002461CE"/>
    <w:rsid w:val="002466E1"/>
    <w:rsid w:val="00246CE8"/>
    <w:rsid w:val="0024752A"/>
    <w:rsid w:val="002475AC"/>
    <w:rsid w:val="00250C0C"/>
    <w:rsid w:val="002530EC"/>
    <w:rsid w:val="0025497F"/>
    <w:rsid w:val="00254A12"/>
    <w:rsid w:val="0025603F"/>
    <w:rsid w:val="00256A48"/>
    <w:rsid w:val="002624D0"/>
    <w:rsid w:val="00262B03"/>
    <w:rsid w:val="00262B70"/>
    <w:rsid w:val="00262E7D"/>
    <w:rsid w:val="002633D7"/>
    <w:rsid w:val="00265E86"/>
    <w:rsid w:val="00266053"/>
    <w:rsid w:val="0026623D"/>
    <w:rsid w:val="00266323"/>
    <w:rsid w:val="00267556"/>
    <w:rsid w:val="00270069"/>
    <w:rsid w:val="00272BB2"/>
    <w:rsid w:val="00272BFE"/>
    <w:rsid w:val="00272C3C"/>
    <w:rsid w:val="002731C2"/>
    <w:rsid w:val="002735DF"/>
    <w:rsid w:val="00274A66"/>
    <w:rsid w:val="00274F95"/>
    <w:rsid w:val="002764D4"/>
    <w:rsid w:val="0027729C"/>
    <w:rsid w:val="00277485"/>
    <w:rsid w:val="00277AD1"/>
    <w:rsid w:val="00277D32"/>
    <w:rsid w:val="002800A7"/>
    <w:rsid w:val="00280109"/>
    <w:rsid w:val="00281518"/>
    <w:rsid w:val="00283F52"/>
    <w:rsid w:val="00284500"/>
    <w:rsid w:val="00285680"/>
    <w:rsid w:val="00286F34"/>
    <w:rsid w:val="002878D2"/>
    <w:rsid w:val="00287B74"/>
    <w:rsid w:val="00287D57"/>
    <w:rsid w:val="00290379"/>
    <w:rsid w:val="00290ABC"/>
    <w:rsid w:val="00292B66"/>
    <w:rsid w:val="00292E5C"/>
    <w:rsid w:val="00293534"/>
    <w:rsid w:val="002937AE"/>
    <w:rsid w:val="002938B3"/>
    <w:rsid w:val="00293CDF"/>
    <w:rsid w:val="002949BC"/>
    <w:rsid w:val="00295E26"/>
    <w:rsid w:val="00295F41"/>
    <w:rsid w:val="00297846"/>
    <w:rsid w:val="00297B43"/>
    <w:rsid w:val="00297BA3"/>
    <w:rsid w:val="002A0212"/>
    <w:rsid w:val="002A02EB"/>
    <w:rsid w:val="002A0A99"/>
    <w:rsid w:val="002A1F7A"/>
    <w:rsid w:val="002A25D7"/>
    <w:rsid w:val="002A2A6E"/>
    <w:rsid w:val="002A2C90"/>
    <w:rsid w:val="002A56FF"/>
    <w:rsid w:val="002A57EF"/>
    <w:rsid w:val="002A6B5D"/>
    <w:rsid w:val="002A7CFB"/>
    <w:rsid w:val="002B0679"/>
    <w:rsid w:val="002B3548"/>
    <w:rsid w:val="002B3752"/>
    <w:rsid w:val="002B454A"/>
    <w:rsid w:val="002B50FF"/>
    <w:rsid w:val="002B7700"/>
    <w:rsid w:val="002B7D76"/>
    <w:rsid w:val="002C0FE5"/>
    <w:rsid w:val="002C1560"/>
    <w:rsid w:val="002C2186"/>
    <w:rsid w:val="002C3B34"/>
    <w:rsid w:val="002C5731"/>
    <w:rsid w:val="002C63B7"/>
    <w:rsid w:val="002C6A94"/>
    <w:rsid w:val="002C6F81"/>
    <w:rsid w:val="002C6FC8"/>
    <w:rsid w:val="002C70AF"/>
    <w:rsid w:val="002D1F4A"/>
    <w:rsid w:val="002D26D4"/>
    <w:rsid w:val="002D38B7"/>
    <w:rsid w:val="002D4124"/>
    <w:rsid w:val="002D7074"/>
    <w:rsid w:val="002D71CE"/>
    <w:rsid w:val="002E0289"/>
    <w:rsid w:val="002E0B66"/>
    <w:rsid w:val="002E0C32"/>
    <w:rsid w:val="002E0EA6"/>
    <w:rsid w:val="002E18D9"/>
    <w:rsid w:val="002E3F84"/>
    <w:rsid w:val="002E613F"/>
    <w:rsid w:val="002E68B3"/>
    <w:rsid w:val="002E712A"/>
    <w:rsid w:val="002F01EF"/>
    <w:rsid w:val="002F0D20"/>
    <w:rsid w:val="002F16AD"/>
    <w:rsid w:val="002F20E4"/>
    <w:rsid w:val="002F250B"/>
    <w:rsid w:val="002F374D"/>
    <w:rsid w:val="002F69AA"/>
    <w:rsid w:val="002F6A03"/>
    <w:rsid w:val="002F71CA"/>
    <w:rsid w:val="002F7BBA"/>
    <w:rsid w:val="002F7E9B"/>
    <w:rsid w:val="00300242"/>
    <w:rsid w:val="00300BAF"/>
    <w:rsid w:val="00301281"/>
    <w:rsid w:val="003045FE"/>
    <w:rsid w:val="0030477B"/>
    <w:rsid w:val="00305380"/>
    <w:rsid w:val="0030638F"/>
    <w:rsid w:val="0030793E"/>
    <w:rsid w:val="0031035E"/>
    <w:rsid w:val="0031100F"/>
    <w:rsid w:val="003118B3"/>
    <w:rsid w:val="00311D9E"/>
    <w:rsid w:val="0031201C"/>
    <w:rsid w:val="00312023"/>
    <w:rsid w:val="003130B0"/>
    <w:rsid w:val="00313310"/>
    <w:rsid w:val="003133C5"/>
    <w:rsid w:val="00313FE1"/>
    <w:rsid w:val="00314635"/>
    <w:rsid w:val="003150D8"/>
    <w:rsid w:val="003160D8"/>
    <w:rsid w:val="00316510"/>
    <w:rsid w:val="00316686"/>
    <w:rsid w:val="00317353"/>
    <w:rsid w:val="0032010B"/>
    <w:rsid w:val="00320B4A"/>
    <w:rsid w:val="00321839"/>
    <w:rsid w:val="00321AA3"/>
    <w:rsid w:val="00322AC1"/>
    <w:rsid w:val="00323831"/>
    <w:rsid w:val="00324B2A"/>
    <w:rsid w:val="00325568"/>
    <w:rsid w:val="003256AD"/>
    <w:rsid w:val="00327676"/>
    <w:rsid w:val="0033042F"/>
    <w:rsid w:val="00331853"/>
    <w:rsid w:val="0033257B"/>
    <w:rsid w:val="00332A10"/>
    <w:rsid w:val="00333EE9"/>
    <w:rsid w:val="00334BCD"/>
    <w:rsid w:val="003373E4"/>
    <w:rsid w:val="003374B0"/>
    <w:rsid w:val="003401CD"/>
    <w:rsid w:val="003416A7"/>
    <w:rsid w:val="003422B1"/>
    <w:rsid w:val="00342418"/>
    <w:rsid w:val="00342420"/>
    <w:rsid w:val="00342E07"/>
    <w:rsid w:val="003442C1"/>
    <w:rsid w:val="0034459A"/>
    <w:rsid w:val="00344BBC"/>
    <w:rsid w:val="0034592C"/>
    <w:rsid w:val="00346592"/>
    <w:rsid w:val="003515CD"/>
    <w:rsid w:val="00353F43"/>
    <w:rsid w:val="00353F65"/>
    <w:rsid w:val="00354C1D"/>
    <w:rsid w:val="003550C8"/>
    <w:rsid w:val="00355B6C"/>
    <w:rsid w:val="003562B7"/>
    <w:rsid w:val="003575B2"/>
    <w:rsid w:val="00362055"/>
    <w:rsid w:val="0036260A"/>
    <w:rsid w:val="003629F1"/>
    <w:rsid w:val="00362BDA"/>
    <w:rsid w:val="00362D1A"/>
    <w:rsid w:val="00362FA8"/>
    <w:rsid w:val="003631B2"/>
    <w:rsid w:val="00365D2A"/>
    <w:rsid w:val="00372730"/>
    <w:rsid w:val="003728CC"/>
    <w:rsid w:val="003729FB"/>
    <w:rsid w:val="00373139"/>
    <w:rsid w:val="0037317A"/>
    <w:rsid w:val="0037321C"/>
    <w:rsid w:val="00375FD9"/>
    <w:rsid w:val="003761E9"/>
    <w:rsid w:val="003763BE"/>
    <w:rsid w:val="00380D37"/>
    <w:rsid w:val="003822FF"/>
    <w:rsid w:val="00382BC3"/>
    <w:rsid w:val="0038457A"/>
    <w:rsid w:val="0038470A"/>
    <w:rsid w:val="003854F0"/>
    <w:rsid w:val="0038740E"/>
    <w:rsid w:val="0038782B"/>
    <w:rsid w:val="003879D7"/>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64DD"/>
    <w:rsid w:val="003A6EFE"/>
    <w:rsid w:val="003B0C0D"/>
    <w:rsid w:val="003B12C4"/>
    <w:rsid w:val="003B1831"/>
    <w:rsid w:val="003B1FD3"/>
    <w:rsid w:val="003B20E7"/>
    <w:rsid w:val="003B2606"/>
    <w:rsid w:val="003B2F93"/>
    <w:rsid w:val="003B465E"/>
    <w:rsid w:val="003B604F"/>
    <w:rsid w:val="003B61A8"/>
    <w:rsid w:val="003B79F4"/>
    <w:rsid w:val="003C04FF"/>
    <w:rsid w:val="003C3705"/>
    <w:rsid w:val="003C3A2D"/>
    <w:rsid w:val="003C3B3E"/>
    <w:rsid w:val="003C4117"/>
    <w:rsid w:val="003C447D"/>
    <w:rsid w:val="003C49CC"/>
    <w:rsid w:val="003C4A01"/>
    <w:rsid w:val="003C4DDA"/>
    <w:rsid w:val="003C5172"/>
    <w:rsid w:val="003C5218"/>
    <w:rsid w:val="003C5546"/>
    <w:rsid w:val="003C5EBC"/>
    <w:rsid w:val="003C6609"/>
    <w:rsid w:val="003C6DEC"/>
    <w:rsid w:val="003C7E9B"/>
    <w:rsid w:val="003D08FB"/>
    <w:rsid w:val="003D137E"/>
    <w:rsid w:val="003D30B2"/>
    <w:rsid w:val="003D51A0"/>
    <w:rsid w:val="003D5ED8"/>
    <w:rsid w:val="003D7FC0"/>
    <w:rsid w:val="003E0D78"/>
    <w:rsid w:val="003E12B6"/>
    <w:rsid w:val="003E1DE7"/>
    <w:rsid w:val="003E464F"/>
    <w:rsid w:val="003E4F26"/>
    <w:rsid w:val="003E54C2"/>
    <w:rsid w:val="003E774D"/>
    <w:rsid w:val="003F0A73"/>
    <w:rsid w:val="003F0B81"/>
    <w:rsid w:val="003F146D"/>
    <w:rsid w:val="003F26CF"/>
    <w:rsid w:val="003F2763"/>
    <w:rsid w:val="003F308F"/>
    <w:rsid w:val="003F39FF"/>
    <w:rsid w:val="003F475D"/>
    <w:rsid w:val="003F4C48"/>
    <w:rsid w:val="003F5619"/>
    <w:rsid w:val="003F781A"/>
    <w:rsid w:val="00400BEF"/>
    <w:rsid w:val="00401BD8"/>
    <w:rsid w:val="00401CFB"/>
    <w:rsid w:val="004034FE"/>
    <w:rsid w:val="00403A14"/>
    <w:rsid w:val="004047F9"/>
    <w:rsid w:val="00404E0F"/>
    <w:rsid w:val="0040545C"/>
    <w:rsid w:val="00405FA3"/>
    <w:rsid w:val="00406036"/>
    <w:rsid w:val="00406514"/>
    <w:rsid w:val="004066F4"/>
    <w:rsid w:val="004076E0"/>
    <w:rsid w:val="004079BE"/>
    <w:rsid w:val="00410AB7"/>
    <w:rsid w:val="004115CF"/>
    <w:rsid w:val="00411C46"/>
    <w:rsid w:val="00412618"/>
    <w:rsid w:val="00413455"/>
    <w:rsid w:val="004151E2"/>
    <w:rsid w:val="00415355"/>
    <w:rsid w:val="0041696E"/>
    <w:rsid w:val="00416A99"/>
    <w:rsid w:val="00420403"/>
    <w:rsid w:val="004208AD"/>
    <w:rsid w:val="00420ABA"/>
    <w:rsid w:val="00420DA7"/>
    <w:rsid w:val="0042289E"/>
    <w:rsid w:val="00425B74"/>
    <w:rsid w:val="00425C21"/>
    <w:rsid w:val="0042667B"/>
    <w:rsid w:val="00427815"/>
    <w:rsid w:val="00430528"/>
    <w:rsid w:val="0043066A"/>
    <w:rsid w:val="00430E2D"/>
    <w:rsid w:val="0043145D"/>
    <w:rsid w:val="00431592"/>
    <w:rsid w:val="00431A2A"/>
    <w:rsid w:val="004325C1"/>
    <w:rsid w:val="0043416F"/>
    <w:rsid w:val="004357C0"/>
    <w:rsid w:val="00435C95"/>
    <w:rsid w:val="00436122"/>
    <w:rsid w:val="0043782D"/>
    <w:rsid w:val="00437D41"/>
    <w:rsid w:val="00440CC7"/>
    <w:rsid w:val="00440EF2"/>
    <w:rsid w:val="00441653"/>
    <w:rsid w:val="004421A4"/>
    <w:rsid w:val="004424D9"/>
    <w:rsid w:val="0044276A"/>
    <w:rsid w:val="00442E00"/>
    <w:rsid w:val="00443240"/>
    <w:rsid w:val="00443258"/>
    <w:rsid w:val="00443B11"/>
    <w:rsid w:val="00443FB7"/>
    <w:rsid w:val="004447DE"/>
    <w:rsid w:val="004449E1"/>
    <w:rsid w:val="00445CB5"/>
    <w:rsid w:val="00446641"/>
    <w:rsid w:val="00446D40"/>
    <w:rsid w:val="0044759D"/>
    <w:rsid w:val="00450890"/>
    <w:rsid w:val="004520B8"/>
    <w:rsid w:val="00452A81"/>
    <w:rsid w:val="00452AF2"/>
    <w:rsid w:val="00452B9C"/>
    <w:rsid w:val="0045319B"/>
    <w:rsid w:val="0045382D"/>
    <w:rsid w:val="00454E6A"/>
    <w:rsid w:val="0045517C"/>
    <w:rsid w:val="00455316"/>
    <w:rsid w:val="0045571E"/>
    <w:rsid w:val="00455B9C"/>
    <w:rsid w:val="00456F3D"/>
    <w:rsid w:val="00460606"/>
    <w:rsid w:val="00461FC0"/>
    <w:rsid w:val="00462579"/>
    <w:rsid w:val="004639DA"/>
    <w:rsid w:val="004639EA"/>
    <w:rsid w:val="004642E5"/>
    <w:rsid w:val="00464FDA"/>
    <w:rsid w:val="00465298"/>
    <w:rsid w:val="00465E91"/>
    <w:rsid w:val="00466517"/>
    <w:rsid w:val="00467133"/>
    <w:rsid w:val="00467A7C"/>
    <w:rsid w:val="004702F0"/>
    <w:rsid w:val="004703FC"/>
    <w:rsid w:val="004736DE"/>
    <w:rsid w:val="00474BCE"/>
    <w:rsid w:val="00474E69"/>
    <w:rsid w:val="0047562A"/>
    <w:rsid w:val="00475F74"/>
    <w:rsid w:val="00476253"/>
    <w:rsid w:val="00476521"/>
    <w:rsid w:val="004769FC"/>
    <w:rsid w:val="004822A3"/>
    <w:rsid w:val="004833A2"/>
    <w:rsid w:val="00484872"/>
    <w:rsid w:val="00484E4E"/>
    <w:rsid w:val="004877D8"/>
    <w:rsid w:val="00490A4A"/>
    <w:rsid w:val="00492324"/>
    <w:rsid w:val="0049255D"/>
    <w:rsid w:val="00494B31"/>
    <w:rsid w:val="004967EE"/>
    <w:rsid w:val="004A19E2"/>
    <w:rsid w:val="004A2520"/>
    <w:rsid w:val="004A2A08"/>
    <w:rsid w:val="004A2CD4"/>
    <w:rsid w:val="004A3DB1"/>
    <w:rsid w:val="004A4A98"/>
    <w:rsid w:val="004A6F0E"/>
    <w:rsid w:val="004B012D"/>
    <w:rsid w:val="004B0CD9"/>
    <w:rsid w:val="004B1541"/>
    <w:rsid w:val="004B1E5E"/>
    <w:rsid w:val="004B319D"/>
    <w:rsid w:val="004B32F9"/>
    <w:rsid w:val="004B3A26"/>
    <w:rsid w:val="004B3D75"/>
    <w:rsid w:val="004B55F8"/>
    <w:rsid w:val="004B6F1D"/>
    <w:rsid w:val="004B7366"/>
    <w:rsid w:val="004B7856"/>
    <w:rsid w:val="004B7984"/>
    <w:rsid w:val="004C0818"/>
    <w:rsid w:val="004C095A"/>
    <w:rsid w:val="004C1069"/>
    <w:rsid w:val="004C123B"/>
    <w:rsid w:val="004C18FC"/>
    <w:rsid w:val="004C1FFC"/>
    <w:rsid w:val="004C214C"/>
    <w:rsid w:val="004C221F"/>
    <w:rsid w:val="004C24D9"/>
    <w:rsid w:val="004C2AA4"/>
    <w:rsid w:val="004C2D2C"/>
    <w:rsid w:val="004C3234"/>
    <w:rsid w:val="004C40A4"/>
    <w:rsid w:val="004C4DBF"/>
    <w:rsid w:val="004C55A4"/>
    <w:rsid w:val="004C5C57"/>
    <w:rsid w:val="004C6EE6"/>
    <w:rsid w:val="004C7129"/>
    <w:rsid w:val="004C7514"/>
    <w:rsid w:val="004C7B54"/>
    <w:rsid w:val="004D0869"/>
    <w:rsid w:val="004D0FBC"/>
    <w:rsid w:val="004D15C2"/>
    <w:rsid w:val="004D188D"/>
    <w:rsid w:val="004D2251"/>
    <w:rsid w:val="004D22B2"/>
    <w:rsid w:val="004D24B5"/>
    <w:rsid w:val="004D3B06"/>
    <w:rsid w:val="004D412C"/>
    <w:rsid w:val="004D425F"/>
    <w:rsid w:val="004D4DAA"/>
    <w:rsid w:val="004D508E"/>
    <w:rsid w:val="004D566E"/>
    <w:rsid w:val="004D7E5D"/>
    <w:rsid w:val="004E0072"/>
    <w:rsid w:val="004E03E2"/>
    <w:rsid w:val="004E0E53"/>
    <w:rsid w:val="004E1A00"/>
    <w:rsid w:val="004E1AE2"/>
    <w:rsid w:val="004E1BA4"/>
    <w:rsid w:val="004E38F8"/>
    <w:rsid w:val="004E3CEC"/>
    <w:rsid w:val="004E3CF9"/>
    <w:rsid w:val="004E53CD"/>
    <w:rsid w:val="004E59A8"/>
    <w:rsid w:val="004E6275"/>
    <w:rsid w:val="004E7D7E"/>
    <w:rsid w:val="004F071B"/>
    <w:rsid w:val="004F1FE9"/>
    <w:rsid w:val="004F2833"/>
    <w:rsid w:val="004F4673"/>
    <w:rsid w:val="004F56FC"/>
    <w:rsid w:val="00502A4E"/>
    <w:rsid w:val="00502A67"/>
    <w:rsid w:val="00503C29"/>
    <w:rsid w:val="005042DB"/>
    <w:rsid w:val="005044E4"/>
    <w:rsid w:val="0050501E"/>
    <w:rsid w:val="005067BF"/>
    <w:rsid w:val="00506E40"/>
    <w:rsid w:val="00510AFA"/>
    <w:rsid w:val="00510E54"/>
    <w:rsid w:val="005138B3"/>
    <w:rsid w:val="00513953"/>
    <w:rsid w:val="00514068"/>
    <w:rsid w:val="00514475"/>
    <w:rsid w:val="00515E02"/>
    <w:rsid w:val="00516452"/>
    <w:rsid w:val="005164BB"/>
    <w:rsid w:val="00517991"/>
    <w:rsid w:val="00517D23"/>
    <w:rsid w:val="00517FF6"/>
    <w:rsid w:val="005205F6"/>
    <w:rsid w:val="00520F18"/>
    <w:rsid w:val="00521DD8"/>
    <w:rsid w:val="00522670"/>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5E2B"/>
    <w:rsid w:val="005370D1"/>
    <w:rsid w:val="00537EEF"/>
    <w:rsid w:val="00542156"/>
    <w:rsid w:val="0054258E"/>
    <w:rsid w:val="00544413"/>
    <w:rsid w:val="00544D6B"/>
    <w:rsid w:val="005463C8"/>
    <w:rsid w:val="0054665F"/>
    <w:rsid w:val="005501B7"/>
    <w:rsid w:val="00550D52"/>
    <w:rsid w:val="00550E41"/>
    <w:rsid w:val="00551182"/>
    <w:rsid w:val="0055165C"/>
    <w:rsid w:val="005549C8"/>
    <w:rsid w:val="005562E7"/>
    <w:rsid w:val="005567F1"/>
    <w:rsid w:val="005568C5"/>
    <w:rsid w:val="00556BD7"/>
    <w:rsid w:val="00557174"/>
    <w:rsid w:val="00557E55"/>
    <w:rsid w:val="00560A21"/>
    <w:rsid w:val="00560DB8"/>
    <w:rsid w:val="005612EB"/>
    <w:rsid w:val="00561388"/>
    <w:rsid w:val="005614BB"/>
    <w:rsid w:val="00562DA9"/>
    <w:rsid w:val="00562DD7"/>
    <w:rsid w:val="00564F80"/>
    <w:rsid w:val="00565A1C"/>
    <w:rsid w:val="005703B7"/>
    <w:rsid w:val="005712A4"/>
    <w:rsid w:val="0057219D"/>
    <w:rsid w:val="00573735"/>
    <w:rsid w:val="005743E5"/>
    <w:rsid w:val="00574594"/>
    <w:rsid w:val="00580748"/>
    <w:rsid w:val="00580C98"/>
    <w:rsid w:val="005815F6"/>
    <w:rsid w:val="00583531"/>
    <w:rsid w:val="00584011"/>
    <w:rsid w:val="00584F94"/>
    <w:rsid w:val="00585F3A"/>
    <w:rsid w:val="00587982"/>
    <w:rsid w:val="005907D9"/>
    <w:rsid w:val="00590AF5"/>
    <w:rsid w:val="005913F1"/>
    <w:rsid w:val="00591A3B"/>
    <w:rsid w:val="005925DF"/>
    <w:rsid w:val="00592CAE"/>
    <w:rsid w:val="005935F5"/>
    <w:rsid w:val="00594897"/>
    <w:rsid w:val="00594E2B"/>
    <w:rsid w:val="005952A7"/>
    <w:rsid w:val="00596E6A"/>
    <w:rsid w:val="005A04D7"/>
    <w:rsid w:val="005A06CC"/>
    <w:rsid w:val="005A232B"/>
    <w:rsid w:val="005A2C9E"/>
    <w:rsid w:val="005A2CE0"/>
    <w:rsid w:val="005A32F3"/>
    <w:rsid w:val="005A5A54"/>
    <w:rsid w:val="005A672B"/>
    <w:rsid w:val="005B06D6"/>
    <w:rsid w:val="005B152B"/>
    <w:rsid w:val="005B265F"/>
    <w:rsid w:val="005B4FD7"/>
    <w:rsid w:val="005B6034"/>
    <w:rsid w:val="005B63EE"/>
    <w:rsid w:val="005B7E6D"/>
    <w:rsid w:val="005C0CBC"/>
    <w:rsid w:val="005C117F"/>
    <w:rsid w:val="005C1FAE"/>
    <w:rsid w:val="005C1FE4"/>
    <w:rsid w:val="005C212C"/>
    <w:rsid w:val="005C3231"/>
    <w:rsid w:val="005C4397"/>
    <w:rsid w:val="005C6327"/>
    <w:rsid w:val="005C6A80"/>
    <w:rsid w:val="005C6EE2"/>
    <w:rsid w:val="005C743A"/>
    <w:rsid w:val="005C772D"/>
    <w:rsid w:val="005C7F0E"/>
    <w:rsid w:val="005D1174"/>
    <w:rsid w:val="005D529C"/>
    <w:rsid w:val="005D5625"/>
    <w:rsid w:val="005D5999"/>
    <w:rsid w:val="005D59EC"/>
    <w:rsid w:val="005D60D3"/>
    <w:rsid w:val="005D6204"/>
    <w:rsid w:val="005D62D0"/>
    <w:rsid w:val="005D6D1B"/>
    <w:rsid w:val="005E09FF"/>
    <w:rsid w:val="005E0E0A"/>
    <w:rsid w:val="005E1196"/>
    <w:rsid w:val="005E15B6"/>
    <w:rsid w:val="005E18F6"/>
    <w:rsid w:val="005E1C38"/>
    <w:rsid w:val="005E240A"/>
    <w:rsid w:val="005E286A"/>
    <w:rsid w:val="005E33C1"/>
    <w:rsid w:val="005E3F78"/>
    <w:rsid w:val="005E4EA6"/>
    <w:rsid w:val="005E6BAB"/>
    <w:rsid w:val="005E7E66"/>
    <w:rsid w:val="005F09B1"/>
    <w:rsid w:val="005F0D04"/>
    <w:rsid w:val="005F371E"/>
    <w:rsid w:val="005F3897"/>
    <w:rsid w:val="005F3A37"/>
    <w:rsid w:val="005F3D07"/>
    <w:rsid w:val="005F449A"/>
    <w:rsid w:val="005F6F4C"/>
    <w:rsid w:val="0060048A"/>
    <w:rsid w:val="00601122"/>
    <w:rsid w:val="00601DEC"/>
    <w:rsid w:val="00602D8D"/>
    <w:rsid w:val="0060330A"/>
    <w:rsid w:val="00603C76"/>
    <w:rsid w:val="0060561A"/>
    <w:rsid w:val="0060569B"/>
    <w:rsid w:val="006110CB"/>
    <w:rsid w:val="0061208A"/>
    <w:rsid w:val="0061476A"/>
    <w:rsid w:val="00615A02"/>
    <w:rsid w:val="00616ED4"/>
    <w:rsid w:val="00616ED8"/>
    <w:rsid w:val="00616EE7"/>
    <w:rsid w:val="00617298"/>
    <w:rsid w:val="00617554"/>
    <w:rsid w:val="006204BD"/>
    <w:rsid w:val="00620A0A"/>
    <w:rsid w:val="006218FB"/>
    <w:rsid w:val="00622A0A"/>
    <w:rsid w:val="00622ECF"/>
    <w:rsid w:val="00623A6C"/>
    <w:rsid w:val="00626ABA"/>
    <w:rsid w:val="00626DE4"/>
    <w:rsid w:val="0062759B"/>
    <w:rsid w:val="00627B68"/>
    <w:rsid w:val="00627BA8"/>
    <w:rsid w:val="00630255"/>
    <w:rsid w:val="006304BA"/>
    <w:rsid w:val="0063058F"/>
    <w:rsid w:val="0063231C"/>
    <w:rsid w:val="00632C7F"/>
    <w:rsid w:val="00634A28"/>
    <w:rsid w:val="006357E5"/>
    <w:rsid w:val="00635D17"/>
    <w:rsid w:val="00636C40"/>
    <w:rsid w:val="00640591"/>
    <w:rsid w:val="006416DF"/>
    <w:rsid w:val="00645F5D"/>
    <w:rsid w:val="00646403"/>
    <w:rsid w:val="00646760"/>
    <w:rsid w:val="0064684E"/>
    <w:rsid w:val="006471EE"/>
    <w:rsid w:val="00650F6B"/>
    <w:rsid w:val="00652082"/>
    <w:rsid w:val="006529E6"/>
    <w:rsid w:val="0065542D"/>
    <w:rsid w:val="0065583C"/>
    <w:rsid w:val="00656C3C"/>
    <w:rsid w:val="0065724E"/>
    <w:rsid w:val="0066295E"/>
    <w:rsid w:val="00662983"/>
    <w:rsid w:val="0066331B"/>
    <w:rsid w:val="006637AD"/>
    <w:rsid w:val="00664E0E"/>
    <w:rsid w:val="00666FD2"/>
    <w:rsid w:val="006678C4"/>
    <w:rsid w:val="006702C3"/>
    <w:rsid w:val="00670398"/>
    <w:rsid w:val="00670968"/>
    <w:rsid w:val="00670D2C"/>
    <w:rsid w:val="0067111A"/>
    <w:rsid w:val="0067114E"/>
    <w:rsid w:val="0067200A"/>
    <w:rsid w:val="0067223C"/>
    <w:rsid w:val="006725E8"/>
    <w:rsid w:val="00675015"/>
    <w:rsid w:val="006755F9"/>
    <w:rsid w:val="00675C6D"/>
    <w:rsid w:val="0068015E"/>
    <w:rsid w:val="006804C4"/>
    <w:rsid w:val="00680CD2"/>
    <w:rsid w:val="00681DA8"/>
    <w:rsid w:val="0068266E"/>
    <w:rsid w:val="00682B29"/>
    <w:rsid w:val="006831C9"/>
    <w:rsid w:val="00684ED0"/>
    <w:rsid w:val="006851ED"/>
    <w:rsid w:val="00685345"/>
    <w:rsid w:val="00686E4F"/>
    <w:rsid w:val="00690095"/>
    <w:rsid w:val="0069080D"/>
    <w:rsid w:val="00690A90"/>
    <w:rsid w:val="00691EAB"/>
    <w:rsid w:val="00694192"/>
    <w:rsid w:val="00694290"/>
    <w:rsid w:val="006950F7"/>
    <w:rsid w:val="006963A8"/>
    <w:rsid w:val="006970B4"/>
    <w:rsid w:val="00697296"/>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4A20"/>
    <w:rsid w:val="006B4ED3"/>
    <w:rsid w:val="006B53DE"/>
    <w:rsid w:val="006B54A8"/>
    <w:rsid w:val="006B5649"/>
    <w:rsid w:val="006B5C66"/>
    <w:rsid w:val="006B5E17"/>
    <w:rsid w:val="006B60CD"/>
    <w:rsid w:val="006B63A6"/>
    <w:rsid w:val="006B6EDC"/>
    <w:rsid w:val="006B7423"/>
    <w:rsid w:val="006B7DD8"/>
    <w:rsid w:val="006C0BBD"/>
    <w:rsid w:val="006C1255"/>
    <w:rsid w:val="006C438D"/>
    <w:rsid w:val="006C4BD1"/>
    <w:rsid w:val="006C5EDB"/>
    <w:rsid w:val="006D084A"/>
    <w:rsid w:val="006D0961"/>
    <w:rsid w:val="006D102F"/>
    <w:rsid w:val="006D1E61"/>
    <w:rsid w:val="006D3D49"/>
    <w:rsid w:val="006D4FB2"/>
    <w:rsid w:val="006D5AE1"/>
    <w:rsid w:val="006D7046"/>
    <w:rsid w:val="006E0900"/>
    <w:rsid w:val="006E12F8"/>
    <w:rsid w:val="006E1642"/>
    <w:rsid w:val="006E1B05"/>
    <w:rsid w:val="006E2410"/>
    <w:rsid w:val="006E24A3"/>
    <w:rsid w:val="006E2B0C"/>
    <w:rsid w:val="006E3019"/>
    <w:rsid w:val="006E3734"/>
    <w:rsid w:val="006E4CC0"/>
    <w:rsid w:val="006E4DAD"/>
    <w:rsid w:val="006E6279"/>
    <w:rsid w:val="006E6CEB"/>
    <w:rsid w:val="006E7905"/>
    <w:rsid w:val="006E7C1A"/>
    <w:rsid w:val="006F0E48"/>
    <w:rsid w:val="006F1697"/>
    <w:rsid w:val="006F276D"/>
    <w:rsid w:val="006F355E"/>
    <w:rsid w:val="006F382D"/>
    <w:rsid w:val="006F3D14"/>
    <w:rsid w:val="006F404A"/>
    <w:rsid w:val="006F71B3"/>
    <w:rsid w:val="006F7981"/>
    <w:rsid w:val="00700697"/>
    <w:rsid w:val="007008E0"/>
    <w:rsid w:val="00700BE3"/>
    <w:rsid w:val="00701BA7"/>
    <w:rsid w:val="00701CBF"/>
    <w:rsid w:val="00701D31"/>
    <w:rsid w:val="00701E68"/>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16290"/>
    <w:rsid w:val="00717886"/>
    <w:rsid w:val="0072099C"/>
    <w:rsid w:val="00721560"/>
    <w:rsid w:val="00721C34"/>
    <w:rsid w:val="00722377"/>
    <w:rsid w:val="00722BC5"/>
    <w:rsid w:val="00722E0C"/>
    <w:rsid w:val="007234C8"/>
    <w:rsid w:val="00724461"/>
    <w:rsid w:val="00726988"/>
    <w:rsid w:val="00730067"/>
    <w:rsid w:val="007304C0"/>
    <w:rsid w:val="007306C8"/>
    <w:rsid w:val="00730D10"/>
    <w:rsid w:val="00730E3D"/>
    <w:rsid w:val="00731314"/>
    <w:rsid w:val="00732373"/>
    <w:rsid w:val="0073267F"/>
    <w:rsid w:val="007329AE"/>
    <w:rsid w:val="00733857"/>
    <w:rsid w:val="00735EC8"/>
    <w:rsid w:val="00735F26"/>
    <w:rsid w:val="00735FB5"/>
    <w:rsid w:val="007364F0"/>
    <w:rsid w:val="0073762F"/>
    <w:rsid w:val="00737FA8"/>
    <w:rsid w:val="007413B0"/>
    <w:rsid w:val="00741ED4"/>
    <w:rsid w:val="00743826"/>
    <w:rsid w:val="00743B5E"/>
    <w:rsid w:val="00743FE6"/>
    <w:rsid w:val="00746907"/>
    <w:rsid w:val="00746A47"/>
    <w:rsid w:val="0075114E"/>
    <w:rsid w:val="007512C7"/>
    <w:rsid w:val="00751370"/>
    <w:rsid w:val="00751888"/>
    <w:rsid w:val="00751D0D"/>
    <w:rsid w:val="007522FB"/>
    <w:rsid w:val="00752528"/>
    <w:rsid w:val="007528D1"/>
    <w:rsid w:val="00752CE3"/>
    <w:rsid w:val="0075345D"/>
    <w:rsid w:val="00754C0D"/>
    <w:rsid w:val="00757028"/>
    <w:rsid w:val="007610B9"/>
    <w:rsid w:val="0076144F"/>
    <w:rsid w:val="007615EC"/>
    <w:rsid w:val="007617EA"/>
    <w:rsid w:val="00763916"/>
    <w:rsid w:val="007653C9"/>
    <w:rsid w:val="00765641"/>
    <w:rsid w:val="00765833"/>
    <w:rsid w:val="0076641F"/>
    <w:rsid w:val="00767C8C"/>
    <w:rsid w:val="00772868"/>
    <w:rsid w:val="00773F6A"/>
    <w:rsid w:val="00774130"/>
    <w:rsid w:val="007742E5"/>
    <w:rsid w:val="00775A29"/>
    <w:rsid w:val="00777863"/>
    <w:rsid w:val="00777872"/>
    <w:rsid w:val="0078012B"/>
    <w:rsid w:val="00780DD1"/>
    <w:rsid w:val="0078216F"/>
    <w:rsid w:val="00782594"/>
    <w:rsid w:val="007829EE"/>
    <w:rsid w:val="00783572"/>
    <w:rsid w:val="00783617"/>
    <w:rsid w:val="00783F89"/>
    <w:rsid w:val="007842FD"/>
    <w:rsid w:val="00784CB2"/>
    <w:rsid w:val="00785C44"/>
    <w:rsid w:val="00785D58"/>
    <w:rsid w:val="007918C5"/>
    <w:rsid w:val="00792103"/>
    <w:rsid w:val="00792F63"/>
    <w:rsid w:val="00793096"/>
    <w:rsid w:val="00793263"/>
    <w:rsid w:val="00793392"/>
    <w:rsid w:val="00793CE0"/>
    <w:rsid w:val="00794574"/>
    <w:rsid w:val="00796112"/>
    <w:rsid w:val="00796399"/>
    <w:rsid w:val="0079689E"/>
    <w:rsid w:val="00797399"/>
    <w:rsid w:val="0079780F"/>
    <w:rsid w:val="007A0244"/>
    <w:rsid w:val="007A1EA8"/>
    <w:rsid w:val="007A381D"/>
    <w:rsid w:val="007A3D61"/>
    <w:rsid w:val="007A4DAE"/>
    <w:rsid w:val="007A5820"/>
    <w:rsid w:val="007A6C62"/>
    <w:rsid w:val="007B094C"/>
    <w:rsid w:val="007B0B4A"/>
    <w:rsid w:val="007B170D"/>
    <w:rsid w:val="007B1B3C"/>
    <w:rsid w:val="007B4FE1"/>
    <w:rsid w:val="007B645B"/>
    <w:rsid w:val="007C0104"/>
    <w:rsid w:val="007C0610"/>
    <w:rsid w:val="007C0672"/>
    <w:rsid w:val="007C17CC"/>
    <w:rsid w:val="007C2615"/>
    <w:rsid w:val="007C4522"/>
    <w:rsid w:val="007C539F"/>
    <w:rsid w:val="007C53D2"/>
    <w:rsid w:val="007C663C"/>
    <w:rsid w:val="007C67F7"/>
    <w:rsid w:val="007C7328"/>
    <w:rsid w:val="007C750E"/>
    <w:rsid w:val="007D0570"/>
    <w:rsid w:val="007D0F6D"/>
    <w:rsid w:val="007D1021"/>
    <w:rsid w:val="007D1BF8"/>
    <w:rsid w:val="007D2585"/>
    <w:rsid w:val="007D30F1"/>
    <w:rsid w:val="007D36F1"/>
    <w:rsid w:val="007D38A2"/>
    <w:rsid w:val="007D408A"/>
    <w:rsid w:val="007D53CA"/>
    <w:rsid w:val="007D58AC"/>
    <w:rsid w:val="007D7388"/>
    <w:rsid w:val="007E0B35"/>
    <w:rsid w:val="007E0D2C"/>
    <w:rsid w:val="007E1177"/>
    <w:rsid w:val="007E245D"/>
    <w:rsid w:val="007E3BA1"/>
    <w:rsid w:val="007E421F"/>
    <w:rsid w:val="007E4C59"/>
    <w:rsid w:val="007E546A"/>
    <w:rsid w:val="007E662D"/>
    <w:rsid w:val="007E7983"/>
    <w:rsid w:val="007F0FC7"/>
    <w:rsid w:val="007F136D"/>
    <w:rsid w:val="007F2D19"/>
    <w:rsid w:val="007F3ABB"/>
    <w:rsid w:val="007F44E9"/>
    <w:rsid w:val="007F44EC"/>
    <w:rsid w:val="007F4C71"/>
    <w:rsid w:val="007F71E7"/>
    <w:rsid w:val="0080081A"/>
    <w:rsid w:val="00801868"/>
    <w:rsid w:val="008018F1"/>
    <w:rsid w:val="008022B0"/>
    <w:rsid w:val="00803C64"/>
    <w:rsid w:val="008046FF"/>
    <w:rsid w:val="00804B16"/>
    <w:rsid w:val="008057E0"/>
    <w:rsid w:val="0080620F"/>
    <w:rsid w:val="008066E8"/>
    <w:rsid w:val="008078F9"/>
    <w:rsid w:val="00807CA7"/>
    <w:rsid w:val="00810F77"/>
    <w:rsid w:val="00811B63"/>
    <w:rsid w:val="00814120"/>
    <w:rsid w:val="00814430"/>
    <w:rsid w:val="0081586F"/>
    <w:rsid w:val="008160D5"/>
    <w:rsid w:val="00816B1F"/>
    <w:rsid w:val="00817F2B"/>
    <w:rsid w:val="008200E0"/>
    <w:rsid w:val="0082057F"/>
    <w:rsid w:val="00820C5E"/>
    <w:rsid w:val="00820EA1"/>
    <w:rsid w:val="00821925"/>
    <w:rsid w:val="0082288A"/>
    <w:rsid w:val="00823165"/>
    <w:rsid w:val="0082326E"/>
    <w:rsid w:val="00824590"/>
    <w:rsid w:val="008258B5"/>
    <w:rsid w:val="008262EA"/>
    <w:rsid w:val="00833748"/>
    <w:rsid w:val="00836932"/>
    <w:rsid w:val="00837B6C"/>
    <w:rsid w:val="00837EF4"/>
    <w:rsid w:val="00837F78"/>
    <w:rsid w:val="008408B1"/>
    <w:rsid w:val="0084184F"/>
    <w:rsid w:val="008421ED"/>
    <w:rsid w:val="00844E69"/>
    <w:rsid w:val="008463DC"/>
    <w:rsid w:val="008463E8"/>
    <w:rsid w:val="00846472"/>
    <w:rsid w:val="00846ADE"/>
    <w:rsid w:val="00850B0B"/>
    <w:rsid w:val="00851070"/>
    <w:rsid w:val="00851CD5"/>
    <w:rsid w:val="00852BD2"/>
    <w:rsid w:val="00853D40"/>
    <w:rsid w:val="00855380"/>
    <w:rsid w:val="00855C65"/>
    <w:rsid w:val="00855E4F"/>
    <w:rsid w:val="00857042"/>
    <w:rsid w:val="00860D85"/>
    <w:rsid w:val="00861464"/>
    <w:rsid w:val="00865D34"/>
    <w:rsid w:val="00867F42"/>
    <w:rsid w:val="008704D1"/>
    <w:rsid w:val="00872014"/>
    <w:rsid w:val="00873026"/>
    <w:rsid w:val="00873AB4"/>
    <w:rsid w:val="00873C97"/>
    <w:rsid w:val="0087450A"/>
    <w:rsid w:val="00874632"/>
    <w:rsid w:val="00874EB0"/>
    <w:rsid w:val="00877DCA"/>
    <w:rsid w:val="00881007"/>
    <w:rsid w:val="00881140"/>
    <w:rsid w:val="0088134C"/>
    <w:rsid w:val="0088136C"/>
    <w:rsid w:val="00881711"/>
    <w:rsid w:val="00882319"/>
    <w:rsid w:val="008834BD"/>
    <w:rsid w:val="008841FA"/>
    <w:rsid w:val="00885CE0"/>
    <w:rsid w:val="008866BE"/>
    <w:rsid w:val="00886960"/>
    <w:rsid w:val="008871DC"/>
    <w:rsid w:val="0089350B"/>
    <w:rsid w:val="00893589"/>
    <w:rsid w:val="00893851"/>
    <w:rsid w:val="00893C84"/>
    <w:rsid w:val="008943CA"/>
    <w:rsid w:val="00895F88"/>
    <w:rsid w:val="00896281"/>
    <w:rsid w:val="008965B6"/>
    <w:rsid w:val="00896CCD"/>
    <w:rsid w:val="008972B9"/>
    <w:rsid w:val="00897D27"/>
    <w:rsid w:val="008A0D26"/>
    <w:rsid w:val="008A1BEC"/>
    <w:rsid w:val="008A21E3"/>
    <w:rsid w:val="008A2C74"/>
    <w:rsid w:val="008A2C86"/>
    <w:rsid w:val="008A36D2"/>
    <w:rsid w:val="008A3E75"/>
    <w:rsid w:val="008A4475"/>
    <w:rsid w:val="008A4D9D"/>
    <w:rsid w:val="008A6FE4"/>
    <w:rsid w:val="008B1FD3"/>
    <w:rsid w:val="008B2E27"/>
    <w:rsid w:val="008B4959"/>
    <w:rsid w:val="008C23D5"/>
    <w:rsid w:val="008C2798"/>
    <w:rsid w:val="008C2AA6"/>
    <w:rsid w:val="008C2D62"/>
    <w:rsid w:val="008C32E8"/>
    <w:rsid w:val="008C3CCE"/>
    <w:rsid w:val="008C4BF9"/>
    <w:rsid w:val="008C59B3"/>
    <w:rsid w:val="008C76A2"/>
    <w:rsid w:val="008D0135"/>
    <w:rsid w:val="008D2034"/>
    <w:rsid w:val="008D21A2"/>
    <w:rsid w:val="008D3B59"/>
    <w:rsid w:val="008D4813"/>
    <w:rsid w:val="008D742F"/>
    <w:rsid w:val="008E180E"/>
    <w:rsid w:val="008E1826"/>
    <w:rsid w:val="008E1D5B"/>
    <w:rsid w:val="008E3284"/>
    <w:rsid w:val="008E371E"/>
    <w:rsid w:val="008E5A0E"/>
    <w:rsid w:val="008E7387"/>
    <w:rsid w:val="008F0D5C"/>
    <w:rsid w:val="008F0FC7"/>
    <w:rsid w:val="008F10C8"/>
    <w:rsid w:val="008F13BA"/>
    <w:rsid w:val="008F1F6F"/>
    <w:rsid w:val="008F3984"/>
    <w:rsid w:val="008F4391"/>
    <w:rsid w:val="008F5DF4"/>
    <w:rsid w:val="008F611E"/>
    <w:rsid w:val="008F64EC"/>
    <w:rsid w:val="008F76B5"/>
    <w:rsid w:val="009002B4"/>
    <w:rsid w:val="00902616"/>
    <w:rsid w:val="00902751"/>
    <w:rsid w:val="00902CF3"/>
    <w:rsid w:val="009041AE"/>
    <w:rsid w:val="00905DF3"/>
    <w:rsid w:val="0090726F"/>
    <w:rsid w:val="009107CE"/>
    <w:rsid w:val="0091080E"/>
    <w:rsid w:val="0091115C"/>
    <w:rsid w:val="0091116F"/>
    <w:rsid w:val="00912906"/>
    <w:rsid w:val="00912C6C"/>
    <w:rsid w:val="00915437"/>
    <w:rsid w:val="00916811"/>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694"/>
    <w:rsid w:val="009309CD"/>
    <w:rsid w:val="00934DDF"/>
    <w:rsid w:val="009353B5"/>
    <w:rsid w:val="009375A3"/>
    <w:rsid w:val="00937745"/>
    <w:rsid w:val="00941A3B"/>
    <w:rsid w:val="0094241A"/>
    <w:rsid w:val="009432C8"/>
    <w:rsid w:val="009461AD"/>
    <w:rsid w:val="00946AFC"/>
    <w:rsid w:val="00946B77"/>
    <w:rsid w:val="00946C84"/>
    <w:rsid w:val="009474E9"/>
    <w:rsid w:val="00950B50"/>
    <w:rsid w:val="00951A3A"/>
    <w:rsid w:val="009526C5"/>
    <w:rsid w:val="00953954"/>
    <w:rsid w:val="0095441F"/>
    <w:rsid w:val="0095470C"/>
    <w:rsid w:val="00954A42"/>
    <w:rsid w:val="00954B93"/>
    <w:rsid w:val="00955F21"/>
    <w:rsid w:val="0095759B"/>
    <w:rsid w:val="009576C5"/>
    <w:rsid w:val="00957FA4"/>
    <w:rsid w:val="00961299"/>
    <w:rsid w:val="00961640"/>
    <w:rsid w:val="00962357"/>
    <w:rsid w:val="00962441"/>
    <w:rsid w:val="009630B2"/>
    <w:rsid w:val="00963919"/>
    <w:rsid w:val="00963944"/>
    <w:rsid w:val="00964E87"/>
    <w:rsid w:val="00964F9D"/>
    <w:rsid w:val="00964FBB"/>
    <w:rsid w:val="00965143"/>
    <w:rsid w:val="00965276"/>
    <w:rsid w:val="00965568"/>
    <w:rsid w:val="0096580C"/>
    <w:rsid w:val="0096635A"/>
    <w:rsid w:val="00966604"/>
    <w:rsid w:val="00966968"/>
    <w:rsid w:val="009669B9"/>
    <w:rsid w:val="00967F58"/>
    <w:rsid w:val="009753CC"/>
    <w:rsid w:val="00975569"/>
    <w:rsid w:val="00975E99"/>
    <w:rsid w:val="0098049E"/>
    <w:rsid w:val="00982583"/>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538D"/>
    <w:rsid w:val="00996314"/>
    <w:rsid w:val="009968E7"/>
    <w:rsid w:val="00997C0F"/>
    <w:rsid w:val="00997F2E"/>
    <w:rsid w:val="009A3C83"/>
    <w:rsid w:val="009A45FC"/>
    <w:rsid w:val="009A4D54"/>
    <w:rsid w:val="009A53F5"/>
    <w:rsid w:val="009A5716"/>
    <w:rsid w:val="009A7562"/>
    <w:rsid w:val="009A7844"/>
    <w:rsid w:val="009B0449"/>
    <w:rsid w:val="009B2728"/>
    <w:rsid w:val="009B36AB"/>
    <w:rsid w:val="009B42E3"/>
    <w:rsid w:val="009B5BEA"/>
    <w:rsid w:val="009B5FAD"/>
    <w:rsid w:val="009B6CE2"/>
    <w:rsid w:val="009B6F41"/>
    <w:rsid w:val="009B717F"/>
    <w:rsid w:val="009B79A5"/>
    <w:rsid w:val="009B79FE"/>
    <w:rsid w:val="009C1971"/>
    <w:rsid w:val="009C1DF8"/>
    <w:rsid w:val="009C204B"/>
    <w:rsid w:val="009C43D0"/>
    <w:rsid w:val="009C5843"/>
    <w:rsid w:val="009C6B3B"/>
    <w:rsid w:val="009C7084"/>
    <w:rsid w:val="009C7280"/>
    <w:rsid w:val="009C7B79"/>
    <w:rsid w:val="009C7C64"/>
    <w:rsid w:val="009D0AD5"/>
    <w:rsid w:val="009D22E7"/>
    <w:rsid w:val="009D2E8C"/>
    <w:rsid w:val="009D4CA3"/>
    <w:rsid w:val="009D50B4"/>
    <w:rsid w:val="009D5A71"/>
    <w:rsid w:val="009D5BEB"/>
    <w:rsid w:val="009D6CAF"/>
    <w:rsid w:val="009D6D99"/>
    <w:rsid w:val="009E03C6"/>
    <w:rsid w:val="009E1997"/>
    <w:rsid w:val="009E19B2"/>
    <w:rsid w:val="009E2904"/>
    <w:rsid w:val="009E34FC"/>
    <w:rsid w:val="009E42D3"/>
    <w:rsid w:val="009E5F05"/>
    <w:rsid w:val="009E70C5"/>
    <w:rsid w:val="009F1E8A"/>
    <w:rsid w:val="009F1EB4"/>
    <w:rsid w:val="009F215F"/>
    <w:rsid w:val="009F2253"/>
    <w:rsid w:val="009F2531"/>
    <w:rsid w:val="009F2DEF"/>
    <w:rsid w:val="009F303C"/>
    <w:rsid w:val="009F34BE"/>
    <w:rsid w:val="009F4C13"/>
    <w:rsid w:val="009F63D8"/>
    <w:rsid w:val="009F7858"/>
    <w:rsid w:val="009F78D7"/>
    <w:rsid w:val="009F7BFD"/>
    <w:rsid w:val="009F7EC2"/>
    <w:rsid w:val="00A01A6D"/>
    <w:rsid w:val="00A01D9E"/>
    <w:rsid w:val="00A01F38"/>
    <w:rsid w:val="00A02372"/>
    <w:rsid w:val="00A02674"/>
    <w:rsid w:val="00A041A6"/>
    <w:rsid w:val="00A060A6"/>
    <w:rsid w:val="00A07894"/>
    <w:rsid w:val="00A079E8"/>
    <w:rsid w:val="00A11A2B"/>
    <w:rsid w:val="00A11E3D"/>
    <w:rsid w:val="00A12DF6"/>
    <w:rsid w:val="00A136C6"/>
    <w:rsid w:val="00A1379E"/>
    <w:rsid w:val="00A14122"/>
    <w:rsid w:val="00A152D3"/>
    <w:rsid w:val="00A15C05"/>
    <w:rsid w:val="00A16E0E"/>
    <w:rsid w:val="00A17DAB"/>
    <w:rsid w:val="00A2064B"/>
    <w:rsid w:val="00A2211E"/>
    <w:rsid w:val="00A22EA3"/>
    <w:rsid w:val="00A2401D"/>
    <w:rsid w:val="00A241A6"/>
    <w:rsid w:val="00A24EAA"/>
    <w:rsid w:val="00A258B1"/>
    <w:rsid w:val="00A3018C"/>
    <w:rsid w:val="00A3211F"/>
    <w:rsid w:val="00A34EAE"/>
    <w:rsid w:val="00A36BEA"/>
    <w:rsid w:val="00A37445"/>
    <w:rsid w:val="00A375DD"/>
    <w:rsid w:val="00A40535"/>
    <w:rsid w:val="00A40593"/>
    <w:rsid w:val="00A416B1"/>
    <w:rsid w:val="00A4172A"/>
    <w:rsid w:val="00A42314"/>
    <w:rsid w:val="00A4327E"/>
    <w:rsid w:val="00A43368"/>
    <w:rsid w:val="00A438DE"/>
    <w:rsid w:val="00A442ED"/>
    <w:rsid w:val="00A44D8C"/>
    <w:rsid w:val="00A46786"/>
    <w:rsid w:val="00A46C6E"/>
    <w:rsid w:val="00A474C4"/>
    <w:rsid w:val="00A47CBF"/>
    <w:rsid w:val="00A50166"/>
    <w:rsid w:val="00A5024A"/>
    <w:rsid w:val="00A50392"/>
    <w:rsid w:val="00A51449"/>
    <w:rsid w:val="00A51533"/>
    <w:rsid w:val="00A52742"/>
    <w:rsid w:val="00A52FBE"/>
    <w:rsid w:val="00A530EC"/>
    <w:rsid w:val="00A535C0"/>
    <w:rsid w:val="00A53904"/>
    <w:rsid w:val="00A53977"/>
    <w:rsid w:val="00A5436F"/>
    <w:rsid w:val="00A544BF"/>
    <w:rsid w:val="00A54DDF"/>
    <w:rsid w:val="00A55CED"/>
    <w:rsid w:val="00A573EE"/>
    <w:rsid w:val="00A60819"/>
    <w:rsid w:val="00A608A3"/>
    <w:rsid w:val="00A622C0"/>
    <w:rsid w:val="00A62E9B"/>
    <w:rsid w:val="00A63D38"/>
    <w:rsid w:val="00A655CD"/>
    <w:rsid w:val="00A656F6"/>
    <w:rsid w:val="00A65A37"/>
    <w:rsid w:val="00A67268"/>
    <w:rsid w:val="00A6750F"/>
    <w:rsid w:val="00A704E1"/>
    <w:rsid w:val="00A70F53"/>
    <w:rsid w:val="00A719FE"/>
    <w:rsid w:val="00A71F47"/>
    <w:rsid w:val="00A7288D"/>
    <w:rsid w:val="00A729E3"/>
    <w:rsid w:val="00A72D8E"/>
    <w:rsid w:val="00A74003"/>
    <w:rsid w:val="00A74886"/>
    <w:rsid w:val="00A748A4"/>
    <w:rsid w:val="00A75327"/>
    <w:rsid w:val="00A75A3C"/>
    <w:rsid w:val="00A76673"/>
    <w:rsid w:val="00A7717C"/>
    <w:rsid w:val="00A777FF"/>
    <w:rsid w:val="00A8029D"/>
    <w:rsid w:val="00A8032D"/>
    <w:rsid w:val="00A80A62"/>
    <w:rsid w:val="00A81652"/>
    <w:rsid w:val="00A81CBE"/>
    <w:rsid w:val="00A82B8A"/>
    <w:rsid w:val="00A83752"/>
    <w:rsid w:val="00A84FDB"/>
    <w:rsid w:val="00A858E6"/>
    <w:rsid w:val="00A866C0"/>
    <w:rsid w:val="00A87567"/>
    <w:rsid w:val="00A90081"/>
    <w:rsid w:val="00A922F1"/>
    <w:rsid w:val="00A92628"/>
    <w:rsid w:val="00A9269B"/>
    <w:rsid w:val="00A93631"/>
    <w:rsid w:val="00A93DD5"/>
    <w:rsid w:val="00A93E30"/>
    <w:rsid w:val="00A93F6D"/>
    <w:rsid w:val="00A9431B"/>
    <w:rsid w:val="00A943F9"/>
    <w:rsid w:val="00A94AC8"/>
    <w:rsid w:val="00A94CDB"/>
    <w:rsid w:val="00A95BF9"/>
    <w:rsid w:val="00AA04D3"/>
    <w:rsid w:val="00AA1050"/>
    <w:rsid w:val="00AA1ED3"/>
    <w:rsid w:val="00AA2E75"/>
    <w:rsid w:val="00AA3726"/>
    <w:rsid w:val="00AA3C90"/>
    <w:rsid w:val="00AA3F01"/>
    <w:rsid w:val="00AA4004"/>
    <w:rsid w:val="00AA41CA"/>
    <w:rsid w:val="00AA549D"/>
    <w:rsid w:val="00AA5EE3"/>
    <w:rsid w:val="00AA689D"/>
    <w:rsid w:val="00AA7A64"/>
    <w:rsid w:val="00AB0193"/>
    <w:rsid w:val="00AB03B9"/>
    <w:rsid w:val="00AB16E1"/>
    <w:rsid w:val="00AB1BE3"/>
    <w:rsid w:val="00AB1C12"/>
    <w:rsid w:val="00AB1C85"/>
    <w:rsid w:val="00AB3222"/>
    <w:rsid w:val="00AB36EC"/>
    <w:rsid w:val="00AB427B"/>
    <w:rsid w:val="00AB4EC0"/>
    <w:rsid w:val="00AB632B"/>
    <w:rsid w:val="00AB677F"/>
    <w:rsid w:val="00AC0253"/>
    <w:rsid w:val="00AC02AA"/>
    <w:rsid w:val="00AC0BEE"/>
    <w:rsid w:val="00AC131C"/>
    <w:rsid w:val="00AC1695"/>
    <w:rsid w:val="00AC288B"/>
    <w:rsid w:val="00AC4F58"/>
    <w:rsid w:val="00AC6DEB"/>
    <w:rsid w:val="00AC71D8"/>
    <w:rsid w:val="00AD036D"/>
    <w:rsid w:val="00AD09FC"/>
    <w:rsid w:val="00AD0AAE"/>
    <w:rsid w:val="00AD1026"/>
    <w:rsid w:val="00AD112D"/>
    <w:rsid w:val="00AD11AB"/>
    <w:rsid w:val="00AD3AE0"/>
    <w:rsid w:val="00AD443D"/>
    <w:rsid w:val="00AD449F"/>
    <w:rsid w:val="00AD4E1D"/>
    <w:rsid w:val="00AD6AA1"/>
    <w:rsid w:val="00AD6ADE"/>
    <w:rsid w:val="00AD7BC8"/>
    <w:rsid w:val="00AE15A8"/>
    <w:rsid w:val="00AE1891"/>
    <w:rsid w:val="00AE1C0D"/>
    <w:rsid w:val="00AE2B0B"/>
    <w:rsid w:val="00AE44B6"/>
    <w:rsid w:val="00AE5ED2"/>
    <w:rsid w:val="00AE68E2"/>
    <w:rsid w:val="00AE69DF"/>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6D5"/>
    <w:rsid w:val="00B02C6F"/>
    <w:rsid w:val="00B03151"/>
    <w:rsid w:val="00B03A90"/>
    <w:rsid w:val="00B05708"/>
    <w:rsid w:val="00B05835"/>
    <w:rsid w:val="00B05B6D"/>
    <w:rsid w:val="00B05C73"/>
    <w:rsid w:val="00B05E31"/>
    <w:rsid w:val="00B0627D"/>
    <w:rsid w:val="00B06D6E"/>
    <w:rsid w:val="00B07581"/>
    <w:rsid w:val="00B07819"/>
    <w:rsid w:val="00B07852"/>
    <w:rsid w:val="00B07A28"/>
    <w:rsid w:val="00B110BF"/>
    <w:rsid w:val="00B11965"/>
    <w:rsid w:val="00B11F64"/>
    <w:rsid w:val="00B12C7E"/>
    <w:rsid w:val="00B1348E"/>
    <w:rsid w:val="00B14614"/>
    <w:rsid w:val="00B147D1"/>
    <w:rsid w:val="00B15E37"/>
    <w:rsid w:val="00B17C03"/>
    <w:rsid w:val="00B2067C"/>
    <w:rsid w:val="00B20969"/>
    <w:rsid w:val="00B20DAD"/>
    <w:rsid w:val="00B214F4"/>
    <w:rsid w:val="00B226CA"/>
    <w:rsid w:val="00B23093"/>
    <w:rsid w:val="00B24D96"/>
    <w:rsid w:val="00B25884"/>
    <w:rsid w:val="00B25B65"/>
    <w:rsid w:val="00B2607F"/>
    <w:rsid w:val="00B26DD5"/>
    <w:rsid w:val="00B26DE6"/>
    <w:rsid w:val="00B26F9A"/>
    <w:rsid w:val="00B27222"/>
    <w:rsid w:val="00B273E8"/>
    <w:rsid w:val="00B27D40"/>
    <w:rsid w:val="00B30CE6"/>
    <w:rsid w:val="00B321F8"/>
    <w:rsid w:val="00B3295E"/>
    <w:rsid w:val="00B3360D"/>
    <w:rsid w:val="00B36F11"/>
    <w:rsid w:val="00B37858"/>
    <w:rsid w:val="00B42CBA"/>
    <w:rsid w:val="00B451F3"/>
    <w:rsid w:val="00B4699C"/>
    <w:rsid w:val="00B47FC6"/>
    <w:rsid w:val="00B50A78"/>
    <w:rsid w:val="00B51647"/>
    <w:rsid w:val="00B523FF"/>
    <w:rsid w:val="00B524EB"/>
    <w:rsid w:val="00B53B35"/>
    <w:rsid w:val="00B5435A"/>
    <w:rsid w:val="00B55A31"/>
    <w:rsid w:val="00B5651D"/>
    <w:rsid w:val="00B565CE"/>
    <w:rsid w:val="00B56753"/>
    <w:rsid w:val="00B57C45"/>
    <w:rsid w:val="00B57D0C"/>
    <w:rsid w:val="00B610D4"/>
    <w:rsid w:val="00B61E81"/>
    <w:rsid w:val="00B620EC"/>
    <w:rsid w:val="00B623A5"/>
    <w:rsid w:val="00B643CD"/>
    <w:rsid w:val="00B64BCB"/>
    <w:rsid w:val="00B65589"/>
    <w:rsid w:val="00B66466"/>
    <w:rsid w:val="00B67B93"/>
    <w:rsid w:val="00B70613"/>
    <w:rsid w:val="00B727BF"/>
    <w:rsid w:val="00B7300B"/>
    <w:rsid w:val="00B73F64"/>
    <w:rsid w:val="00B7444D"/>
    <w:rsid w:val="00B7461A"/>
    <w:rsid w:val="00B74BA6"/>
    <w:rsid w:val="00B77166"/>
    <w:rsid w:val="00B77D67"/>
    <w:rsid w:val="00B80EB8"/>
    <w:rsid w:val="00B81B59"/>
    <w:rsid w:val="00B81F8A"/>
    <w:rsid w:val="00B830D1"/>
    <w:rsid w:val="00B83621"/>
    <w:rsid w:val="00B83A14"/>
    <w:rsid w:val="00B83D96"/>
    <w:rsid w:val="00B84324"/>
    <w:rsid w:val="00B84420"/>
    <w:rsid w:val="00B84425"/>
    <w:rsid w:val="00B84582"/>
    <w:rsid w:val="00B85171"/>
    <w:rsid w:val="00B867FB"/>
    <w:rsid w:val="00B86D8B"/>
    <w:rsid w:val="00B9023E"/>
    <w:rsid w:val="00B91611"/>
    <w:rsid w:val="00B926A0"/>
    <w:rsid w:val="00B92E30"/>
    <w:rsid w:val="00B93AF5"/>
    <w:rsid w:val="00B94803"/>
    <w:rsid w:val="00B949B6"/>
    <w:rsid w:val="00B94A68"/>
    <w:rsid w:val="00B950FC"/>
    <w:rsid w:val="00B95BC2"/>
    <w:rsid w:val="00B96B24"/>
    <w:rsid w:val="00B972BB"/>
    <w:rsid w:val="00B978AF"/>
    <w:rsid w:val="00B97FF5"/>
    <w:rsid w:val="00BA014A"/>
    <w:rsid w:val="00BA0D64"/>
    <w:rsid w:val="00BA0E4A"/>
    <w:rsid w:val="00BA1C3D"/>
    <w:rsid w:val="00BA2192"/>
    <w:rsid w:val="00BA2582"/>
    <w:rsid w:val="00BA5206"/>
    <w:rsid w:val="00BA534B"/>
    <w:rsid w:val="00BA6201"/>
    <w:rsid w:val="00BA735C"/>
    <w:rsid w:val="00BB018D"/>
    <w:rsid w:val="00BB0ACB"/>
    <w:rsid w:val="00BB1684"/>
    <w:rsid w:val="00BB1E04"/>
    <w:rsid w:val="00BB1EE9"/>
    <w:rsid w:val="00BB211C"/>
    <w:rsid w:val="00BB233F"/>
    <w:rsid w:val="00BB5401"/>
    <w:rsid w:val="00BB6385"/>
    <w:rsid w:val="00BB65C5"/>
    <w:rsid w:val="00BB66F4"/>
    <w:rsid w:val="00BC0EA0"/>
    <w:rsid w:val="00BC1F62"/>
    <w:rsid w:val="00BC27D3"/>
    <w:rsid w:val="00BC5329"/>
    <w:rsid w:val="00BC578D"/>
    <w:rsid w:val="00BC59A3"/>
    <w:rsid w:val="00BC5A68"/>
    <w:rsid w:val="00BC5ACC"/>
    <w:rsid w:val="00BC6120"/>
    <w:rsid w:val="00BC6D55"/>
    <w:rsid w:val="00BC6F18"/>
    <w:rsid w:val="00BC7756"/>
    <w:rsid w:val="00BC7BAE"/>
    <w:rsid w:val="00BD0FDD"/>
    <w:rsid w:val="00BD295C"/>
    <w:rsid w:val="00BD39A8"/>
    <w:rsid w:val="00BD3E7B"/>
    <w:rsid w:val="00BD4E24"/>
    <w:rsid w:val="00BD501E"/>
    <w:rsid w:val="00BE00A7"/>
    <w:rsid w:val="00BE089D"/>
    <w:rsid w:val="00BE302E"/>
    <w:rsid w:val="00BE30D4"/>
    <w:rsid w:val="00BE3776"/>
    <w:rsid w:val="00BE3DF4"/>
    <w:rsid w:val="00BE48C9"/>
    <w:rsid w:val="00BE4FFA"/>
    <w:rsid w:val="00BE57B6"/>
    <w:rsid w:val="00BE6E51"/>
    <w:rsid w:val="00BF138A"/>
    <w:rsid w:val="00BF1B75"/>
    <w:rsid w:val="00BF2C42"/>
    <w:rsid w:val="00BF37D7"/>
    <w:rsid w:val="00BF4775"/>
    <w:rsid w:val="00BF7318"/>
    <w:rsid w:val="00C001CF"/>
    <w:rsid w:val="00C00332"/>
    <w:rsid w:val="00C003E7"/>
    <w:rsid w:val="00C008B1"/>
    <w:rsid w:val="00C012CF"/>
    <w:rsid w:val="00C035E7"/>
    <w:rsid w:val="00C0365F"/>
    <w:rsid w:val="00C05844"/>
    <w:rsid w:val="00C05938"/>
    <w:rsid w:val="00C05B6E"/>
    <w:rsid w:val="00C079BE"/>
    <w:rsid w:val="00C13BE5"/>
    <w:rsid w:val="00C14504"/>
    <w:rsid w:val="00C1459C"/>
    <w:rsid w:val="00C14BDA"/>
    <w:rsid w:val="00C14C77"/>
    <w:rsid w:val="00C15BC4"/>
    <w:rsid w:val="00C175F7"/>
    <w:rsid w:val="00C20899"/>
    <w:rsid w:val="00C216DB"/>
    <w:rsid w:val="00C21AFC"/>
    <w:rsid w:val="00C21E12"/>
    <w:rsid w:val="00C2248A"/>
    <w:rsid w:val="00C22E65"/>
    <w:rsid w:val="00C23246"/>
    <w:rsid w:val="00C237AF"/>
    <w:rsid w:val="00C24041"/>
    <w:rsid w:val="00C249EB"/>
    <w:rsid w:val="00C2514B"/>
    <w:rsid w:val="00C251DE"/>
    <w:rsid w:val="00C278C0"/>
    <w:rsid w:val="00C27C12"/>
    <w:rsid w:val="00C30330"/>
    <w:rsid w:val="00C314FA"/>
    <w:rsid w:val="00C31A3B"/>
    <w:rsid w:val="00C31A49"/>
    <w:rsid w:val="00C31D61"/>
    <w:rsid w:val="00C32ADB"/>
    <w:rsid w:val="00C32F87"/>
    <w:rsid w:val="00C33636"/>
    <w:rsid w:val="00C33950"/>
    <w:rsid w:val="00C3727D"/>
    <w:rsid w:val="00C37C94"/>
    <w:rsid w:val="00C37E7D"/>
    <w:rsid w:val="00C4047B"/>
    <w:rsid w:val="00C40686"/>
    <w:rsid w:val="00C41165"/>
    <w:rsid w:val="00C4141B"/>
    <w:rsid w:val="00C42E8C"/>
    <w:rsid w:val="00C455F0"/>
    <w:rsid w:val="00C45A73"/>
    <w:rsid w:val="00C47188"/>
    <w:rsid w:val="00C4740E"/>
    <w:rsid w:val="00C475B6"/>
    <w:rsid w:val="00C47846"/>
    <w:rsid w:val="00C479DD"/>
    <w:rsid w:val="00C505E7"/>
    <w:rsid w:val="00C50B5B"/>
    <w:rsid w:val="00C51180"/>
    <w:rsid w:val="00C5141C"/>
    <w:rsid w:val="00C52147"/>
    <w:rsid w:val="00C5267D"/>
    <w:rsid w:val="00C537D7"/>
    <w:rsid w:val="00C5447E"/>
    <w:rsid w:val="00C54F3B"/>
    <w:rsid w:val="00C558C4"/>
    <w:rsid w:val="00C56719"/>
    <w:rsid w:val="00C57E36"/>
    <w:rsid w:val="00C6024D"/>
    <w:rsid w:val="00C60DDF"/>
    <w:rsid w:val="00C61C09"/>
    <w:rsid w:val="00C6251C"/>
    <w:rsid w:val="00C6276E"/>
    <w:rsid w:val="00C64190"/>
    <w:rsid w:val="00C64560"/>
    <w:rsid w:val="00C6583C"/>
    <w:rsid w:val="00C662E3"/>
    <w:rsid w:val="00C67F7D"/>
    <w:rsid w:val="00C71676"/>
    <w:rsid w:val="00C717A8"/>
    <w:rsid w:val="00C7186A"/>
    <w:rsid w:val="00C72996"/>
    <w:rsid w:val="00C72C44"/>
    <w:rsid w:val="00C733E6"/>
    <w:rsid w:val="00C7351D"/>
    <w:rsid w:val="00C74A6A"/>
    <w:rsid w:val="00C75E6B"/>
    <w:rsid w:val="00C763F4"/>
    <w:rsid w:val="00C76BDD"/>
    <w:rsid w:val="00C76EEE"/>
    <w:rsid w:val="00C7709B"/>
    <w:rsid w:val="00C77C4E"/>
    <w:rsid w:val="00C77C9B"/>
    <w:rsid w:val="00C80354"/>
    <w:rsid w:val="00C80A6A"/>
    <w:rsid w:val="00C817D5"/>
    <w:rsid w:val="00C82241"/>
    <w:rsid w:val="00C823DD"/>
    <w:rsid w:val="00C8486C"/>
    <w:rsid w:val="00C86418"/>
    <w:rsid w:val="00C86635"/>
    <w:rsid w:val="00C871EC"/>
    <w:rsid w:val="00C87662"/>
    <w:rsid w:val="00C90C61"/>
    <w:rsid w:val="00C939AD"/>
    <w:rsid w:val="00C959AF"/>
    <w:rsid w:val="00C95D8D"/>
    <w:rsid w:val="00C9662B"/>
    <w:rsid w:val="00C96E94"/>
    <w:rsid w:val="00C9761B"/>
    <w:rsid w:val="00C97C64"/>
    <w:rsid w:val="00CA1B63"/>
    <w:rsid w:val="00CA1EBF"/>
    <w:rsid w:val="00CA34D3"/>
    <w:rsid w:val="00CA45A1"/>
    <w:rsid w:val="00CB21B0"/>
    <w:rsid w:val="00CB246E"/>
    <w:rsid w:val="00CB33D5"/>
    <w:rsid w:val="00CB6949"/>
    <w:rsid w:val="00CB7244"/>
    <w:rsid w:val="00CC093F"/>
    <w:rsid w:val="00CC0DE1"/>
    <w:rsid w:val="00CC1FF7"/>
    <w:rsid w:val="00CC230D"/>
    <w:rsid w:val="00CC2453"/>
    <w:rsid w:val="00CC26BF"/>
    <w:rsid w:val="00CC4B96"/>
    <w:rsid w:val="00CC6A34"/>
    <w:rsid w:val="00CC6F34"/>
    <w:rsid w:val="00CD169E"/>
    <w:rsid w:val="00CD20A1"/>
    <w:rsid w:val="00CD32B1"/>
    <w:rsid w:val="00CD366F"/>
    <w:rsid w:val="00CD3E3B"/>
    <w:rsid w:val="00CD4306"/>
    <w:rsid w:val="00CD44A3"/>
    <w:rsid w:val="00CD6068"/>
    <w:rsid w:val="00CD67F8"/>
    <w:rsid w:val="00CE0E18"/>
    <w:rsid w:val="00CE2B68"/>
    <w:rsid w:val="00CE2C2C"/>
    <w:rsid w:val="00CE2FFE"/>
    <w:rsid w:val="00CE31FD"/>
    <w:rsid w:val="00CE32A6"/>
    <w:rsid w:val="00CE39B3"/>
    <w:rsid w:val="00CE428D"/>
    <w:rsid w:val="00CE5385"/>
    <w:rsid w:val="00CE56F3"/>
    <w:rsid w:val="00CE6CBF"/>
    <w:rsid w:val="00CE7E6F"/>
    <w:rsid w:val="00CF0B78"/>
    <w:rsid w:val="00CF209F"/>
    <w:rsid w:val="00CF2A18"/>
    <w:rsid w:val="00CF303A"/>
    <w:rsid w:val="00CF477E"/>
    <w:rsid w:val="00CF711D"/>
    <w:rsid w:val="00CF7396"/>
    <w:rsid w:val="00CF74E6"/>
    <w:rsid w:val="00CF78D7"/>
    <w:rsid w:val="00CF7C35"/>
    <w:rsid w:val="00CF7D48"/>
    <w:rsid w:val="00D0036E"/>
    <w:rsid w:val="00D014A9"/>
    <w:rsid w:val="00D01B62"/>
    <w:rsid w:val="00D0202D"/>
    <w:rsid w:val="00D0432F"/>
    <w:rsid w:val="00D04394"/>
    <w:rsid w:val="00D04A63"/>
    <w:rsid w:val="00D04D77"/>
    <w:rsid w:val="00D0506E"/>
    <w:rsid w:val="00D0511A"/>
    <w:rsid w:val="00D06444"/>
    <w:rsid w:val="00D10241"/>
    <w:rsid w:val="00D11C4A"/>
    <w:rsid w:val="00D13109"/>
    <w:rsid w:val="00D135E8"/>
    <w:rsid w:val="00D1394B"/>
    <w:rsid w:val="00D168D1"/>
    <w:rsid w:val="00D17316"/>
    <w:rsid w:val="00D17A91"/>
    <w:rsid w:val="00D21394"/>
    <w:rsid w:val="00D2371C"/>
    <w:rsid w:val="00D24A29"/>
    <w:rsid w:val="00D24D9E"/>
    <w:rsid w:val="00D25090"/>
    <w:rsid w:val="00D25239"/>
    <w:rsid w:val="00D25F7A"/>
    <w:rsid w:val="00D260B5"/>
    <w:rsid w:val="00D30293"/>
    <w:rsid w:val="00D32C18"/>
    <w:rsid w:val="00D3313D"/>
    <w:rsid w:val="00D34787"/>
    <w:rsid w:val="00D35466"/>
    <w:rsid w:val="00D35961"/>
    <w:rsid w:val="00D3625C"/>
    <w:rsid w:val="00D36A88"/>
    <w:rsid w:val="00D3774B"/>
    <w:rsid w:val="00D40381"/>
    <w:rsid w:val="00D40A9F"/>
    <w:rsid w:val="00D416EF"/>
    <w:rsid w:val="00D41B8D"/>
    <w:rsid w:val="00D430D8"/>
    <w:rsid w:val="00D43254"/>
    <w:rsid w:val="00D45203"/>
    <w:rsid w:val="00D45276"/>
    <w:rsid w:val="00D45C8F"/>
    <w:rsid w:val="00D46060"/>
    <w:rsid w:val="00D4710F"/>
    <w:rsid w:val="00D475D0"/>
    <w:rsid w:val="00D47D40"/>
    <w:rsid w:val="00D51C46"/>
    <w:rsid w:val="00D52357"/>
    <w:rsid w:val="00D527F7"/>
    <w:rsid w:val="00D53638"/>
    <w:rsid w:val="00D53751"/>
    <w:rsid w:val="00D53CD6"/>
    <w:rsid w:val="00D54E6D"/>
    <w:rsid w:val="00D55AAE"/>
    <w:rsid w:val="00D5717E"/>
    <w:rsid w:val="00D57C8D"/>
    <w:rsid w:val="00D611A1"/>
    <w:rsid w:val="00D615D3"/>
    <w:rsid w:val="00D629AB"/>
    <w:rsid w:val="00D62E9A"/>
    <w:rsid w:val="00D63238"/>
    <w:rsid w:val="00D63600"/>
    <w:rsid w:val="00D64D1D"/>
    <w:rsid w:val="00D64FE4"/>
    <w:rsid w:val="00D66757"/>
    <w:rsid w:val="00D66FED"/>
    <w:rsid w:val="00D67AAA"/>
    <w:rsid w:val="00D71B01"/>
    <w:rsid w:val="00D7389B"/>
    <w:rsid w:val="00D7419E"/>
    <w:rsid w:val="00D74B53"/>
    <w:rsid w:val="00D75E66"/>
    <w:rsid w:val="00D7755F"/>
    <w:rsid w:val="00D80C1A"/>
    <w:rsid w:val="00D80E65"/>
    <w:rsid w:val="00D8106C"/>
    <w:rsid w:val="00D8316C"/>
    <w:rsid w:val="00D83509"/>
    <w:rsid w:val="00D836E5"/>
    <w:rsid w:val="00D83770"/>
    <w:rsid w:val="00D83BB9"/>
    <w:rsid w:val="00D83F3D"/>
    <w:rsid w:val="00D8440F"/>
    <w:rsid w:val="00D847C8"/>
    <w:rsid w:val="00D849FE"/>
    <w:rsid w:val="00D84B79"/>
    <w:rsid w:val="00D84D28"/>
    <w:rsid w:val="00D85FFD"/>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5EC"/>
    <w:rsid w:val="00DA1E60"/>
    <w:rsid w:val="00DA23F3"/>
    <w:rsid w:val="00DA33A7"/>
    <w:rsid w:val="00DA35A3"/>
    <w:rsid w:val="00DA379C"/>
    <w:rsid w:val="00DA379D"/>
    <w:rsid w:val="00DA5E38"/>
    <w:rsid w:val="00DA602E"/>
    <w:rsid w:val="00DA75A0"/>
    <w:rsid w:val="00DB3972"/>
    <w:rsid w:val="00DB3A75"/>
    <w:rsid w:val="00DC042A"/>
    <w:rsid w:val="00DC217B"/>
    <w:rsid w:val="00DC40EC"/>
    <w:rsid w:val="00DC5D47"/>
    <w:rsid w:val="00DC6C98"/>
    <w:rsid w:val="00DC6DCF"/>
    <w:rsid w:val="00DC761B"/>
    <w:rsid w:val="00DD0DA0"/>
    <w:rsid w:val="00DD1C94"/>
    <w:rsid w:val="00DD2B32"/>
    <w:rsid w:val="00DD38C0"/>
    <w:rsid w:val="00DD46E3"/>
    <w:rsid w:val="00DD4998"/>
    <w:rsid w:val="00DD4DDC"/>
    <w:rsid w:val="00DD5886"/>
    <w:rsid w:val="00DD595C"/>
    <w:rsid w:val="00DD6457"/>
    <w:rsid w:val="00DD692A"/>
    <w:rsid w:val="00DE1BF3"/>
    <w:rsid w:val="00DE236B"/>
    <w:rsid w:val="00DE2444"/>
    <w:rsid w:val="00DE3A86"/>
    <w:rsid w:val="00DE3D3C"/>
    <w:rsid w:val="00DE3E63"/>
    <w:rsid w:val="00DE4327"/>
    <w:rsid w:val="00DE7387"/>
    <w:rsid w:val="00DE7EFE"/>
    <w:rsid w:val="00DF1D65"/>
    <w:rsid w:val="00DF441E"/>
    <w:rsid w:val="00DF588E"/>
    <w:rsid w:val="00DF5AF0"/>
    <w:rsid w:val="00DF6C90"/>
    <w:rsid w:val="00DF70F1"/>
    <w:rsid w:val="00DF76B5"/>
    <w:rsid w:val="00DF7CC4"/>
    <w:rsid w:val="00E017E1"/>
    <w:rsid w:val="00E01824"/>
    <w:rsid w:val="00E018ED"/>
    <w:rsid w:val="00E01F72"/>
    <w:rsid w:val="00E0211F"/>
    <w:rsid w:val="00E0298E"/>
    <w:rsid w:val="00E03156"/>
    <w:rsid w:val="00E038FF"/>
    <w:rsid w:val="00E0452F"/>
    <w:rsid w:val="00E050E5"/>
    <w:rsid w:val="00E0566F"/>
    <w:rsid w:val="00E05718"/>
    <w:rsid w:val="00E069AA"/>
    <w:rsid w:val="00E06D3D"/>
    <w:rsid w:val="00E106F7"/>
    <w:rsid w:val="00E10883"/>
    <w:rsid w:val="00E11121"/>
    <w:rsid w:val="00E1219D"/>
    <w:rsid w:val="00E143E0"/>
    <w:rsid w:val="00E14835"/>
    <w:rsid w:val="00E15ADE"/>
    <w:rsid w:val="00E15DDA"/>
    <w:rsid w:val="00E164E8"/>
    <w:rsid w:val="00E167A4"/>
    <w:rsid w:val="00E20B5C"/>
    <w:rsid w:val="00E213B7"/>
    <w:rsid w:val="00E2202F"/>
    <w:rsid w:val="00E2242D"/>
    <w:rsid w:val="00E229C0"/>
    <w:rsid w:val="00E230EE"/>
    <w:rsid w:val="00E233AB"/>
    <w:rsid w:val="00E23C6C"/>
    <w:rsid w:val="00E24D31"/>
    <w:rsid w:val="00E25414"/>
    <w:rsid w:val="00E26536"/>
    <w:rsid w:val="00E27368"/>
    <w:rsid w:val="00E276B2"/>
    <w:rsid w:val="00E30A95"/>
    <w:rsid w:val="00E317FC"/>
    <w:rsid w:val="00E31DA7"/>
    <w:rsid w:val="00E32303"/>
    <w:rsid w:val="00E33738"/>
    <w:rsid w:val="00E34CE1"/>
    <w:rsid w:val="00E35EEF"/>
    <w:rsid w:val="00E35FA9"/>
    <w:rsid w:val="00E367A2"/>
    <w:rsid w:val="00E36FD2"/>
    <w:rsid w:val="00E37094"/>
    <w:rsid w:val="00E37314"/>
    <w:rsid w:val="00E37AA0"/>
    <w:rsid w:val="00E37CC4"/>
    <w:rsid w:val="00E40990"/>
    <w:rsid w:val="00E41062"/>
    <w:rsid w:val="00E41C4C"/>
    <w:rsid w:val="00E4268E"/>
    <w:rsid w:val="00E430B3"/>
    <w:rsid w:val="00E44D23"/>
    <w:rsid w:val="00E45CB7"/>
    <w:rsid w:val="00E46E9D"/>
    <w:rsid w:val="00E479F7"/>
    <w:rsid w:val="00E47BB9"/>
    <w:rsid w:val="00E52919"/>
    <w:rsid w:val="00E52EC9"/>
    <w:rsid w:val="00E5365A"/>
    <w:rsid w:val="00E53FCA"/>
    <w:rsid w:val="00E60EAA"/>
    <w:rsid w:val="00E61074"/>
    <w:rsid w:val="00E612F9"/>
    <w:rsid w:val="00E6175F"/>
    <w:rsid w:val="00E6281A"/>
    <w:rsid w:val="00E63C80"/>
    <w:rsid w:val="00E65E15"/>
    <w:rsid w:val="00E66B90"/>
    <w:rsid w:val="00E67DCD"/>
    <w:rsid w:val="00E7070D"/>
    <w:rsid w:val="00E707E6"/>
    <w:rsid w:val="00E71B92"/>
    <w:rsid w:val="00E72C1F"/>
    <w:rsid w:val="00E742E0"/>
    <w:rsid w:val="00E74D70"/>
    <w:rsid w:val="00E759B7"/>
    <w:rsid w:val="00E76065"/>
    <w:rsid w:val="00E76188"/>
    <w:rsid w:val="00E77E02"/>
    <w:rsid w:val="00E82BA3"/>
    <w:rsid w:val="00E82BCA"/>
    <w:rsid w:val="00E82D52"/>
    <w:rsid w:val="00E85CA4"/>
    <w:rsid w:val="00E864B1"/>
    <w:rsid w:val="00E868E4"/>
    <w:rsid w:val="00E87C0B"/>
    <w:rsid w:val="00E90A09"/>
    <w:rsid w:val="00E90D1D"/>
    <w:rsid w:val="00E91330"/>
    <w:rsid w:val="00E91E09"/>
    <w:rsid w:val="00E948E1"/>
    <w:rsid w:val="00E94E9D"/>
    <w:rsid w:val="00E95453"/>
    <w:rsid w:val="00E95CC6"/>
    <w:rsid w:val="00E95EA3"/>
    <w:rsid w:val="00E964CA"/>
    <w:rsid w:val="00EA15EB"/>
    <w:rsid w:val="00EA1A84"/>
    <w:rsid w:val="00EA1D5A"/>
    <w:rsid w:val="00EA1E30"/>
    <w:rsid w:val="00EA26A2"/>
    <w:rsid w:val="00EA3DF0"/>
    <w:rsid w:val="00EA46F3"/>
    <w:rsid w:val="00EA4EB4"/>
    <w:rsid w:val="00EA6035"/>
    <w:rsid w:val="00EA6D8E"/>
    <w:rsid w:val="00EA7821"/>
    <w:rsid w:val="00EA7F6B"/>
    <w:rsid w:val="00EB0E37"/>
    <w:rsid w:val="00EB37C1"/>
    <w:rsid w:val="00EB404D"/>
    <w:rsid w:val="00EB4EAE"/>
    <w:rsid w:val="00EB4F55"/>
    <w:rsid w:val="00EB52EA"/>
    <w:rsid w:val="00EC15A8"/>
    <w:rsid w:val="00EC1EB5"/>
    <w:rsid w:val="00EC2245"/>
    <w:rsid w:val="00EC2A5C"/>
    <w:rsid w:val="00EC3936"/>
    <w:rsid w:val="00EC4C13"/>
    <w:rsid w:val="00EC5FD2"/>
    <w:rsid w:val="00EC66A8"/>
    <w:rsid w:val="00EC6EF3"/>
    <w:rsid w:val="00EC7753"/>
    <w:rsid w:val="00ED008E"/>
    <w:rsid w:val="00ED1496"/>
    <w:rsid w:val="00ED15F6"/>
    <w:rsid w:val="00ED1D3B"/>
    <w:rsid w:val="00ED2082"/>
    <w:rsid w:val="00ED210D"/>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52BB"/>
    <w:rsid w:val="00EE759C"/>
    <w:rsid w:val="00EF1FC9"/>
    <w:rsid w:val="00EF380C"/>
    <w:rsid w:val="00EF4161"/>
    <w:rsid w:val="00EF48BB"/>
    <w:rsid w:val="00EF4F70"/>
    <w:rsid w:val="00EF53CA"/>
    <w:rsid w:val="00EF5B7D"/>
    <w:rsid w:val="00EF5F1A"/>
    <w:rsid w:val="00EF666C"/>
    <w:rsid w:val="00F008DF"/>
    <w:rsid w:val="00F00EB8"/>
    <w:rsid w:val="00F02BA7"/>
    <w:rsid w:val="00F03AE1"/>
    <w:rsid w:val="00F03FDA"/>
    <w:rsid w:val="00F04458"/>
    <w:rsid w:val="00F05411"/>
    <w:rsid w:val="00F05CE5"/>
    <w:rsid w:val="00F066F3"/>
    <w:rsid w:val="00F06EF4"/>
    <w:rsid w:val="00F07211"/>
    <w:rsid w:val="00F07FA2"/>
    <w:rsid w:val="00F10510"/>
    <w:rsid w:val="00F1134E"/>
    <w:rsid w:val="00F11950"/>
    <w:rsid w:val="00F11AD9"/>
    <w:rsid w:val="00F12031"/>
    <w:rsid w:val="00F12417"/>
    <w:rsid w:val="00F12B4C"/>
    <w:rsid w:val="00F138CC"/>
    <w:rsid w:val="00F13D41"/>
    <w:rsid w:val="00F150B2"/>
    <w:rsid w:val="00F16B59"/>
    <w:rsid w:val="00F1773A"/>
    <w:rsid w:val="00F206CD"/>
    <w:rsid w:val="00F217A0"/>
    <w:rsid w:val="00F21DB7"/>
    <w:rsid w:val="00F228DE"/>
    <w:rsid w:val="00F2426E"/>
    <w:rsid w:val="00F2532D"/>
    <w:rsid w:val="00F26E89"/>
    <w:rsid w:val="00F27D23"/>
    <w:rsid w:val="00F30145"/>
    <w:rsid w:val="00F30BFA"/>
    <w:rsid w:val="00F31ED6"/>
    <w:rsid w:val="00F322CF"/>
    <w:rsid w:val="00F32367"/>
    <w:rsid w:val="00F34B58"/>
    <w:rsid w:val="00F3518D"/>
    <w:rsid w:val="00F357EE"/>
    <w:rsid w:val="00F36179"/>
    <w:rsid w:val="00F37CCA"/>
    <w:rsid w:val="00F40775"/>
    <w:rsid w:val="00F40834"/>
    <w:rsid w:val="00F428A4"/>
    <w:rsid w:val="00F43426"/>
    <w:rsid w:val="00F43C23"/>
    <w:rsid w:val="00F44AFC"/>
    <w:rsid w:val="00F46A24"/>
    <w:rsid w:val="00F46CFA"/>
    <w:rsid w:val="00F4730B"/>
    <w:rsid w:val="00F47BCD"/>
    <w:rsid w:val="00F503E7"/>
    <w:rsid w:val="00F5057F"/>
    <w:rsid w:val="00F50EF7"/>
    <w:rsid w:val="00F5139C"/>
    <w:rsid w:val="00F5190A"/>
    <w:rsid w:val="00F521DD"/>
    <w:rsid w:val="00F5226F"/>
    <w:rsid w:val="00F52F87"/>
    <w:rsid w:val="00F5351B"/>
    <w:rsid w:val="00F547C0"/>
    <w:rsid w:val="00F54D9A"/>
    <w:rsid w:val="00F55B47"/>
    <w:rsid w:val="00F56A01"/>
    <w:rsid w:val="00F57086"/>
    <w:rsid w:val="00F571D1"/>
    <w:rsid w:val="00F57354"/>
    <w:rsid w:val="00F60ACD"/>
    <w:rsid w:val="00F62F04"/>
    <w:rsid w:val="00F63305"/>
    <w:rsid w:val="00F64D1D"/>
    <w:rsid w:val="00F65AA3"/>
    <w:rsid w:val="00F65F87"/>
    <w:rsid w:val="00F704BD"/>
    <w:rsid w:val="00F71737"/>
    <w:rsid w:val="00F71C84"/>
    <w:rsid w:val="00F73DBB"/>
    <w:rsid w:val="00F74692"/>
    <w:rsid w:val="00F75B1D"/>
    <w:rsid w:val="00F77A87"/>
    <w:rsid w:val="00F77DD6"/>
    <w:rsid w:val="00F803C2"/>
    <w:rsid w:val="00F80DFD"/>
    <w:rsid w:val="00F81FE0"/>
    <w:rsid w:val="00F845D9"/>
    <w:rsid w:val="00F84E19"/>
    <w:rsid w:val="00F8529A"/>
    <w:rsid w:val="00F85880"/>
    <w:rsid w:val="00F87486"/>
    <w:rsid w:val="00F903CF"/>
    <w:rsid w:val="00F90577"/>
    <w:rsid w:val="00F90DC6"/>
    <w:rsid w:val="00F90E72"/>
    <w:rsid w:val="00F91229"/>
    <w:rsid w:val="00F9260E"/>
    <w:rsid w:val="00F93071"/>
    <w:rsid w:val="00F933D7"/>
    <w:rsid w:val="00F93842"/>
    <w:rsid w:val="00F93F70"/>
    <w:rsid w:val="00F943D0"/>
    <w:rsid w:val="00F95FA6"/>
    <w:rsid w:val="00F9713E"/>
    <w:rsid w:val="00F97F57"/>
    <w:rsid w:val="00FA024C"/>
    <w:rsid w:val="00FA04D1"/>
    <w:rsid w:val="00FA0524"/>
    <w:rsid w:val="00FA0898"/>
    <w:rsid w:val="00FA1454"/>
    <w:rsid w:val="00FA4EC9"/>
    <w:rsid w:val="00FA5486"/>
    <w:rsid w:val="00FA6B47"/>
    <w:rsid w:val="00FA6ECA"/>
    <w:rsid w:val="00FA7FB0"/>
    <w:rsid w:val="00FB00C0"/>
    <w:rsid w:val="00FB0346"/>
    <w:rsid w:val="00FB18D3"/>
    <w:rsid w:val="00FB1928"/>
    <w:rsid w:val="00FB1AB0"/>
    <w:rsid w:val="00FB2856"/>
    <w:rsid w:val="00FB2ABB"/>
    <w:rsid w:val="00FB355F"/>
    <w:rsid w:val="00FB5B33"/>
    <w:rsid w:val="00FB64DE"/>
    <w:rsid w:val="00FB72F9"/>
    <w:rsid w:val="00FC0352"/>
    <w:rsid w:val="00FC0475"/>
    <w:rsid w:val="00FC10BB"/>
    <w:rsid w:val="00FC151D"/>
    <w:rsid w:val="00FC1A05"/>
    <w:rsid w:val="00FC28FE"/>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CF1"/>
    <w:rsid w:val="00FD6E5E"/>
    <w:rsid w:val="00FD7A76"/>
    <w:rsid w:val="00FD7A85"/>
    <w:rsid w:val="00FD7D2C"/>
    <w:rsid w:val="00FE1207"/>
    <w:rsid w:val="00FE1F13"/>
    <w:rsid w:val="00FE228C"/>
    <w:rsid w:val="00FE27E9"/>
    <w:rsid w:val="00FE2EC3"/>
    <w:rsid w:val="00FE3141"/>
    <w:rsid w:val="00FE3191"/>
    <w:rsid w:val="00FE5CB3"/>
    <w:rsid w:val="00FE777C"/>
    <w:rsid w:val="00FE7EA9"/>
    <w:rsid w:val="00FF03E4"/>
    <w:rsid w:val="00FF0A1F"/>
    <w:rsid w:val="00FF16CB"/>
    <w:rsid w:val="00FF228B"/>
    <w:rsid w:val="00FF38C6"/>
    <w:rsid w:val="00FF3A83"/>
    <w:rsid w:val="00FF3E07"/>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ImportedStyle7">
    <w:name w:val="Imported Style 7"/>
    <w:pPr>
      <w:numPr>
        <w:numId w:val="11"/>
      </w:numPr>
    </w:pPr>
  </w:style>
  <w:style w:type="numbering" w:customStyle="1" w:styleId="ImportedStyle50">
    <w:name w:val="Imported Style 5.0"/>
    <w:pPr>
      <w:numPr>
        <w:numId w:val="12"/>
      </w:numPr>
    </w:pPr>
  </w:style>
  <w:style w:type="numbering" w:customStyle="1" w:styleId="ImportedStyle8">
    <w:name w:val="Imported Style 8"/>
    <w:pPr>
      <w:numPr>
        <w:numId w:val="13"/>
      </w:numPr>
    </w:pPr>
  </w:style>
  <w:style w:type="numbering" w:customStyle="1" w:styleId="ImportedStyle500">
    <w:name w:val="Imported Style 5.0.0"/>
    <w:pPr>
      <w:numPr>
        <w:numId w:val="14"/>
      </w:numPr>
    </w:pPr>
  </w:style>
  <w:style w:type="numbering" w:customStyle="1" w:styleId="ImportedStyle40">
    <w:name w:val="Imported Style 4.0"/>
    <w:pPr>
      <w:numPr>
        <w:numId w:val="15"/>
      </w:numPr>
    </w:pPr>
  </w:style>
  <w:style w:type="numbering" w:customStyle="1" w:styleId="ImportedStyle60">
    <w:name w:val="Imported Style 6.0"/>
    <w:pPr>
      <w:numPr>
        <w:numId w:val="17"/>
      </w:numPr>
    </w:pPr>
  </w:style>
  <w:style w:type="numbering" w:customStyle="1" w:styleId="ImportedStyle9">
    <w:name w:val="Imported Style 9"/>
    <w:pPr>
      <w:numPr>
        <w:numId w:val="19"/>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0"/>
      </w:numPr>
    </w:pPr>
  </w:style>
  <w:style w:type="numbering" w:customStyle="1" w:styleId="ImportedStyle600">
    <w:name w:val="Imported Style 6.0.0"/>
    <w:pPr>
      <w:numPr>
        <w:numId w:val="21"/>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2"/>
      </w:numPr>
    </w:pPr>
  </w:style>
  <w:style w:type="numbering" w:customStyle="1" w:styleId="ImportedStyle70">
    <w:name w:val="Imported Style 7.0"/>
    <w:pPr>
      <w:numPr>
        <w:numId w:val="23"/>
      </w:numPr>
    </w:pPr>
  </w:style>
  <w:style w:type="numbering" w:customStyle="1" w:styleId="ImportedStyle12">
    <w:name w:val="Imported Style 12"/>
    <w:pPr>
      <w:numPr>
        <w:numId w:val="24"/>
      </w:numPr>
    </w:pPr>
  </w:style>
  <w:style w:type="numbering" w:customStyle="1" w:styleId="ImportedStyle800">
    <w:name w:val="Imported Style 8.0.0"/>
    <w:pPr>
      <w:numPr>
        <w:numId w:val="25"/>
      </w:numPr>
    </w:pPr>
  </w:style>
  <w:style w:type="numbering" w:customStyle="1" w:styleId="ImportedStyle13">
    <w:name w:val="Imported Style 13"/>
    <w:pPr>
      <w:numPr>
        <w:numId w:val="27"/>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28"/>
      </w:numPr>
    </w:pPr>
  </w:style>
  <w:style w:type="numbering" w:customStyle="1" w:styleId="ImportedStyle15">
    <w:name w:val="Imported Style 15"/>
    <w:pPr>
      <w:numPr>
        <w:numId w:val="29"/>
      </w:numPr>
    </w:pPr>
  </w:style>
  <w:style w:type="numbering" w:customStyle="1" w:styleId="ImportedStyle16">
    <w:name w:val="Imported Style 16"/>
    <w:pPr>
      <w:numPr>
        <w:numId w:val="30"/>
      </w:numPr>
    </w:pPr>
  </w:style>
  <w:style w:type="numbering" w:customStyle="1" w:styleId="ImportedStyle100">
    <w:name w:val="Imported Style 10.0"/>
    <w:pPr>
      <w:numPr>
        <w:numId w:val="31"/>
      </w:numPr>
    </w:pPr>
  </w:style>
  <w:style w:type="numbering" w:customStyle="1" w:styleId="ImportedStyle110">
    <w:name w:val="Imported Style 11.0"/>
    <w:pPr>
      <w:numPr>
        <w:numId w:val="32"/>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4"/>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5"/>
      </w:numPr>
    </w:pPr>
  </w:style>
  <w:style w:type="numbering" w:customStyle="1" w:styleId="ImportedStyle90">
    <w:name w:val="Imported Style 9.0"/>
    <w:rsid w:val="001846B1"/>
    <w:pPr>
      <w:numPr>
        <w:numId w:val="36"/>
      </w:numPr>
    </w:pPr>
  </w:style>
  <w:style w:type="numbering" w:customStyle="1" w:styleId="ImportedStyle61">
    <w:name w:val="Imported Style 6.1"/>
    <w:rsid w:val="003C3A2D"/>
    <w:pPr>
      <w:numPr>
        <w:numId w:val="37"/>
      </w:numPr>
    </w:pPr>
  </w:style>
  <w:style w:type="numbering" w:customStyle="1" w:styleId="ImportedStyle81">
    <w:name w:val="Imported Style 8.1"/>
    <w:rsid w:val="005321C2"/>
    <w:pPr>
      <w:numPr>
        <w:numId w:val="38"/>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 w:type="numbering" w:customStyle="1" w:styleId="CurrentList1">
    <w:name w:val="Current List1"/>
    <w:uiPriority w:val="99"/>
    <w:rsid w:val="005D62D0"/>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515847">
      <w:bodyDiv w:val="1"/>
      <w:marLeft w:val="0"/>
      <w:marRight w:val="0"/>
      <w:marTop w:val="0"/>
      <w:marBottom w:val="0"/>
      <w:divBdr>
        <w:top w:val="none" w:sz="0" w:space="0" w:color="auto"/>
        <w:left w:val="none" w:sz="0" w:space="0" w:color="auto"/>
        <w:bottom w:val="none" w:sz="0" w:space="0" w:color="auto"/>
        <w:right w:val="none" w:sz="0" w:space="0" w:color="auto"/>
      </w:divBdr>
      <w:divsChild>
        <w:div w:id="876115858">
          <w:marLeft w:val="0"/>
          <w:marRight w:val="0"/>
          <w:marTop w:val="0"/>
          <w:marBottom w:val="0"/>
          <w:divBdr>
            <w:top w:val="none" w:sz="0" w:space="0" w:color="auto"/>
            <w:left w:val="none" w:sz="0" w:space="0" w:color="auto"/>
            <w:bottom w:val="none" w:sz="0" w:space="0" w:color="auto"/>
            <w:right w:val="none" w:sz="0" w:space="0" w:color="auto"/>
          </w:divBdr>
        </w:div>
        <w:div w:id="1248415825">
          <w:marLeft w:val="0"/>
          <w:marRight w:val="0"/>
          <w:marTop w:val="0"/>
          <w:marBottom w:val="0"/>
          <w:divBdr>
            <w:top w:val="none" w:sz="0" w:space="0" w:color="auto"/>
            <w:left w:val="none" w:sz="0" w:space="0" w:color="auto"/>
            <w:bottom w:val="none" w:sz="0" w:space="0" w:color="auto"/>
            <w:right w:val="none" w:sz="0" w:space="0" w:color="auto"/>
          </w:divBdr>
        </w:div>
        <w:div w:id="1670526495">
          <w:marLeft w:val="0"/>
          <w:marRight w:val="0"/>
          <w:marTop w:val="0"/>
          <w:marBottom w:val="0"/>
          <w:divBdr>
            <w:top w:val="none" w:sz="0" w:space="0" w:color="auto"/>
            <w:left w:val="none" w:sz="0" w:space="0" w:color="auto"/>
            <w:bottom w:val="none" w:sz="0" w:space="0" w:color="auto"/>
            <w:right w:val="none" w:sz="0" w:space="0" w:color="auto"/>
          </w:divBdr>
        </w:div>
        <w:div w:id="1644892012">
          <w:marLeft w:val="0"/>
          <w:marRight w:val="0"/>
          <w:marTop w:val="0"/>
          <w:marBottom w:val="0"/>
          <w:divBdr>
            <w:top w:val="none" w:sz="0" w:space="0" w:color="auto"/>
            <w:left w:val="none" w:sz="0" w:space="0" w:color="auto"/>
            <w:bottom w:val="none" w:sz="0" w:space="0" w:color="auto"/>
            <w:right w:val="none" w:sz="0" w:space="0" w:color="auto"/>
          </w:divBdr>
        </w:div>
        <w:div w:id="742413324">
          <w:marLeft w:val="0"/>
          <w:marRight w:val="0"/>
          <w:marTop w:val="0"/>
          <w:marBottom w:val="0"/>
          <w:divBdr>
            <w:top w:val="none" w:sz="0" w:space="0" w:color="auto"/>
            <w:left w:val="none" w:sz="0" w:space="0" w:color="auto"/>
            <w:bottom w:val="none" w:sz="0" w:space="0" w:color="auto"/>
            <w:right w:val="none" w:sz="0" w:space="0" w:color="auto"/>
          </w:divBdr>
        </w:div>
        <w:div w:id="2030596420">
          <w:marLeft w:val="0"/>
          <w:marRight w:val="0"/>
          <w:marTop w:val="0"/>
          <w:marBottom w:val="0"/>
          <w:divBdr>
            <w:top w:val="none" w:sz="0" w:space="0" w:color="auto"/>
            <w:left w:val="none" w:sz="0" w:space="0" w:color="auto"/>
            <w:bottom w:val="none" w:sz="0" w:space="0" w:color="auto"/>
            <w:right w:val="none" w:sz="0" w:space="0" w:color="auto"/>
          </w:divBdr>
        </w:div>
        <w:div w:id="1558973232">
          <w:marLeft w:val="0"/>
          <w:marRight w:val="0"/>
          <w:marTop w:val="0"/>
          <w:marBottom w:val="0"/>
          <w:divBdr>
            <w:top w:val="none" w:sz="0" w:space="0" w:color="auto"/>
            <w:left w:val="none" w:sz="0" w:space="0" w:color="auto"/>
            <w:bottom w:val="none" w:sz="0" w:space="0" w:color="auto"/>
            <w:right w:val="none" w:sz="0" w:space="0" w:color="auto"/>
          </w:divBdr>
        </w:div>
        <w:div w:id="1265452770">
          <w:marLeft w:val="0"/>
          <w:marRight w:val="0"/>
          <w:marTop w:val="0"/>
          <w:marBottom w:val="0"/>
          <w:divBdr>
            <w:top w:val="none" w:sz="0" w:space="0" w:color="auto"/>
            <w:left w:val="none" w:sz="0" w:space="0" w:color="auto"/>
            <w:bottom w:val="none" w:sz="0" w:space="0" w:color="auto"/>
            <w:right w:val="none" w:sz="0" w:space="0" w:color="auto"/>
          </w:divBdr>
        </w:div>
        <w:div w:id="1768189424">
          <w:marLeft w:val="0"/>
          <w:marRight w:val="0"/>
          <w:marTop w:val="0"/>
          <w:marBottom w:val="0"/>
          <w:divBdr>
            <w:top w:val="none" w:sz="0" w:space="0" w:color="auto"/>
            <w:left w:val="none" w:sz="0" w:space="0" w:color="auto"/>
            <w:bottom w:val="none" w:sz="0" w:space="0" w:color="auto"/>
            <w:right w:val="none" w:sz="0" w:space="0" w:color="auto"/>
          </w:divBdr>
        </w:div>
        <w:div w:id="733698166">
          <w:marLeft w:val="0"/>
          <w:marRight w:val="0"/>
          <w:marTop w:val="0"/>
          <w:marBottom w:val="0"/>
          <w:divBdr>
            <w:top w:val="none" w:sz="0" w:space="0" w:color="auto"/>
            <w:left w:val="none" w:sz="0" w:space="0" w:color="auto"/>
            <w:bottom w:val="none" w:sz="0" w:space="0" w:color="auto"/>
            <w:right w:val="none" w:sz="0" w:space="0" w:color="auto"/>
          </w:divBdr>
        </w:div>
        <w:div w:id="1370495615">
          <w:marLeft w:val="0"/>
          <w:marRight w:val="0"/>
          <w:marTop w:val="0"/>
          <w:marBottom w:val="0"/>
          <w:divBdr>
            <w:top w:val="none" w:sz="0" w:space="0" w:color="auto"/>
            <w:left w:val="none" w:sz="0" w:space="0" w:color="auto"/>
            <w:bottom w:val="none" w:sz="0" w:space="0" w:color="auto"/>
            <w:right w:val="none" w:sz="0" w:space="0" w:color="auto"/>
          </w:divBdr>
        </w:div>
        <w:div w:id="112480665">
          <w:marLeft w:val="0"/>
          <w:marRight w:val="0"/>
          <w:marTop w:val="0"/>
          <w:marBottom w:val="0"/>
          <w:divBdr>
            <w:top w:val="none" w:sz="0" w:space="0" w:color="auto"/>
            <w:left w:val="none" w:sz="0" w:space="0" w:color="auto"/>
            <w:bottom w:val="none" w:sz="0" w:space="0" w:color="auto"/>
            <w:right w:val="none" w:sz="0" w:space="0" w:color="auto"/>
          </w:divBdr>
        </w:div>
        <w:div w:id="1842619224">
          <w:marLeft w:val="0"/>
          <w:marRight w:val="0"/>
          <w:marTop w:val="0"/>
          <w:marBottom w:val="0"/>
          <w:divBdr>
            <w:top w:val="none" w:sz="0" w:space="0" w:color="auto"/>
            <w:left w:val="none" w:sz="0" w:space="0" w:color="auto"/>
            <w:bottom w:val="none" w:sz="0" w:space="0" w:color="auto"/>
            <w:right w:val="none" w:sz="0" w:space="0" w:color="auto"/>
          </w:divBdr>
        </w:div>
      </w:divsChild>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ag.org/beliefs/statement-of-fundamental-tru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2.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3.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29103-DF50-4A09-A034-26E73A591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20</TotalTime>
  <Pages>15</Pages>
  <Words>3537</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12</cp:revision>
  <cp:lastPrinted>2023-09-15T14:19:00Z</cp:lastPrinted>
  <dcterms:created xsi:type="dcterms:W3CDTF">2023-09-15T20:28:00Z</dcterms:created>
  <dcterms:modified xsi:type="dcterms:W3CDTF">2024-01-30T19:56:00Z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