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73262" w14:textId="77777777" w:rsidR="00F26C9F" w:rsidRPr="00952233" w:rsidRDefault="00F26C9F" w:rsidP="0039475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contextualSpacing/>
        <w:jc w:val="center"/>
        <w:outlineLvl w:val="0"/>
        <w:rPr>
          <w:rFonts w:ascii="Calibri" w:hAnsi="Calibri" w:cs="Calibri"/>
          <w:b/>
          <w:bCs/>
          <w:color w:val="FFFFFF" w:themeColor="background1"/>
          <w:kern w:val="28"/>
          <w:sz w:val="28"/>
          <w:szCs w:val="28"/>
        </w:rPr>
      </w:pPr>
      <w:r w:rsidRPr="00952233">
        <w:rPr>
          <w:rFonts w:ascii="Calibri" w:hAnsi="Calibri" w:cs="Calibri"/>
          <w:noProof/>
          <w:color w:val="FF0000"/>
          <w:shd w:val="clear" w:color="auto" w:fill="FF0100"/>
        </w:rPr>
        <w:drawing>
          <wp:inline distT="0" distB="0" distL="0" distR="0" wp14:anchorId="5A348E80" wp14:editId="2D4BB2FC">
            <wp:extent cx="5943592" cy="917221"/>
            <wp:effectExtent l="0" t="0" r="635" b="0"/>
            <wp:docPr id="17152391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592" cy="917221"/>
                    </a:xfrm>
                    <a:prstGeom prst="rect">
                      <a:avLst/>
                    </a:prstGeom>
                  </pic:spPr>
                </pic:pic>
              </a:graphicData>
            </a:graphic>
          </wp:inline>
        </w:drawing>
      </w:r>
      <w:r w:rsidRPr="00952233">
        <w:rPr>
          <w:rFonts w:ascii="Calibri" w:hAnsi="Calibri" w:cs="Calibri"/>
          <w:b/>
          <w:bCs/>
          <w:color w:val="FFFFFF" w:themeColor="background1"/>
          <w:kern w:val="28"/>
          <w:sz w:val="48"/>
          <w:szCs w:val="48"/>
        </w:rPr>
        <w:t>LEADER OVERVIEW</w:t>
      </w:r>
    </w:p>
    <w:p w14:paraId="36A37B27" w14:textId="77777777" w:rsidR="003C7129" w:rsidRPr="00F52DDA" w:rsidRDefault="003C7129" w:rsidP="003C7129">
      <w:pPr>
        <w:pBdr>
          <w:top w:val="nil"/>
          <w:left w:val="nil"/>
          <w:bottom w:val="nil"/>
          <w:right w:val="nil"/>
          <w:between w:val="nil"/>
          <w:bar w:val="nil"/>
        </w:pBdr>
        <w:contextualSpacing/>
        <w:rPr>
          <w:b/>
          <w:bCs/>
          <w:color w:val="000000" w:themeColor="text1"/>
          <w:sz w:val="28"/>
          <w:szCs w:val="28"/>
        </w:rPr>
      </w:pPr>
    </w:p>
    <w:p w14:paraId="38B850E6" w14:textId="6FD77474" w:rsidR="00F10C2C" w:rsidRPr="00F52DDA" w:rsidRDefault="00F10C2C" w:rsidP="00F10C2C">
      <w:pPr>
        <w:pBdr>
          <w:top w:val="nil"/>
          <w:left w:val="nil"/>
          <w:bottom w:val="nil"/>
          <w:right w:val="nil"/>
          <w:between w:val="nil"/>
          <w:bar w:val="nil"/>
        </w:pBdr>
        <w:contextualSpacing/>
        <w:rPr>
          <w:b/>
          <w:bCs/>
          <w:strike/>
          <w:color w:val="000000" w:themeColor="text1"/>
          <w:sz w:val="28"/>
          <w:szCs w:val="28"/>
        </w:rPr>
      </w:pPr>
      <w:r w:rsidRPr="00F52DDA">
        <w:rPr>
          <w:b/>
          <w:bCs/>
          <w:color w:val="000000" w:themeColor="text1"/>
          <w:sz w:val="28"/>
          <w:szCs w:val="28"/>
        </w:rPr>
        <w:t>Volume Overview—</w:t>
      </w:r>
      <w:r w:rsidR="00F75ED9" w:rsidRPr="00F52DDA">
        <w:rPr>
          <w:b/>
          <w:bCs/>
          <w:color w:val="000000" w:themeColor="text1"/>
          <w:sz w:val="28"/>
          <w:szCs w:val="28"/>
        </w:rPr>
        <w:t>Run the Race</w:t>
      </w:r>
    </w:p>
    <w:p w14:paraId="12045735" w14:textId="77777777" w:rsidR="00F647E7" w:rsidRPr="00F52DDA" w:rsidRDefault="00F647E7" w:rsidP="00F647E7">
      <w:pPr>
        <w:pBdr>
          <w:top w:val="nil"/>
          <w:left w:val="nil"/>
          <w:bottom w:val="nil"/>
          <w:right w:val="nil"/>
          <w:between w:val="nil"/>
          <w:bar w:val="nil"/>
        </w:pBdr>
        <w:contextualSpacing/>
        <w:rPr>
          <w:i/>
          <w:iCs/>
          <w:color w:val="000000" w:themeColor="text1"/>
        </w:rPr>
      </w:pPr>
      <w:r w:rsidRPr="00F52DDA">
        <w:rPr>
          <w:i/>
          <w:iCs/>
          <w:color w:val="000000" w:themeColor="text1"/>
        </w:rPr>
        <w:t>In these sessions, kids will discover that God has a plan for each one of them and the importance of listening to and doing what God says. They will also learn about the hope of Jesus’ return and what it will be like to live with God forever.</w:t>
      </w:r>
    </w:p>
    <w:p w14:paraId="4B9242F4" w14:textId="77777777" w:rsidR="00F647E7" w:rsidRPr="00F52DDA" w:rsidRDefault="00F647E7" w:rsidP="00F647E7">
      <w:pPr>
        <w:pBdr>
          <w:top w:val="nil"/>
          <w:left w:val="nil"/>
          <w:bottom w:val="nil"/>
          <w:right w:val="nil"/>
          <w:between w:val="nil"/>
          <w:bar w:val="nil"/>
        </w:pBdr>
        <w:contextualSpacing/>
        <w:rPr>
          <w:i/>
          <w:iCs/>
          <w:color w:val="000000" w:themeColor="text1"/>
        </w:rPr>
      </w:pPr>
    </w:p>
    <w:tbl>
      <w:tblPr>
        <w:tblStyle w:val="TableGrid"/>
        <w:tblW w:w="0" w:type="auto"/>
        <w:tblLook w:val="04A0" w:firstRow="1" w:lastRow="0" w:firstColumn="1" w:lastColumn="0" w:noHBand="0" w:noVBand="1"/>
      </w:tblPr>
      <w:tblGrid>
        <w:gridCol w:w="4675"/>
        <w:gridCol w:w="4675"/>
      </w:tblGrid>
      <w:tr w:rsidR="00F647E7" w:rsidRPr="00952233" w14:paraId="2442C03C" w14:textId="77777777" w:rsidTr="005B2C5C">
        <w:tc>
          <w:tcPr>
            <w:tcW w:w="4675" w:type="dxa"/>
            <w:shd w:val="clear" w:color="auto" w:fill="auto"/>
          </w:tcPr>
          <w:p w14:paraId="451F550B" w14:textId="77777777" w:rsidR="00F647E7" w:rsidRPr="00F52DDA" w:rsidRDefault="00F647E7" w:rsidP="005B2C5C">
            <w:pPr>
              <w:rPr>
                <w:rFonts w:eastAsia="Montserrat"/>
              </w:rPr>
            </w:pPr>
            <w:r w:rsidRPr="00F52DDA">
              <w:rPr>
                <w:b/>
                <w:bCs/>
              </w:rPr>
              <w:t>SESSION 1:</w:t>
            </w:r>
            <w:r w:rsidRPr="00F52DDA">
              <w:t xml:space="preserve"> </w:t>
            </w:r>
            <w:r w:rsidRPr="00F52DDA">
              <w:rPr>
                <w:rFonts w:eastAsia="Montserrat"/>
              </w:rPr>
              <w:t xml:space="preserve">Timothy Learns from Paul— </w:t>
            </w:r>
            <w:r w:rsidRPr="00F52DDA">
              <w:rPr>
                <w:rFonts w:eastAsia="Montserrat"/>
              </w:rPr>
              <w:br/>
              <w:t xml:space="preserve">2 Timothy 3:10–17 </w:t>
            </w:r>
          </w:p>
          <w:p w14:paraId="5E0E6EFF" w14:textId="77777777" w:rsidR="00F647E7" w:rsidRPr="00F52DDA" w:rsidRDefault="00F647E7" w:rsidP="005B2C5C">
            <w:pPr>
              <w:rPr>
                <w:color w:val="000000" w:themeColor="text1"/>
              </w:rPr>
            </w:pPr>
            <w:r w:rsidRPr="00F52DDA">
              <w:rPr>
                <w:b/>
                <w:bCs/>
              </w:rPr>
              <w:t>Faith Fact:</w:t>
            </w:r>
            <w:r w:rsidRPr="00F52DDA">
              <w:t xml:space="preserve"> </w:t>
            </w:r>
            <w:r w:rsidRPr="00F52DDA">
              <w:rPr>
                <w:rFonts w:eastAsia="Montserrat"/>
              </w:rPr>
              <w:t>God has a plan for me.</w:t>
            </w:r>
          </w:p>
        </w:tc>
        <w:tc>
          <w:tcPr>
            <w:tcW w:w="4675" w:type="dxa"/>
            <w:shd w:val="clear" w:color="auto" w:fill="auto"/>
          </w:tcPr>
          <w:p w14:paraId="6AC50AF8" w14:textId="36D06EB0" w:rsidR="00F647E7" w:rsidRPr="00F52DDA" w:rsidRDefault="00F647E7" w:rsidP="005B2C5C">
            <w:pPr>
              <w:contextualSpacing/>
              <w:rPr>
                <w:b/>
                <w:bCs/>
                <w:color w:val="000000" w:themeColor="text1"/>
              </w:rPr>
            </w:pPr>
            <w:r w:rsidRPr="00F52DDA">
              <w:rPr>
                <w:b/>
                <w:bCs/>
                <w:color w:val="000000" w:themeColor="text1"/>
              </w:rPr>
              <w:t>SESSION 2:</w:t>
            </w:r>
            <w:r w:rsidRPr="00F52DDA">
              <w:rPr>
                <w:color w:val="000000" w:themeColor="text1"/>
              </w:rPr>
              <w:t xml:space="preserve"> </w:t>
            </w:r>
            <w:r w:rsidRPr="00F52DDA">
              <w:rPr>
                <w:rFonts w:eastAsia="Montserrat"/>
                <w:color w:val="000000" w:themeColor="text1"/>
              </w:rPr>
              <w:t>Faith and Works—</w:t>
            </w:r>
            <w:r w:rsidR="00C124FC" w:rsidRPr="00F52DDA">
              <w:rPr>
                <w:rFonts w:eastAsia="Montserrat"/>
                <w:color w:val="000000" w:themeColor="text1"/>
              </w:rPr>
              <w:br/>
            </w:r>
            <w:r w:rsidRPr="00F52DDA">
              <w:rPr>
                <w:rFonts w:eastAsia="Montserrat"/>
                <w:color w:val="000000" w:themeColor="text1"/>
              </w:rPr>
              <w:t>James 1:19–27; 2:14–26</w:t>
            </w:r>
            <w:r w:rsidRPr="00F52DDA">
              <w:rPr>
                <w:rFonts w:eastAsia="Montserrat"/>
                <w:color w:val="000000" w:themeColor="text1"/>
              </w:rPr>
              <w:br/>
            </w:r>
            <w:r w:rsidRPr="00F52DDA">
              <w:rPr>
                <w:b/>
                <w:bCs/>
                <w:color w:val="000000" w:themeColor="text1"/>
              </w:rPr>
              <w:t>Faith Fact:</w:t>
            </w:r>
            <w:r w:rsidRPr="00F52DDA">
              <w:rPr>
                <w:color w:val="000000" w:themeColor="text1"/>
              </w:rPr>
              <w:t xml:space="preserve"> </w:t>
            </w:r>
            <w:r w:rsidRPr="00F52DDA">
              <w:rPr>
                <w:rFonts w:eastAsia="Montserrat"/>
                <w:color w:val="000000" w:themeColor="text1"/>
              </w:rPr>
              <w:t>God wants me to take action.</w:t>
            </w:r>
          </w:p>
        </w:tc>
      </w:tr>
      <w:tr w:rsidR="00F647E7" w:rsidRPr="00952233" w14:paraId="1C92D36E" w14:textId="77777777" w:rsidTr="005B2C5C">
        <w:tc>
          <w:tcPr>
            <w:tcW w:w="4675" w:type="dxa"/>
            <w:shd w:val="clear" w:color="auto" w:fill="auto"/>
          </w:tcPr>
          <w:p w14:paraId="2FD5861B" w14:textId="77777777" w:rsidR="00F647E7" w:rsidRPr="00513B0E" w:rsidRDefault="00F647E7" w:rsidP="005B2C5C">
            <w:pPr>
              <w:rPr>
                <w:color w:val="000000" w:themeColor="text1"/>
              </w:rPr>
            </w:pPr>
            <w:r w:rsidRPr="00513B0E">
              <w:rPr>
                <w:b/>
                <w:bCs/>
                <w:color w:val="000000" w:themeColor="text1"/>
              </w:rPr>
              <w:t>SESSION 3:</w:t>
            </w:r>
            <w:r w:rsidRPr="00513B0E">
              <w:rPr>
                <w:color w:val="000000" w:themeColor="text1"/>
              </w:rPr>
              <w:t xml:space="preserve"> </w:t>
            </w:r>
            <w:r w:rsidRPr="00513B0E">
              <w:rPr>
                <w:rFonts w:eastAsia="Montserrat"/>
                <w:color w:val="000000" w:themeColor="text1"/>
              </w:rPr>
              <w:t xml:space="preserve">Jesus Is Coming Back— </w:t>
            </w:r>
            <w:r w:rsidRPr="00513B0E">
              <w:rPr>
                <w:rFonts w:eastAsia="Montserrat"/>
                <w:color w:val="000000" w:themeColor="text1"/>
              </w:rPr>
              <w:br/>
              <w:t>1 Thessalonians 4:13–18; 5:1–11</w:t>
            </w:r>
          </w:p>
          <w:p w14:paraId="2D867826" w14:textId="77777777" w:rsidR="00F647E7" w:rsidRPr="00513B0E" w:rsidRDefault="00F647E7" w:rsidP="005B2C5C">
            <w:pPr>
              <w:contextualSpacing/>
              <w:rPr>
                <w:color w:val="000000" w:themeColor="text1"/>
              </w:rPr>
            </w:pPr>
            <w:r w:rsidRPr="00513B0E">
              <w:rPr>
                <w:b/>
                <w:bCs/>
                <w:color w:val="000000" w:themeColor="text1"/>
              </w:rPr>
              <w:t>Faith Fact</w:t>
            </w:r>
            <w:r w:rsidRPr="00513B0E">
              <w:rPr>
                <w:color w:val="000000" w:themeColor="text1"/>
              </w:rPr>
              <w:t xml:space="preserve">: </w:t>
            </w:r>
            <w:r w:rsidRPr="00513B0E">
              <w:rPr>
                <w:rFonts w:eastAsia="Montserrat"/>
                <w:color w:val="000000" w:themeColor="text1"/>
              </w:rPr>
              <w:t>Jesus is coming back.</w:t>
            </w:r>
          </w:p>
        </w:tc>
        <w:tc>
          <w:tcPr>
            <w:tcW w:w="4675" w:type="dxa"/>
            <w:shd w:val="clear" w:color="auto" w:fill="auto"/>
          </w:tcPr>
          <w:p w14:paraId="1ABC2871" w14:textId="77777777" w:rsidR="00F647E7" w:rsidRPr="00513B0E" w:rsidRDefault="00F647E7" w:rsidP="005B2C5C">
            <w:pPr>
              <w:ind w:left="4"/>
              <w:rPr>
                <w:color w:val="000000" w:themeColor="text1"/>
              </w:rPr>
            </w:pPr>
            <w:r w:rsidRPr="00513B0E">
              <w:rPr>
                <w:b/>
                <w:bCs/>
                <w:color w:val="000000" w:themeColor="text1"/>
              </w:rPr>
              <w:t>SESSION 4:</w:t>
            </w:r>
            <w:r w:rsidRPr="00513B0E">
              <w:rPr>
                <w:color w:val="000000" w:themeColor="text1"/>
              </w:rPr>
              <w:t xml:space="preserve"> </w:t>
            </w:r>
            <w:r w:rsidRPr="00513B0E">
              <w:rPr>
                <w:rFonts w:eastAsia="Montserrat"/>
                <w:color w:val="000000" w:themeColor="text1"/>
              </w:rPr>
              <w:t>New Heaven and New Earth— Revelation 21:1–10, 21–27</w:t>
            </w:r>
          </w:p>
          <w:p w14:paraId="3F683A56" w14:textId="77777777" w:rsidR="00F647E7" w:rsidRPr="00513B0E" w:rsidRDefault="00F647E7" w:rsidP="005B2C5C">
            <w:pPr>
              <w:contextualSpacing/>
              <w:rPr>
                <w:color w:val="000000" w:themeColor="text1"/>
              </w:rPr>
            </w:pPr>
            <w:r w:rsidRPr="00513B0E">
              <w:rPr>
                <w:b/>
                <w:bCs/>
                <w:color w:val="000000" w:themeColor="text1"/>
              </w:rPr>
              <w:t>Faith Fact:</w:t>
            </w:r>
            <w:r w:rsidRPr="00513B0E">
              <w:rPr>
                <w:color w:val="000000" w:themeColor="text1"/>
              </w:rPr>
              <w:t xml:space="preserve"> </w:t>
            </w:r>
            <w:r w:rsidRPr="00513B0E">
              <w:rPr>
                <w:rFonts w:eastAsia="Montserrat"/>
                <w:color w:val="000000" w:themeColor="text1"/>
              </w:rPr>
              <w:t>I can live with God forever.</w:t>
            </w:r>
          </w:p>
        </w:tc>
      </w:tr>
    </w:tbl>
    <w:p w14:paraId="47C5E2CD" w14:textId="77777777" w:rsidR="003C7129" w:rsidRPr="00513B0E" w:rsidRDefault="003C7129" w:rsidP="003C7129">
      <w:pPr>
        <w:pStyle w:val="Body"/>
        <w:contextualSpacing/>
        <w:rPr>
          <w:rFonts w:ascii="Calibri" w:hAnsi="Calibri" w:cs="Calibri"/>
          <w:color w:val="FF0000"/>
        </w:rPr>
      </w:pPr>
    </w:p>
    <w:p w14:paraId="0D9AA306" w14:textId="77777777" w:rsidR="003C7129" w:rsidRPr="00513B0E" w:rsidRDefault="00480EC6" w:rsidP="000617F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tabs>
          <w:tab w:val="center" w:pos="4680"/>
          <w:tab w:val="left" w:pos="7740"/>
        </w:tabs>
        <w:contextualSpacing/>
        <w:outlineLvl w:val="0"/>
        <w:rPr>
          <w:rFonts w:ascii="Calibri" w:hAnsi="Calibri" w:cs="Calibri"/>
          <w:b/>
          <w:bCs/>
          <w:color w:val="FFFFFF" w:themeColor="background1"/>
          <w:kern w:val="28"/>
          <w:sz w:val="28"/>
          <w:szCs w:val="28"/>
        </w:rPr>
      </w:pPr>
      <w:r w:rsidRPr="00513B0E">
        <w:rPr>
          <w:rFonts w:ascii="Calibri" w:hAnsi="Calibri" w:cs="Calibri"/>
          <w:b/>
          <w:bCs/>
          <w:color w:val="FFFFFF" w:themeColor="background1"/>
          <w:kern w:val="28"/>
          <w:sz w:val="48"/>
          <w:szCs w:val="48"/>
        </w:rPr>
        <w:tab/>
      </w:r>
      <w:r w:rsidR="003C7129" w:rsidRPr="00513B0E">
        <w:rPr>
          <w:rFonts w:ascii="Calibri" w:hAnsi="Calibri" w:cs="Calibri"/>
          <w:b/>
          <w:bCs/>
          <w:color w:val="FFFFFF" w:themeColor="background1"/>
          <w:kern w:val="28"/>
          <w:sz w:val="48"/>
          <w:szCs w:val="48"/>
        </w:rPr>
        <w:t>SESSION OVERVIEW</w:t>
      </w:r>
      <w:r w:rsidRPr="00513B0E">
        <w:rPr>
          <w:rFonts w:ascii="Calibri" w:hAnsi="Calibri" w:cs="Calibri"/>
          <w:b/>
          <w:bCs/>
          <w:color w:val="FFFFFF" w:themeColor="background1"/>
          <w:kern w:val="28"/>
          <w:sz w:val="48"/>
          <w:szCs w:val="48"/>
        </w:rPr>
        <w:tab/>
      </w:r>
    </w:p>
    <w:p w14:paraId="006CDAC6" w14:textId="77777777" w:rsidR="003C7129" w:rsidRPr="00513B0E" w:rsidRDefault="003C7129" w:rsidP="003C7129">
      <w:pPr>
        <w:pStyle w:val="Body"/>
        <w:contextualSpacing/>
        <w:rPr>
          <w:rFonts w:ascii="Calibri" w:hAnsi="Calibri" w:cs="Calibri"/>
          <w:color w:val="FF0000"/>
        </w:rPr>
      </w:pPr>
      <w:r w:rsidRPr="00513B0E">
        <w:rPr>
          <w:rFonts w:ascii="Calibri" w:hAnsi="Calibri" w:cs="Calibri"/>
          <w:noProof/>
        </w:rPr>
        <w:drawing>
          <wp:anchor distT="0" distB="0" distL="114300" distR="114300" simplePos="0" relativeHeight="251666436" behindDoc="0" locked="0" layoutInCell="1" allowOverlap="1" wp14:anchorId="00F2CAD9" wp14:editId="2D59FB24">
            <wp:simplePos x="0" y="0"/>
            <wp:positionH relativeFrom="column">
              <wp:posOffset>0</wp:posOffset>
            </wp:positionH>
            <wp:positionV relativeFrom="paragraph">
              <wp:posOffset>120650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9D3E" w14:textId="57CC7A16" w:rsidR="003C7129" w:rsidRPr="00513B0E" w:rsidRDefault="003C7129" w:rsidP="00B47C56">
      <w:pPr>
        <w:pStyle w:val="BodyAB"/>
        <w:rPr>
          <w:rFonts w:cs="Calibri"/>
          <w:i/>
          <w:iCs/>
          <w:color w:val="auto"/>
          <w:lang w:val="en-US"/>
        </w:rPr>
      </w:pPr>
      <w:r w:rsidRPr="00513B0E">
        <w:rPr>
          <w:rFonts w:cs="Calibri"/>
          <w:i/>
          <w:iCs/>
          <w:color w:val="auto"/>
          <w:lang w:val="en-US"/>
        </w:rPr>
        <w:t>In this session,</w:t>
      </w:r>
      <w:r w:rsidR="00280852" w:rsidRPr="00952233">
        <w:rPr>
          <w:rFonts w:cs="Calibri"/>
          <w:lang w:val="en-US"/>
        </w:rPr>
        <w:t xml:space="preserve"> </w:t>
      </w:r>
      <w:r w:rsidR="00280852" w:rsidRPr="00513B0E">
        <w:rPr>
          <w:rFonts w:cs="Calibri"/>
          <w:i/>
          <w:iCs/>
          <w:color w:val="auto"/>
          <w:lang w:val="en-US"/>
        </w:rPr>
        <w:t xml:space="preserve">preschoolers discover that </w:t>
      </w:r>
      <w:r w:rsidR="00280852" w:rsidRPr="00513B0E">
        <w:rPr>
          <w:rFonts w:cs="Calibri"/>
          <w:b/>
          <w:bCs/>
          <w:i/>
          <w:iCs/>
          <w:color w:val="auto"/>
          <w:lang w:val="en-US"/>
        </w:rPr>
        <w:t>God wants me to take action.</w:t>
      </w:r>
      <w:r w:rsidR="00280852" w:rsidRPr="00513B0E">
        <w:rPr>
          <w:rFonts w:cs="Calibri"/>
          <w:i/>
          <w:iCs/>
          <w:color w:val="auto"/>
          <w:lang w:val="en-US"/>
        </w:rPr>
        <w:t xml:space="preserve"> Having faith in God without action is useless faith. This can be hard to communicate and live out in our lives. Often, we can be tempted to rely more on our works rather than on God’s goodness and the fulfillment of His Word. Works are not to prove to God that we are worthy or to gain favor. Our works are natural extensions of our love and faith in Him.</w:t>
      </w:r>
    </w:p>
    <w:p w14:paraId="127917F4" w14:textId="77777777" w:rsidR="000D30ED" w:rsidRPr="00513B0E" w:rsidRDefault="000D30ED"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952233" w14:paraId="6AAA7EC0" w14:textId="77777777" w:rsidTr="000617F4">
        <w:tc>
          <w:tcPr>
            <w:tcW w:w="4675" w:type="dxa"/>
            <w:tcBorders>
              <w:top w:val="single" w:sz="4" w:space="0" w:color="auto"/>
              <w:left w:val="single" w:sz="4" w:space="0" w:color="auto"/>
              <w:right w:val="single" w:sz="4" w:space="0" w:color="auto"/>
            </w:tcBorders>
            <w:shd w:val="clear" w:color="auto" w:fill="FF0100"/>
          </w:tcPr>
          <w:p w14:paraId="1DCA4006" w14:textId="77777777" w:rsidR="003C7129" w:rsidRPr="00513B0E" w:rsidRDefault="00480EC6" w:rsidP="000617F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0"/>
                <w:tab w:val="center" w:pos="2229"/>
                <w:tab w:val="left" w:pos="3373"/>
              </w:tabs>
              <w:contextualSpacing/>
              <w:rPr>
                <w:rFonts w:cs="Calibri"/>
                <w:b/>
                <w:bCs/>
                <w:color w:val="000000" w:themeColor="text1"/>
              </w:rPr>
            </w:pPr>
            <w:r w:rsidRPr="00513B0E">
              <w:rPr>
                <w:rFonts w:cs="Calibri"/>
                <w:b/>
                <w:bCs/>
                <w:color w:val="000000" w:themeColor="text1"/>
              </w:rPr>
              <w:tab/>
            </w:r>
            <w:r w:rsidR="000617F4" w:rsidRPr="00513B0E">
              <w:rPr>
                <w:rFonts w:cs="Calibri"/>
                <w:b/>
                <w:bCs/>
                <w:color w:val="FFFFFF" w:themeColor="background1"/>
              </w:rPr>
              <w:tab/>
            </w:r>
            <w:r w:rsidR="003C7129" w:rsidRPr="00513B0E">
              <w:rPr>
                <w:rFonts w:cs="Calibri"/>
                <w:b/>
                <w:bCs/>
                <w:color w:val="FFFFFF" w:themeColor="background1"/>
              </w:rPr>
              <w:t>Bible Lesson</w:t>
            </w:r>
            <w:r w:rsidRPr="00513B0E">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F0100"/>
          </w:tcPr>
          <w:p w14:paraId="7306E5CB" w14:textId="77777777" w:rsidR="003C7129" w:rsidRPr="00513B0E"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FFFFFF" w:themeColor="background1"/>
              </w:rPr>
            </w:pPr>
            <w:r w:rsidRPr="00513B0E">
              <w:rPr>
                <w:rFonts w:cs="Calibri"/>
                <w:b/>
                <w:bCs/>
                <w:color w:val="FFFFFF" w:themeColor="background1"/>
              </w:rPr>
              <w:tab/>
            </w:r>
            <w:r w:rsidRPr="00513B0E">
              <w:rPr>
                <w:rFonts w:cs="Calibri"/>
                <w:b/>
                <w:bCs/>
                <w:color w:val="FFFFFF" w:themeColor="background1"/>
              </w:rPr>
              <w:tab/>
            </w:r>
            <w:r w:rsidR="003C7129" w:rsidRPr="00513B0E">
              <w:rPr>
                <w:rFonts w:cs="Calibri"/>
                <w:b/>
                <w:bCs/>
                <w:color w:val="FFFFFF" w:themeColor="background1"/>
              </w:rPr>
              <w:t>Faith Fact</w:t>
            </w:r>
          </w:p>
        </w:tc>
      </w:tr>
      <w:tr w:rsidR="003C7129" w:rsidRPr="00952233" w14:paraId="4FC062AC" w14:textId="77777777" w:rsidTr="001D0EC9">
        <w:tc>
          <w:tcPr>
            <w:tcW w:w="4675" w:type="dxa"/>
            <w:tcBorders>
              <w:left w:val="single" w:sz="4" w:space="0" w:color="auto"/>
            </w:tcBorders>
            <w:vAlign w:val="center"/>
          </w:tcPr>
          <w:p w14:paraId="29CD7C12" w14:textId="315F8D01" w:rsidR="00F647E7" w:rsidRPr="00513B0E" w:rsidRDefault="000D30ED" w:rsidP="00F647E7">
            <w:pPr>
              <w:pStyle w:val="BodyAA"/>
              <w:contextualSpacing/>
              <w:jc w:val="center"/>
              <w:rPr>
                <w:rFonts w:ascii="Calibri" w:hAnsi="Calibri" w:cs="Calibri"/>
                <w:color w:val="000000" w:themeColor="text1"/>
                <w:sz w:val="24"/>
                <w:szCs w:val="24"/>
              </w:rPr>
            </w:pPr>
            <w:r w:rsidRPr="00513B0E">
              <w:rPr>
                <w:rFonts w:ascii="Calibri" w:hAnsi="Calibri" w:cs="Calibri"/>
                <w:color w:val="000000" w:themeColor="text1"/>
                <w:sz w:val="24"/>
                <w:szCs w:val="24"/>
              </w:rPr>
              <w:t>Faith and Works</w:t>
            </w:r>
          </w:p>
          <w:p w14:paraId="4B1D7CBB" w14:textId="638127CA" w:rsidR="003C7129" w:rsidRPr="00513B0E" w:rsidRDefault="000D30ED" w:rsidP="00F647E7">
            <w:pPr>
              <w:pStyle w:val="BodyAA"/>
              <w:contextualSpacing/>
              <w:jc w:val="center"/>
              <w:rPr>
                <w:rFonts w:ascii="Calibri" w:hAnsi="Calibri" w:cs="Calibri"/>
                <w:color w:val="000000" w:themeColor="text1"/>
                <w:sz w:val="24"/>
                <w:szCs w:val="24"/>
              </w:rPr>
            </w:pPr>
            <w:r w:rsidRPr="00513B0E">
              <w:rPr>
                <w:rFonts w:ascii="Calibri" w:eastAsia="Montserrat" w:hAnsi="Calibri" w:cs="Calibri"/>
                <w:color w:val="000000" w:themeColor="text1"/>
                <w:sz w:val="24"/>
                <w:szCs w:val="24"/>
              </w:rPr>
              <w:t>James 1:19–27; 2:14–26</w:t>
            </w:r>
          </w:p>
        </w:tc>
        <w:tc>
          <w:tcPr>
            <w:tcW w:w="4675" w:type="dxa"/>
            <w:tcBorders>
              <w:right w:val="single" w:sz="4" w:space="0" w:color="auto"/>
            </w:tcBorders>
          </w:tcPr>
          <w:p w14:paraId="4B712C61" w14:textId="6756A854" w:rsidR="003C7129" w:rsidRPr="00513B0E" w:rsidRDefault="000D30ED"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513B0E">
              <w:rPr>
                <w:rFonts w:eastAsia="Montserrat" w:cs="Calibri"/>
                <w:color w:val="000000" w:themeColor="text1"/>
              </w:rPr>
              <w:t>God wants me to take action.</w:t>
            </w:r>
          </w:p>
        </w:tc>
      </w:tr>
      <w:tr w:rsidR="003C7129" w:rsidRPr="00952233" w14:paraId="7B30D253" w14:textId="77777777" w:rsidTr="000617F4">
        <w:tc>
          <w:tcPr>
            <w:tcW w:w="9350" w:type="dxa"/>
            <w:gridSpan w:val="2"/>
            <w:tcBorders>
              <w:left w:val="single" w:sz="4" w:space="0" w:color="auto"/>
              <w:right w:val="single" w:sz="4" w:space="0" w:color="auto"/>
            </w:tcBorders>
            <w:shd w:val="clear" w:color="auto" w:fill="FF0100"/>
          </w:tcPr>
          <w:p w14:paraId="22964DBB" w14:textId="77777777" w:rsidR="003C7129" w:rsidRPr="00513B0E"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513B0E">
              <w:rPr>
                <w:rFonts w:cs="Calibri"/>
                <w:b/>
                <w:bCs/>
                <w:color w:val="000000" w:themeColor="text1"/>
              </w:rPr>
              <w:tab/>
            </w:r>
            <w:r w:rsidRPr="00513B0E">
              <w:rPr>
                <w:rFonts w:cs="Calibri"/>
                <w:b/>
                <w:bCs/>
                <w:color w:val="000000" w:themeColor="text1"/>
              </w:rPr>
              <w:tab/>
            </w:r>
            <w:r w:rsidR="003C7129" w:rsidRPr="00513B0E">
              <w:rPr>
                <w:rFonts w:cs="Calibri"/>
                <w:b/>
                <w:bCs/>
                <w:color w:val="FFFFFF" w:themeColor="background1"/>
              </w:rPr>
              <w:t>Faith Verse</w:t>
            </w:r>
          </w:p>
        </w:tc>
      </w:tr>
      <w:tr w:rsidR="003C7129" w:rsidRPr="00952233" w14:paraId="3F0B3608"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1B01C0BA" w14:textId="77777777" w:rsidR="00F647E7" w:rsidRPr="00513B0E" w:rsidRDefault="00F647E7" w:rsidP="00F647E7">
            <w:pPr>
              <w:pStyle w:val="BodyAA"/>
              <w:contextualSpacing/>
              <w:jc w:val="center"/>
              <w:rPr>
                <w:rFonts w:ascii="Calibri" w:eastAsia="Times New Roman" w:hAnsi="Calibri" w:cs="Calibri"/>
                <w:color w:val="000000" w:themeColor="text1"/>
                <w:sz w:val="24"/>
                <w:szCs w:val="24"/>
                <w:bdr w:val="none" w:sz="0" w:space="0" w:color="auto"/>
              </w:rPr>
            </w:pPr>
            <w:r w:rsidRPr="00513B0E">
              <w:rPr>
                <w:rFonts w:ascii="Calibri" w:eastAsia="Times New Roman" w:hAnsi="Calibri" w:cs="Calibri"/>
                <w:color w:val="000000" w:themeColor="text1"/>
                <w:sz w:val="24"/>
                <w:szCs w:val="24"/>
                <w:bdr w:val="none" w:sz="0" w:space="0" w:color="auto"/>
              </w:rPr>
              <w:t xml:space="preserve">Philippians 3:14 (NLT) </w:t>
            </w:r>
            <w:r w:rsidRPr="00513B0E">
              <w:rPr>
                <w:rFonts w:ascii="Calibri" w:eastAsia="Times New Roman" w:hAnsi="Calibri" w:cs="Calibri"/>
                <w:color w:val="000000" w:themeColor="text1"/>
                <w:sz w:val="24"/>
                <w:szCs w:val="24"/>
                <w:bdr w:val="none" w:sz="0" w:space="0" w:color="auto"/>
              </w:rPr>
              <w:br/>
              <w:t xml:space="preserve">I press on to reach the end of the race and receive the heavenly prize </w:t>
            </w:r>
          </w:p>
          <w:p w14:paraId="2D4B5BBD" w14:textId="77777777" w:rsidR="003C7129" w:rsidRPr="00513B0E" w:rsidRDefault="00F647E7" w:rsidP="00F647E7">
            <w:pPr>
              <w:pStyle w:val="Default"/>
              <w:jc w:val="center"/>
              <w:rPr>
                <w:rFonts w:ascii="Calibri" w:hAnsi="Calibri" w:cs="Calibri"/>
                <w:sz w:val="24"/>
                <w:szCs w:val="24"/>
              </w:rPr>
            </w:pPr>
            <w:r w:rsidRPr="00513B0E">
              <w:rPr>
                <w:rFonts w:ascii="Calibri" w:eastAsia="Times New Roman" w:hAnsi="Calibri" w:cs="Calibri"/>
                <w:color w:val="000000" w:themeColor="text1"/>
                <w:sz w:val="24"/>
                <w:szCs w:val="24"/>
                <w:bdr w:val="none" w:sz="0" w:space="0" w:color="auto"/>
              </w:rPr>
              <w:t>for which God, through Christ Jesus, is calling us.</w:t>
            </w:r>
          </w:p>
        </w:tc>
      </w:tr>
    </w:tbl>
    <w:p w14:paraId="66E8842F" w14:textId="77777777" w:rsidR="00E738EC" w:rsidRPr="00952233" w:rsidRDefault="00E738EC" w:rsidP="001C5F09">
      <w:pPr>
        <w:pBdr>
          <w:top w:val="nil"/>
          <w:left w:val="nil"/>
          <w:bottom w:val="nil"/>
          <w:right w:val="nil"/>
          <w:between w:val="nil"/>
          <w:bar w:val="nil"/>
        </w:pBdr>
        <w:suppressAutoHyphens/>
        <w:rPr>
          <w:bCs/>
          <w:i/>
          <w:iCs/>
          <w:color w:val="000000" w:themeColor="text1"/>
        </w:rPr>
      </w:pPr>
    </w:p>
    <w:p w14:paraId="12FF925C" w14:textId="1B12327E" w:rsidR="00027E41" w:rsidRPr="000608EC" w:rsidRDefault="006517BD"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0608EC">
        <w:rPr>
          <w:i/>
          <w:iCs/>
          <w:color w:val="000000" w:themeColor="text1"/>
        </w:rPr>
        <w:t>Bible Engagement Project Preschool curriculum is connected with the intentional, yearlong ministry strategy for kids available at </w:t>
      </w:r>
      <w:r w:rsidRPr="000608EC">
        <w:rPr>
          <w:i/>
          <w:iCs/>
          <w:color w:val="000000" w:themeColor="text1"/>
          <w:u w:val="single"/>
        </w:rPr>
        <w:t>KidminRoadmap.com</w:t>
      </w:r>
      <w:r w:rsidRPr="000608EC">
        <w:rPr>
          <w:i/>
          <w:iCs/>
          <w:color w:val="000000" w:themeColor="text1"/>
        </w:rPr>
        <w:t>.</w:t>
      </w:r>
      <w:r w:rsidR="00027E41" w:rsidRPr="000608EC">
        <w:rPr>
          <w:bCs/>
          <w:i/>
          <w:iCs/>
          <w:color w:val="000000" w:themeColor="text1"/>
        </w:rPr>
        <w:br w:type="page"/>
      </w:r>
    </w:p>
    <w:p w14:paraId="719E864C" w14:textId="77777777" w:rsidR="00EE11A1" w:rsidRPr="000608EC" w:rsidRDefault="00EE11A1" w:rsidP="001C5F09">
      <w:pPr>
        <w:pStyle w:val="BodyA"/>
        <w:suppressAutoHyphens/>
        <w:contextualSpacing/>
        <w:rPr>
          <w:rFonts w:cs="Calibri"/>
          <w:b/>
          <w:color w:val="000000" w:themeColor="text1"/>
        </w:rPr>
      </w:pPr>
      <w:r w:rsidRPr="000608EC">
        <w:rPr>
          <w:rFonts w:cs="Calibri"/>
          <w:b/>
          <w:bCs/>
          <w:color w:val="000000" w:themeColor="text1"/>
          <w:sz w:val="36"/>
          <w:szCs w:val="36"/>
        </w:rPr>
        <w:lastRenderedPageBreak/>
        <w:t>PREPARING FOR THE SESSION</w:t>
      </w:r>
      <w:r w:rsidRPr="000608EC">
        <w:rPr>
          <w:rFonts w:cs="Calibri"/>
          <w:b/>
          <w:bCs/>
          <w:color w:val="000000" w:themeColor="text1"/>
        </w:rPr>
        <w:t xml:space="preserve"> </w:t>
      </w:r>
      <w:r w:rsidR="0034607F" w:rsidRPr="000608EC">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952233" w14:paraId="44D90C78" w14:textId="77777777" w:rsidTr="000617F4">
        <w:tc>
          <w:tcPr>
            <w:tcW w:w="4675" w:type="dxa"/>
            <w:tcBorders>
              <w:bottom w:val="nil"/>
            </w:tcBorders>
            <w:shd w:val="clear" w:color="auto" w:fill="FF0100"/>
          </w:tcPr>
          <w:p w14:paraId="6992F842" w14:textId="77777777" w:rsidR="007173D4" w:rsidRPr="000608EC" w:rsidRDefault="007173D4" w:rsidP="000617F4">
            <w:pPr>
              <w:pStyle w:val="BodyA"/>
              <w:shd w:val="clear" w:color="auto" w:fill="FF0100"/>
              <w:suppressAutoHyphens/>
              <w:contextualSpacing/>
              <w:jc w:val="both"/>
              <w:rPr>
                <w:rFonts w:cs="Calibri"/>
                <w:b/>
                <w:bCs/>
                <w:color w:val="FFFFFF" w:themeColor="background1"/>
              </w:rPr>
            </w:pPr>
            <w:r w:rsidRPr="000608EC">
              <w:rPr>
                <w:rFonts w:cs="Calibri"/>
                <w:b/>
                <w:bCs/>
                <w:color w:val="FFFFFF" w:themeColor="background1"/>
                <w:shd w:val="clear" w:color="auto" w:fill="FF0100"/>
              </w:rPr>
              <w:t>You</w:t>
            </w:r>
            <w:r w:rsidRPr="000608EC">
              <w:rPr>
                <w:rFonts w:cs="Calibri"/>
                <w:b/>
                <w:bCs/>
                <w:color w:val="FFFFFF" w:themeColor="background1"/>
              </w:rPr>
              <w:t xml:space="preserve"> Will Need</w:t>
            </w:r>
          </w:p>
        </w:tc>
        <w:tc>
          <w:tcPr>
            <w:tcW w:w="4675" w:type="dxa"/>
            <w:tcBorders>
              <w:bottom w:val="nil"/>
            </w:tcBorders>
            <w:shd w:val="clear" w:color="auto" w:fill="FF0100"/>
          </w:tcPr>
          <w:p w14:paraId="464AF656" w14:textId="77777777" w:rsidR="007173D4" w:rsidRPr="000608EC"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0608EC">
              <w:rPr>
                <w:rFonts w:cs="Calibri"/>
                <w:b/>
                <w:bCs/>
                <w:color w:val="FFFFFF" w:themeColor="background1"/>
              </w:rPr>
              <w:t>Getting Ready</w:t>
            </w:r>
          </w:p>
        </w:tc>
      </w:tr>
      <w:tr w:rsidR="001B4E2C" w:rsidRPr="00952233" w14:paraId="0C23E8ED" w14:textId="77777777" w:rsidTr="00420B97">
        <w:tc>
          <w:tcPr>
            <w:tcW w:w="4675" w:type="dxa"/>
            <w:tcBorders>
              <w:top w:val="nil"/>
              <w:left w:val="nil"/>
              <w:bottom w:val="nil"/>
              <w:right w:val="single" w:sz="4" w:space="0" w:color="auto"/>
            </w:tcBorders>
            <w:shd w:val="clear" w:color="auto" w:fill="DCDCDC" w:themeFill="background2" w:themeFillTint="33"/>
          </w:tcPr>
          <w:p w14:paraId="2BDAE0EB" w14:textId="77777777" w:rsidR="001B4E2C" w:rsidRPr="00382188" w:rsidRDefault="001B4E2C" w:rsidP="001B4E2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382188">
              <w:rPr>
                <w:rFonts w:cs="Calibri"/>
                <w:b/>
                <w:bCs/>
                <w:i/>
                <w:iCs/>
                <w:color w:val="auto"/>
              </w:rPr>
              <w:t>Preservice Activities</w:t>
            </w:r>
          </w:p>
          <w:p w14:paraId="69986133" w14:textId="37C6B420" w:rsidR="00171E89" w:rsidRPr="00382188" w:rsidRDefault="00171E89" w:rsidP="00716A09">
            <w:pPr>
              <w:pStyle w:val="BodyA"/>
              <w:numPr>
                <w:ilvl w:val="0"/>
                <w:numId w:val="47"/>
              </w:numPr>
              <w:suppressAutoHyphens/>
              <w:rPr>
                <w:rFonts w:cs="Calibri"/>
                <w:i/>
                <w:iCs/>
                <w:color w:val="000000" w:themeColor="text1"/>
              </w:rPr>
            </w:pPr>
            <w:r w:rsidRPr="00382188">
              <w:rPr>
                <w:rStyle w:val="text"/>
                <w:rFonts w:cs="Calibri"/>
                <w:i/>
                <w:iCs/>
                <w:color w:val="000000" w:themeColor="text1"/>
              </w:rPr>
              <w:t xml:space="preserve">Animal </w:t>
            </w:r>
            <w:r w:rsidR="00BA1F78">
              <w:rPr>
                <w:rStyle w:val="text"/>
                <w:rFonts w:cs="Calibri"/>
                <w:i/>
                <w:iCs/>
                <w:color w:val="000000" w:themeColor="text1"/>
              </w:rPr>
              <w:t>c</w:t>
            </w:r>
            <w:r w:rsidRPr="00382188">
              <w:rPr>
                <w:rStyle w:val="text"/>
                <w:rFonts w:cs="Calibri"/>
                <w:i/>
                <w:iCs/>
                <w:color w:val="000000" w:themeColor="text1"/>
              </w:rPr>
              <w:t>rackers</w:t>
            </w:r>
          </w:p>
          <w:p w14:paraId="42094749" w14:textId="77777777" w:rsidR="001B4E2C" w:rsidRPr="00382188" w:rsidRDefault="001B4E2C" w:rsidP="00716A09">
            <w:pPr>
              <w:pStyle w:val="BodyA"/>
              <w:numPr>
                <w:ilvl w:val="0"/>
                <w:numId w:val="47"/>
              </w:numPr>
              <w:suppressAutoHyphens/>
              <w:rPr>
                <w:rFonts w:cs="Calibri"/>
                <w:i/>
                <w:iCs/>
                <w:color w:val="auto"/>
              </w:rPr>
            </w:pPr>
            <w:r w:rsidRPr="00382188">
              <w:rPr>
                <w:rFonts w:cs="Calibri"/>
                <w:i/>
                <w:iCs/>
                <w:color w:val="auto"/>
              </w:rPr>
              <w:t>Toys</w:t>
            </w:r>
          </w:p>
          <w:p w14:paraId="572B2A15" w14:textId="77777777" w:rsidR="001B4E2C" w:rsidRPr="00382188" w:rsidRDefault="001B4E2C" w:rsidP="001B4E2C">
            <w:pPr>
              <w:pStyle w:val="BodyA"/>
              <w:suppressAutoHyphens/>
              <w:ind w:left="360"/>
              <w:rPr>
                <w:rFonts w:cs="Calibri"/>
                <w:b/>
                <w:bCs/>
                <w:i/>
                <w:iCs/>
                <w:color w:val="auto"/>
              </w:rPr>
            </w:pPr>
          </w:p>
          <w:p w14:paraId="2DFA53C0" w14:textId="77777777" w:rsidR="001B4E2C" w:rsidRPr="00382188" w:rsidRDefault="001B4E2C" w:rsidP="001B4E2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382188">
              <w:rPr>
                <w:rFonts w:cs="Calibri"/>
                <w:b/>
                <w:bCs/>
                <w:i/>
                <w:iCs/>
                <w:color w:val="auto"/>
              </w:rPr>
              <w:t>Large Group</w:t>
            </w:r>
          </w:p>
          <w:p w14:paraId="776BCAB5" w14:textId="77777777" w:rsidR="001B4E2C" w:rsidRPr="00382188" w:rsidRDefault="001B4E2C" w:rsidP="00716A09">
            <w:pPr>
              <w:pStyle w:val="BodyA"/>
              <w:numPr>
                <w:ilvl w:val="0"/>
                <w:numId w:val="47"/>
              </w:numPr>
              <w:suppressAutoHyphens/>
              <w:rPr>
                <w:rFonts w:cs="Calibri"/>
                <w:i/>
                <w:iCs/>
                <w:color w:val="000000" w:themeColor="text1"/>
              </w:rPr>
            </w:pPr>
            <w:r w:rsidRPr="00382188">
              <w:rPr>
                <w:rStyle w:val="text"/>
                <w:rFonts w:cs="Calibri"/>
                <w:i/>
                <w:iCs/>
                <w:color w:val="000000" w:themeColor="text1"/>
              </w:rPr>
              <w:t>Bible</w:t>
            </w:r>
          </w:p>
          <w:p w14:paraId="7D4C7969" w14:textId="79E3125E" w:rsidR="001B4E2C" w:rsidRPr="00382188" w:rsidRDefault="001B4E2C" w:rsidP="00716A09">
            <w:pPr>
              <w:pStyle w:val="ListParagraph"/>
              <w:numPr>
                <w:ilvl w:val="0"/>
                <w:numId w:val="47"/>
              </w:numPr>
              <w:ind w:left="340" w:hanging="340"/>
              <w:jc w:val="left"/>
              <w:rPr>
                <w:rFonts w:cs="Calibri"/>
                <w:i/>
                <w:iCs/>
                <w:color w:val="000000" w:themeColor="text1"/>
                <w14:textOutline w14:w="12700" w14:cap="flat" w14:cmpd="sng" w14:algn="ctr">
                  <w14:noFill/>
                  <w14:prstDash w14:val="solid"/>
                  <w14:miter w14:lim="400000"/>
                </w14:textOutline>
              </w:rPr>
            </w:pPr>
            <w:r w:rsidRPr="00382188">
              <w:rPr>
                <w:rStyle w:val="text"/>
                <w:rFonts w:cs="Calibri"/>
                <w:i/>
                <w:iCs/>
                <w:color w:val="000000" w:themeColor="text1"/>
              </w:rPr>
              <w:t xml:space="preserve">Worship songs (Song suggestions: </w:t>
            </w:r>
            <w:r w:rsidR="00AA3755" w:rsidRPr="00382188">
              <w:rPr>
                <w:rStyle w:val="text"/>
                <w:rFonts w:cs="Calibri"/>
                <w:i/>
                <w:iCs/>
                <w:color w:val="000000" w:themeColor="text1"/>
                <w14:textOutline w14:w="12700" w14:cap="flat" w14:cmpd="sng" w14:algn="ctr">
                  <w14:noFill/>
                  <w14:prstDash w14:val="solid"/>
                  <w14:miter w14:lim="400000"/>
                </w14:textOutline>
              </w:rPr>
              <w:t>“On the Board with the Lord” by Jana Alayra; “Who You Say I Am” by Hillsong Kids)</w:t>
            </w:r>
          </w:p>
          <w:p w14:paraId="79DAB47E" w14:textId="77777777" w:rsidR="001B4E2C" w:rsidRPr="00382188" w:rsidRDefault="001B4E2C" w:rsidP="00716A09">
            <w:pPr>
              <w:pStyle w:val="BodyA"/>
              <w:numPr>
                <w:ilvl w:val="0"/>
                <w:numId w:val="47"/>
              </w:numPr>
              <w:suppressAutoHyphens/>
              <w:rPr>
                <w:rFonts w:cs="Calibri"/>
                <w:i/>
                <w:iCs/>
                <w:color w:val="000000" w:themeColor="text1"/>
              </w:rPr>
            </w:pPr>
            <w:r w:rsidRPr="00382188">
              <w:rPr>
                <w:rStyle w:val="text"/>
                <w:rFonts w:cs="Calibri"/>
                <w:i/>
                <w:iCs/>
                <w:color w:val="000000" w:themeColor="text1"/>
              </w:rPr>
              <w:t>For groups not using a phone or tablet only, add:</w:t>
            </w:r>
          </w:p>
          <w:p w14:paraId="05F7D853" w14:textId="77777777" w:rsidR="00206387" w:rsidRPr="00382188" w:rsidRDefault="00206387" w:rsidP="00716A09">
            <w:pPr>
              <w:pStyle w:val="BodyA"/>
              <w:numPr>
                <w:ilvl w:val="0"/>
                <w:numId w:val="48"/>
              </w:numPr>
              <w:suppressAutoHyphens/>
              <w:rPr>
                <w:rFonts w:cs="Calibri"/>
                <w:i/>
                <w:iCs/>
                <w:color w:val="000000" w:themeColor="text1"/>
              </w:rPr>
            </w:pPr>
            <w:r w:rsidRPr="00382188">
              <w:rPr>
                <w:rStyle w:val="text"/>
                <w:rFonts w:cs="Calibri"/>
                <w:i/>
                <w:iCs/>
                <w:color w:val="000000" w:themeColor="text1"/>
              </w:rPr>
              <w:t>Projector or TV</w:t>
            </w:r>
          </w:p>
          <w:p w14:paraId="10329E07" w14:textId="77777777" w:rsidR="00206387" w:rsidRPr="00382188" w:rsidRDefault="00206387" w:rsidP="00716A09">
            <w:pPr>
              <w:pStyle w:val="BodyA"/>
              <w:numPr>
                <w:ilvl w:val="0"/>
                <w:numId w:val="48"/>
              </w:numPr>
              <w:suppressAutoHyphens/>
              <w:rPr>
                <w:rFonts w:cs="Calibri"/>
                <w:i/>
                <w:iCs/>
                <w:color w:val="000000" w:themeColor="text1"/>
              </w:rPr>
            </w:pPr>
            <w:r w:rsidRPr="00382188">
              <w:rPr>
                <w:rStyle w:val="text"/>
                <w:rFonts w:cs="Calibri"/>
                <w:i/>
                <w:iCs/>
                <w:color w:val="000000" w:themeColor="text1"/>
              </w:rPr>
              <w:t>Laptop</w:t>
            </w:r>
          </w:p>
          <w:p w14:paraId="00E53D07" w14:textId="77777777" w:rsidR="00206387" w:rsidRPr="00382188" w:rsidRDefault="00206387" w:rsidP="00513B0E">
            <w:pPr>
              <w:pStyle w:val="BodyA"/>
              <w:numPr>
                <w:ilvl w:val="0"/>
                <w:numId w:val="48"/>
              </w:numPr>
              <w:suppressAutoHyphens/>
              <w:rPr>
                <w:rFonts w:cs="Calibri"/>
                <w:b/>
                <w:bCs/>
                <w:i/>
                <w:iCs/>
                <w:color w:val="auto"/>
              </w:rPr>
            </w:pPr>
            <w:r w:rsidRPr="00382188">
              <w:rPr>
                <w:rFonts w:cs="Calibri"/>
                <w:b/>
                <w:bCs/>
                <w:i/>
                <w:iCs/>
                <w:color w:val="auto"/>
              </w:rPr>
              <w:t>Countdown 5-Minute Video</w:t>
            </w:r>
          </w:p>
          <w:p w14:paraId="7562D7C8" w14:textId="77777777" w:rsidR="00206387" w:rsidRPr="00382188" w:rsidRDefault="00206387" w:rsidP="00513B0E">
            <w:pPr>
              <w:pStyle w:val="BodyA"/>
              <w:numPr>
                <w:ilvl w:val="0"/>
                <w:numId w:val="48"/>
              </w:numPr>
              <w:suppressAutoHyphens/>
              <w:rPr>
                <w:rFonts w:cs="Calibri"/>
                <w:b/>
                <w:bCs/>
                <w:i/>
                <w:iCs/>
                <w:color w:val="auto"/>
              </w:rPr>
            </w:pPr>
            <w:r w:rsidRPr="00382188">
              <w:rPr>
                <w:rFonts w:cs="Calibri"/>
                <w:b/>
                <w:bCs/>
                <w:i/>
                <w:iCs/>
                <w:color w:val="auto"/>
              </w:rPr>
              <w:t>Theme Intro Video</w:t>
            </w:r>
          </w:p>
          <w:p w14:paraId="66FE1B7C" w14:textId="77777777" w:rsidR="00206387" w:rsidRPr="00382188" w:rsidRDefault="00206387" w:rsidP="00513B0E">
            <w:pPr>
              <w:pStyle w:val="BodyA"/>
              <w:numPr>
                <w:ilvl w:val="0"/>
                <w:numId w:val="48"/>
              </w:numPr>
              <w:suppressAutoHyphens/>
              <w:rPr>
                <w:rFonts w:cs="Calibri"/>
                <w:b/>
                <w:bCs/>
                <w:i/>
                <w:iCs/>
                <w:color w:val="auto"/>
              </w:rPr>
            </w:pPr>
            <w:r w:rsidRPr="00382188">
              <w:rPr>
                <w:rFonts w:cs="Calibri"/>
                <w:b/>
                <w:bCs/>
                <w:i/>
                <w:iCs/>
                <w:color w:val="auto"/>
              </w:rPr>
              <w:t>Bible Lesson Video A</w:t>
            </w:r>
          </w:p>
          <w:p w14:paraId="3D714E39" w14:textId="77777777" w:rsidR="00206387" w:rsidRPr="00382188" w:rsidRDefault="00206387" w:rsidP="00716A09">
            <w:pPr>
              <w:pStyle w:val="BodyA"/>
              <w:numPr>
                <w:ilvl w:val="0"/>
                <w:numId w:val="48"/>
              </w:numPr>
              <w:suppressAutoHyphens/>
              <w:rPr>
                <w:rFonts w:cs="Calibri"/>
                <w:b/>
                <w:bCs/>
                <w:i/>
                <w:iCs/>
                <w:color w:val="000000" w:themeColor="text1"/>
              </w:rPr>
            </w:pPr>
            <w:r w:rsidRPr="00382188">
              <w:rPr>
                <w:rFonts w:cs="Calibri"/>
                <w:b/>
                <w:bCs/>
                <w:i/>
                <w:iCs/>
                <w:color w:val="auto"/>
              </w:rPr>
              <w:t>Bible Lesson Video B</w:t>
            </w:r>
            <w:r w:rsidRPr="00382188">
              <w:rPr>
                <w:rFonts w:cs="Calibri"/>
                <w:b/>
                <w:bCs/>
                <w:i/>
                <w:iCs/>
                <w:color w:val="000000" w:themeColor="text1"/>
              </w:rPr>
              <w:t xml:space="preserve"> </w:t>
            </w:r>
          </w:p>
          <w:p w14:paraId="3ED2A2F2" w14:textId="6DE271FD" w:rsidR="00206387" w:rsidRPr="00AF1904" w:rsidRDefault="00206387" w:rsidP="00716A09">
            <w:pPr>
              <w:pStyle w:val="BodyA"/>
              <w:numPr>
                <w:ilvl w:val="0"/>
                <w:numId w:val="48"/>
              </w:numPr>
              <w:suppressAutoHyphens/>
              <w:rPr>
                <w:rFonts w:cs="Calibri"/>
                <w:b/>
                <w:bCs/>
                <w:i/>
                <w:iCs/>
                <w:color w:val="000000" w:themeColor="text1"/>
              </w:rPr>
            </w:pPr>
            <w:r w:rsidRPr="00AF1904">
              <w:rPr>
                <w:rFonts w:cs="Calibri"/>
                <w:b/>
                <w:bCs/>
                <w:i/>
                <w:iCs/>
                <w:color w:val="auto"/>
              </w:rPr>
              <w:t>Faith</w:t>
            </w:r>
            <w:r w:rsidRPr="00382188">
              <w:rPr>
                <w:rFonts w:cs="Calibri"/>
                <w:b/>
                <w:bCs/>
              </w:rPr>
              <w:t xml:space="preserve"> </w:t>
            </w:r>
            <w:r w:rsidRPr="00382188">
              <w:rPr>
                <w:rFonts w:cs="Calibri"/>
                <w:b/>
                <w:bCs/>
                <w:i/>
                <w:iCs/>
                <w:color w:val="000000" w:themeColor="text1"/>
              </w:rPr>
              <w:t>Fact Sound</w:t>
            </w:r>
            <w:r w:rsidR="00346374" w:rsidRPr="00382188">
              <w:rPr>
                <w:rFonts w:cs="Calibri"/>
                <w:i/>
                <w:iCs/>
                <w:color w:val="000000" w:themeColor="text1"/>
              </w:rPr>
              <w:t xml:space="preserve"> video</w:t>
            </w:r>
            <w:r w:rsidR="00346374" w:rsidRPr="00382188">
              <w:rPr>
                <w:rFonts w:cs="Calibri"/>
                <w:b/>
                <w:bCs/>
                <w:i/>
                <w:iCs/>
                <w:color w:val="000000" w:themeColor="text1"/>
              </w:rPr>
              <w:t xml:space="preserve"> </w:t>
            </w:r>
            <w:r w:rsidR="00346374" w:rsidRPr="00382188">
              <w:rPr>
                <w:rFonts w:cs="Calibri"/>
                <w:i/>
                <w:iCs/>
                <w:color w:val="000000" w:themeColor="text1"/>
              </w:rPr>
              <w:t>(bell ringing)</w:t>
            </w:r>
          </w:p>
          <w:p w14:paraId="143EC48D" w14:textId="3010688C" w:rsidR="000B4143" w:rsidRPr="00AF1904" w:rsidRDefault="000B4143" w:rsidP="00382188">
            <w:pPr>
              <w:pStyle w:val="BodyA"/>
              <w:numPr>
                <w:ilvl w:val="0"/>
                <w:numId w:val="48"/>
              </w:numPr>
              <w:suppressAutoHyphens/>
              <w:rPr>
                <w:rFonts w:cs="Calibri"/>
                <w:b/>
                <w:bCs/>
                <w:i/>
                <w:iCs/>
                <w:color w:val="auto"/>
              </w:rPr>
            </w:pPr>
            <w:r w:rsidRPr="00382188">
              <w:rPr>
                <w:rFonts w:cs="Calibri"/>
                <w:b/>
                <w:bCs/>
                <w:i/>
                <w:iCs/>
                <w:color w:val="auto"/>
              </w:rPr>
              <w:t>Faith Fact Slide</w:t>
            </w:r>
            <w:r w:rsidRPr="00382188">
              <w:rPr>
                <w:rFonts w:cs="Calibri"/>
                <w:i/>
                <w:iCs/>
                <w:color w:val="auto"/>
              </w:rPr>
              <w:t xml:space="preserve"> or</w:t>
            </w:r>
            <w:r w:rsidRPr="00382188">
              <w:rPr>
                <w:rFonts w:cs="Calibri"/>
                <w:b/>
                <w:bCs/>
                <w:i/>
                <w:iCs/>
                <w:color w:val="auto"/>
              </w:rPr>
              <w:t xml:space="preserve"> Motion Graphic</w:t>
            </w:r>
          </w:p>
          <w:p w14:paraId="31C1E745" w14:textId="6F25B312" w:rsidR="00206387" w:rsidRPr="00382188" w:rsidRDefault="00206387" w:rsidP="00AF1904">
            <w:pPr>
              <w:pStyle w:val="BodyA"/>
              <w:numPr>
                <w:ilvl w:val="0"/>
                <w:numId w:val="48"/>
              </w:numPr>
              <w:suppressAutoHyphens/>
              <w:rPr>
                <w:rFonts w:cs="Calibri"/>
                <w:b/>
                <w:bCs/>
                <w:i/>
                <w:iCs/>
                <w:color w:val="auto"/>
              </w:rPr>
            </w:pPr>
            <w:r w:rsidRPr="00382188">
              <w:rPr>
                <w:rFonts w:cs="Calibri"/>
                <w:b/>
                <w:bCs/>
                <w:i/>
                <w:iCs/>
                <w:color w:val="auto"/>
              </w:rPr>
              <w:t>Faith Verse Slide</w:t>
            </w:r>
            <w:r w:rsidR="00591200" w:rsidRPr="00382188">
              <w:rPr>
                <w:rFonts w:cs="Calibri"/>
                <w:b/>
                <w:bCs/>
                <w:i/>
                <w:iCs/>
                <w:color w:val="auto"/>
              </w:rPr>
              <w:t xml:space="preserve"> </w:t>
            </w:r>
            <w:r w:rsidR="00591200" w:rsidRPr="00AF1904">
              <w:rPr>
                <w:rFonts w:cs="Calibri"/>
                <w:i/>
                <w:iCs/>
                <w:color w:val="auto"/>
              </w:rPr>
              <w:t>or</w:t>
            </w:r>
            <w:r w:rsidR="00591200" w:rsidRPr="00AF1904">
              <w:rPr>
                <w:rFonts w:cs="Calibri"/>
                <w:b/>
                <w:bCs/>
                <w:i/>
                <w:iCs/>
                <w:color w:val="auto"/>
              </w:rPr>
              <w:t xml:space="preserve"> Motion Graphic</w:t>
            </w:r>
          </w:p>
          <w:p w14:paraId="042ACFE0" w14:textId="77777777" w:rsidR="001B4E2C" w:rsidRPr="00382188" w:rsidRDefault="001B4E2C" w:rsidP="001B4E2C">
            <w:pPr>
              <w:pStyle w:val="BodyA"/>
              <w:suppressAutoHyphens/>
              <w:ind w:left="360" w:hanging="360"/>
              <w:contextualSpacing/>
              <w:rPr>
                <w:rFonts w:cs="Calibri"/>
                <w:b/>
                <w:bCs/>
                <w:i/>
                <w:iCs/>
                <w:color w:val="auto"/>
              </w:rPr>
            </w:pPr>
          </w:p>
          <w:p w14:paraId="79757D05" w14:textId="77777777" w:rsidR="001B4E2C" w:rsidRPr="00382188" w:rsidRDefault="001B4E2C" w:rsidP="001B4E2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382188">
              <w:rPr>
                <w:rFonts w:cs="Calibri"/>
                <w:b/>
                <w:bCs/>
                <w:i/>
                <w:iCs/>
                <w:color w:val="auto"/>
              </w:rPr>
              <w:t>Small Group</w:t>
            </w:r>
          </w:p>
          <w:p w14:paraId="0F0FEBC9" w14:textId="77777777" w:rsidR="000B4CF5" w:rsidRPr="00382188" w:rsidRDefault="000B4CF5" w:rsidP="000B4CF5">
            <w:pPr>
              <w:pStyle w:val="BodyA"/>
              <w:numPr>
                <w:ilvl w:val="0"/>
                <w:numId w:val="47"/>
              </w:numPr>
              <w:suppressAutoHyphens/>
              <w:rPr>
                <w:rFonts w:cs="Calibri"/>
                <w:i/>
                <w:iCs/>
                <w:color w:val="000000" w:themeColor="text1"/>
              </w:rPr>
            </w:pPr>
            <w:r w:rsidRPr="00382188">
              <w:rPr>
                <w:rFonts w:cs="Calibri"/>
                <w:i/>
                <w:iCs/>
                <w:color w:val="000000" w:themeColor="text1"/>
              </w:rPr>
              <w:t>B</w:t>
            </w:r>
            <w:r w:rsidRPr="00382188">
              <w:rPr>
                <w:rFonts w:cs="Calibri"/>
                <w:i/>
                <w:iCs/>
              </w:rPr>
              <w:t>all or stuffed toy</w:t>
            </w:r>
          </w:p>
          <w:p w14:paraId="70D5437A" w14:textId="77777777" w:rsidR="000B4CF5" w:rsidRPr="00382188" w:rsidRDefault="000B4CF5" w:rsidP="000B4CF5">
            <w:pPr>
              <w:pStyle w:val="BodyA"/>
              <w:numPr>
                <w:ilvl w:val="0"/>
                <w:numId w:val="47"/>
              </w:numPr>
              <w:suppressAutoHyphens/>
              <w:rPr>
                <w:rFonts w:cs="Calibri"/>
                <w:i/>
                <w:iCs/>
                <w:color w:val="000000" w:themeColor="text1"/>
              </w:rPr>
            </w:pPr>
            <w:r w:rsidRPr="00382188">
              <w:rPr>
                <w:rFonts w:cs="Calibri"/>
                <w:i/>
                <w:iCs/>
                <w:color w:val="000000" w:themeColor="text1"/>
              </w:rPr>
              <w:t>Music player (stereo, phone, etc.)</w:t>
            </w:r>
          </w:p>
          <w:p w14:paraId="408A87C5" w14:textId="77777777" w:rsidR="000B4CF5" w:rsidRPr="00382188" w:rsidRDefault="000B4CF5" w:rsidP="000B4CF5">
            <w:pPr>
              <w:pStyle w:val="BodyA"/>
              <w:numPr>
                <w:ilvl w:val="0"/>
                <w:numId w:val="47"/>
              </w:numPr>
              <w:suppressAutoHyphens/>
              <w:rPr>
                <w:rFonts w:cs="Calibri"/>
                <w:i/>
                <w:iCs/>
                <w:color w:val="000000" w:themeColor="text1"/>
              </w:rPr>
            </w:pPr>
            <w:r w:rsidRPr="00382188">
              <w:rPr>
                <w:rFonts w:cs="Calibri"/>
                <w:i/>
                <w:iCs/>
                <w:color w:val="000000" w:themeColor="text1"/>
              </w:rPr>
              <w:t>Kids worship music (preferably songs used in Large Group)</w:t>
            </w:r>
          </w:p>
          <w:p w14:paraId="6C04FDE8" w14:textId="77777777" w:rsidR="00807420" w:rsidRPr="00382188" w:rsidRDefault="001B4E2C" w:rsidP="00807420">
            <w:pPr>
              <w:pStyle w:val="BodyA"/>
              <w:numPr>
                <w:ilvl w:val="0"/>
                <w:numId w:val="47"/>
              </w:numPr>
              <w:suppressAutoHyphens/>
              <w:rPr>
                <w:rFonts w:cs="Calibri"/>
                <w:i/>
                <w:iCs/>
                <w:color w:val="000000" w:themeColor="text1"/>
              </w:rPr>
            </w:pPr>
            <w:r w:rsidRPr="00382188">
              <w:rPr>
                <w:rFonts w:cs="Calibri"/>
                <w:b/>
                <w:bCs/>
                <w:i/>
                <w:iCs/>
                <w:color w:val="000000" w:themeColor="text1"/>
              </w:rPr>
              <w:t>Small Group Activity Page</w:t>
            </w:r>
            <w:r w:rsidRPr="00382188">
              <w:rPr>
                <w:rFonts w:cs="Calibri"/>
                <w:i/>
                <w:iCs/>
                <w:color w:val="000000" w:themeColor="text1"/>
              </w:rPr>
              <w:t>, one per kid</w:t>
            </w:r>
          </w:p>
          <w:p w14:paraId="21CC018E" w14:textId="17CC7F96" w:rsidR="00486749" w:rsidRPr="00382188" w:rsidRDefault="00807420" w:rsidP="00486749">
            <w:pPr>
              <w:pStyle w:val="BodyA"/>
              <w:numPr>
                <w:ilvl w:val="0"/>
                <w:numId w:val="47"/>
              </w:numPr>
              <w:suppressAutoHyphens/>
              <w:rPr>
                <w:rFonts w:cs="Calibri"/>
                <w:i/>
                <w:iCs/>
                <w:color w:val="000000" w:themeColor="text1"/>
              </w:rPr>
            </w:pPr>
            <w:r w:rsidRPr="00382188">
              <w:rPr>
                <w:rFonts w:cs="Calibri"/>
                <w:i/>
                <w:iCs/>
                <w:color w:val="000000" w:themeColor="text1"/>
              </w:rPr>
              <w:t>Crayons</w:t>
            </w:r>
            <w:r w:rsidR="00486749" w:rsidRPr="00382188">
              <w:rPr>
                <w:rFonts w:cs="Calibri"/>
                <w:i/>
                <w:iCs/>
                <w:color w:val="000000" w:themeColor="text1"/>
              </w:rPr>
              <w:t xml:space="preserve"> </w:t>
            </w:r>
          </w:p>
          <w:p w14:paraId="4BA8D280" w14:textId="01EAA517" w:rsidR="00486749" w:rsidRPr="00382188" w:rsidRDefault="00486749" w:rsidP="00486749">
            <w:pPr>
              <w:pStyle w:val="BodyA"/>
              <w:numPr>
                <w:ilvl w:val="0"/>
                <w:numId w:val="47"/>
              </w:numPr>
              <w:suppressAutoHyphens/>
              <w:rPr>
                <w:rFonts w:cs="Calibri"/>
                <w:i/>
                <w:iCs/>
                <w:color w:val="000000" w:themeColor="text1"/>
              </w:rPr>
            </w:pPr>
            <w:r w:rsidRPr="00382188">
              <w:rPr>
                <w:rFonts w:cs="Calibri"/>
                <w:i/>
                <w:iCs/>
                <w:color w:val="000000" w:themeColor="text1"/>
              </w:rPr>
              <w:t>Small to medium square box</w:t>
            </w:r>
          </w:p>
          <w:p w14:paraId="26A046BA" w14:textId="77777777" w:rsidR="00486749" w:rsidRPr="00382188" w:rsidRDefault="00486749" w:rsidP="00486749">
            <w:pPr>
              <w:pStyle w:val="BodyA"/>
              <w:numPr>
                <w:ilvl w:val="0"/>
                <w:numId w:val="47"/>
              </w:numPr>
              <w:suppressAutoHyphens/>
              <w:rPr>
                <w:rFonts w:cs="Calibri"/>
                <w:i/>
                <w:iCs/>
                <w:color w:val="000000" w:themeColor="text1"/>
              </w:rPr>
            </w:pPr>
            <w:r w:rsidRPr="00382188">
              <w:rPr>
                <w:rFonts w:cs="Calibri"/>
                <w:i/>
                <w:iCs/>
                <w:color w:val="000000" w:themeColor="text1"/>
              </w:rPr>
              <w:t>Card stock or construction paper</w:t>
            </w:r>
          </w:p>
          <w:p w14:paraId="6DC61952" w14:textId="77777777" w:rsidR="00486749" w:rsidRPr="00382188" w:rsidRDefault="00486749" w:rsidP="00486749">
            <w:pPr>
              <w:pStyle w:val="BodyA"/>
              <w:numPr>
                <w:ilvl w:val="0"/>
                <w:numId w:val="47"/>
              </w:numPr>
              <w:suppressAutoHyphens/>
              <w:rPr>
                <w:rFonts w:cs="Calibri"/>
                <w:i/>
                <w:iCs/>
                <w:color w:val="000000" w:themeColor="text1"/>
              </w:rPr>
            </w:pPr>
            <w:r w:rsidRPr="00382188">
              <w:rPr>
                <w:rFonts w:cs="Calibri"/>
                <w:i/>
                <w:iCs/>
                <w:color w:val="000000" w:themeColor="text1"/>
              </w:rPr>
              <w:t>Marker</w:t>
            </w:r>
          </w:p>
          <w:p w14:paraId="2B4A0EF2" w14:textId="63C65121" w:rsidR="001B4E2C" w:rsidRPr="00382188" w:rsidRDefault="00486749" w:rsidP="00486749">
            <w:pPr>
              <w:pStyle w:val="BodyA"/>
              <w:numPr>
                <w:ilvl w:val="0"/>
                <w:numId w:val="47"/>
              </w:numPr>
              <w:suppressAutoHyphens/>
              <w:rPr>
                <w:rFonts w:cs="Calibri"/>
                <w:i/>
                <w:iCs/>
                <w:color w:val="000000" w:themeColor="text1"/>
              </w:rPr>
            </w:pPr>
            <w:r w:rsidRPr="00382188">
              <w:rPr>
                <w:rFonts w:cs="Calibri"/>
                <w:i/>
                <w:iCs/>
                <w:color w:val="000000" w:themeColor="text1"/>
              </w:rPr>
              <w:t>Tape</w:t>
            </w:r>
          </w:p>
          <w:p w14:paraId="2E4E838C" w14:textId="7DB9AE27" w:rsidR="00486749" w:rsidRPr="00AF1904" w:rsidRDefault="00486749" w:rsidP="00486749">
            <w:pPr>
              <w:pStyle w:val="BodyA"/>
              <w:numPr>
                <w:ilvl w:val="0"/>
                <w:numId w:val="47"/>
              </w:numPr>
              <w:suppressAutoHyphens/>
              <w:rPr>
                <w:rFonts w:cs="Calibri"/>
                <w:i/>
                <w:iCs/>
                <w:color w:val="000000" w:themeColor="text1"/>
              </w:rPr>
            </w:pPr>
            <w:r w:rsidRPr="00382188">
              <w:rPr>
                <w:rFonts w:cs="Calibri"/>
                <w:i/>
                <w:iCs/>
                <w:color w:val="000000" w:themeColor="text1"/>
              </w:rPr>
              <w:t>Scissors</w:t>
            </w:r>
          </w:p>
          <w:p w14:paraId="42B8869D" w14:textId="386EAEC6" w:rsidR="00223D7C" w:rsidRPr="00382188" w:rsidRDefault="001B4E2C" w:rsidP="00486749">
            <w:pPr>
              <w:pStyle w:val="BodyA"/>
              <w:numPr>
                <w:ilvl w:val="0"/>
                <w:numId w:val="47"/>
              </w:numPr>
              <w:suppressAutoHyphens/>
              <w:rPr>
                <w:rFonts w:cs="Calibri"/>
                <w:i/>
                <w:iCs/>
                <w:color w:val="000000" w:themeColor="text1"/>
              </w:rPr>
            </w:pPr>
            <w:r w:rsidRPr="00382188">
              <w:rPr>
                <w:rFonts w:cs="Calibri"/>
                <w:b/>
                <w:bCs/>
                <w:i/>
                <w:iCs/>
                <w:color w:val="000000" w:themeColor="text1"/>
              </w:rPr>
              <w:t xml:space="preserve">Small Group </w:t>
            </w:r>
            <w:r w:rsidR="00976E08" w:rsidRPr="00382188">
              <w:rPr>
                <w:rFonts w:cs="Calibri"/>
                <w:b/>
                <w:bCs/>
                <w:i/>
                <w:iCs/>
                <w:color w:val="000000" w:themeColor="text1"/>
              </w:rPr>
              <w:t>Hands-</w:t>
            </w:r>
            <w:r w:rsidR="00BB7C7E">
              <w:rPr>
                <w:rFonts w:cs="Calibri"/>
                <w:b/>
                <w:bCs/>
                <w:i/>
                <w:iCs/>
                <w:color w:val="000000" w:themeColor="text1"/>
              </w:rPr>
              <w:t>O</w:t>
            </w:r>
            <w:r w:rsidR="00976E08" w:rsidRPr="00382188">
              <w:rPr>
                <w:rFonts w:cs="Calibri"/>
                <w:b/>
                <w:bCs/>
                <w:i/>
                <w:iCs/>
                <w:color w:val="000000" w:themeColor="text1"/>
              </w:rPr>
              <w:t>n Learning</w:t>
            </w:r>
            <w:r w:rsidR="005F2DBC" w:rsidRPr="00382188">
              <w:rPr>
                <w:rFonts w:cs="Calibri"/>
                <w:b/>
                <w:bCs/>
                <w:i/>
                <w:iCs/>
                <w:color w:val="000000" w:themeColor="text1"/>
              </w:rPr>
              <w:t xml:space="preserve"> Page</w:t>
            </w:r>
            <w:r w:rsidRPr="00382188">
              <w:rPr>
                <w:rFonts w:cs="Calibri"/>
                <w:i/>
                <w:iCs/>
                <w:color w:val="000000" w:themeColor="text1"/>
              </w:rPr>
              <w:t xml:space="preserve">, one </w:t>
            </w:r>
            <w:r w:rsidR="007E02C4" w:rsidRPr="00382188">
              <w:rPr>
                <w:rFonts w:cs="Calibri"/>
                <w:i/>
                <w:iCs/>
                <w:color w:val="000000" w:themeColor="text1"/>
              </w:rPr>
              <w:t>p</w:t>
            </w:r>
            <w:r w:rsidR="007E02C4" w:rsidRPr="00382188">
              <w:rPr>
                <w:rFonts w:cs="Calibri"/>
                <w:i/>
                <w:iCs/>
              </w:rPr>
              <w:t xml:space="preserve">er </w:t>
            </w:r>
            <w:r w:rsidR="00DB3D97" w:rsidRPr="00382188">
              <w:rPr>
                <w:rFonts w:cs="Calibri"/>
                <w:i/>
                <w:iCs/>
              </w:rPr>
              <w:t>three kids</w:t>
            </w:r>
          </w:p>
          <w:p w14:paraId="53949C6C" w14:textId="6FBD4418" w:rsidR="00AB7421" w:rsidRDefault="003D2A37" w:rsidP="00223D7C">
            <w:pPr>
              <w:pStyle w:val="BodyA"/>
              <w:numPr>
                <w:ilvl w:val="0"/>
                <w:numId w:val="47"/>
              </w:numPr>
              <w:suppressAutoHyphens/>
              <w:rPr>
                <w:rFonts w:cs="Calibri"/>
                <w:i/>
                <w:iCs/>
                <w:color w:val="000000" w:themeColor="text1"/>
              </w:rPr>
            </w:pPr>
            <w:r w:rsidRPr="00382188">
              <w:rPr>
                <w:rFonts w:cs="Calibri"/>
                <w:i/>
                <w:iCs/>
                <w:color w:val="000000" w:themeColor="text1"/>
              </w:rPr>
              <w:t>Alum</w:t>
            </w:r>
            <w:r w:rsidR="00AB7421" w:rsidRPr="00382188">
              <w:rPr>
                <w:rFonts w:cs="Calibri"/>
                <w:i/>
                <w:iCs/>
                <w:color w:val="000000" w:themeColor="text1"/>
              </w:rPr>
              <w:t>inum foil</w:t>
            </w:r>
          </w:p>
          <w:p w14:paraId="5FE5A1DE" w14:textId="51E53FFF" w:rsidR="009230BD" w:rsidRPr="00382188" w:rsidRDefault="009230BD" w:rsidP="00223D7C">
            <w:pPr>
              <w:pStyle w:val="BodyA"/>
              <w:numPr>
                <w:ilvl w:val="0"/>
                <w:numId w:val="47"/>
              </w:numPr>
              <w:suppressAutoHyphens/>
              <w:rPr>
                <w:rFonts w:cs="Calibri"/>
                <w:i/>
                <w:iCs/>
                <w:color w:val="000000" w:themeColor="text1"/>
              </w:rPr>
            </w:pPr>
            <w:r>
              <w:rPr>
                <w:rFonts w:cs="Calibri"/>
                <w:i/>
                <w:iCs/>
                <w:color w:val="000000" w:themeColor="text1"/>
              </w:rPr>
              <w:t>Crayons</w:t>
            </w:r>
          </w:p>
          <w:p w14:paraId="18B675E7" w14:textId="6ECCD355" w:rsidR="001B4E2C" w:rsidRPr="00382188" w:rsidRDefault="00AB7421" w:rsidP="00FD7F5D">
            <w:pPr>
              <w:pStyle w:val="BodyA"/>
              <w:numPr>
                <w:ilvl w:val="0"/>
                <w:numId w:val="47"/>
              </w:numPr>
              <w:suppressAutoHyphens/>
              <w:rPr>
                <w:rFonts w:cs="Calibri"/>
                <w:i/>
                <w:iCs/>
                <w:color w:val="000000" w:themeColor="text1"/>
              </w:rPr>
            </w:pPr>
            <w:r w:rsidRPr="00382188">
              <w:rPr>
                <w:rFonts w:cs="Calibri"/>
                <w:i/>
                <w:iCs/>
                <w:color w:val="000000" w:themeColor="text1"/>
              </w:rPr>
              <w:t>Glue sticks</w:t>
            </w:r>
          </w:p>
        </w:tc>
        <w:tc>
          <w:tcPr>
            <w:tcW w:w="4675" w:type="dxa"/>
            <w:tcBorders>
              <w:top w:val="nil"/>
              <w:left w:val="single" w:sz="4" w:space="0" w:color="auto"/>
              <w:bottom w:val="nil"/>
              <w:right w:val="nil"/>
            </w:tcBorders>
            <w:shd w:val="clear" w:color="auto" w:fill="DCDCDC" w:themeFill="background2" w:themeFillTint="33"/>
          </w:tcPr>
          <w:p w14:paraId="18A9C6EB" w14:textId="77777777" w:rsidR="001B4E2C" w:rsidRPr="00382188" w:rsidRDefault="001B4E2C" w:rsidP="001B4E2C">
            <w:pPr>
              <w:pStyle w:val="Default"/>
              <w:suppressAutoHyphens/>
              <w:rPr>
                <w:rFonts w:ascii="Calibri" w:eastAsia="Cambria" w:hAnsi="Calibri" w:cs="Calibri"/>
                <w:b/>
                <w:bCs/>
                <w:i/>
                <w:iCs/>
                <w:color w:val="000000" w:themeColor="text1"/>
                <w:sz w:val="24"/>
                <w:szCs w:val="24"/>
              </w:rPr>
            </w:pPr>
            <w:r w:rsidRPr="00382188">
              <w:rPr>
                <w:rFonts w:ascii="Calibri" w:hAnsi="Calibri" w:cs="Calibri"/>
                <w:b/>
                <w:bCs/>
                <w:i/>
                <w:iCs/>
                <w:color w:val="000000" w:themeColor="text1"/>
                <w:sz w:val="24"/>
                <w:szCs w:val="24"/>
              </w:rPr>
              <w:t>Preservice Activities</w:t>
            </w:r>
          </w:p>
          <w:p w14:paraId="4440E4C3" w14:textId="77777777" w:rsidR="001B4E2C" w:rsidRPr="00382188" w:rsidRDefault="001B4E2C" w:rsidP="00716A09">
            <w:pPr>
              <w:pStyle w:val="Default"/>
              <w:numPr>
                <w:ilvl w:val="0"/>
                <w:numId w:val="49"/>
              </w:numPr>
              <w:suppressAutoHyphens/>
              <w:ind w:left="341" w:hanging="341"/>
              <w:rPr>
                <w:rStyle w:val="text"/>
                <w:rFonts w:ascii="Calibri" w:hAnsi="Calibri" w:cs="Calibri"/>
                <w:i/>
                <w:iCs/>
                <w:color w:val="000000" w:themeColor="text1"/>
                <w:sz w:val="24"/>
                <w:szCs w:val="24"/>
              </w:rPr>
            </w:pPr>
            <w:r w:rsidRPr="00382188">
              <w:rPr>
                <w:rStyle w:val="text"/>
                <w:rFonts w:ascii="Calibri" w:hAnsi="Calibri" w:cs="Calibri"/>
                <w:i/>
                <w:iCs/>
                <w:color w:val="000000" w:themeColor="text1"/>
                <w:sz w:val="24"/>
                <w:szCs w:val="24"/>
              </w:rPr>
              <w:t>Set out toys and snacks.</w:t>
            </w:r>
          </w:p>
          <w:p w14:paraId="5179C8DE" w14:textId="77777777" w:rsidR="001B4E2C" w:rsidRPr="00382188" w:rsidRDefault="001B4E2C" w:rsidP="001B4E2C">
            <w:pPr>
              <w:pStyle w:val="Default"/>
              <w:suppressAutoHyphens/>
              <w:ind w:left="180"/>
              <w:rPr>
                <w:rFonts w:ascii="Calibri" w:hAnsi="Calibri" w:cs="Calibri"/>
                <w:b/>
                <w:bCs/>
                <w:i/>
                <w:iCs/>
                <w:color w:val="000000" w:themeColor="text1"/>
                <w:sz w:val="24"/>
                <w:szCs w:val="24"/>
              </w:rPr>
            </w:pPr>
          </w:p>
          <w:p w14:paraId="481BD014" w14:textId="77777777" w:rsidR="001B4E2C" w:rsidRPr="00382188" w:rsidRDefault="001B4E2C" w:rsidP="001B4E2C">
            <w:pPr>
              <w:pStyle w:val="Default"/>
              <w:suppressAutoHyphens/>
              <w:rPr>
                <w:rFonts w:ascii="Calibri" w:eastAsia="Cambria" w:hAnsi="Calibri" w:cs="Calibri"/>
                <w:b/>
                <w:bCs/>
                <w:i/>
                <w:iCs/>
                <w:color w:val="000000" w:themeColor="text1"/>
                <w:sz w:val="24"/>
                <w:szCs w:val="24"/>
              </w:rPr>
            </w:pPr>
            <w:r w:rsidRPr="00382188">
              <w:rPr>
                <w:rFonts w:ascii="Calibri" w:hAnsi="Calibri" w:cs="Calibri"/>
                <w:b/>
                <w:bCs/>
                <w:i/>
                <w:iCs/>
                <w:color w:val="000000" w:themeColor="text1"/>
                <w:sz w:val="24"/>
                <w:szCs w:val="24"/>
              </w:rPr>
              <w:t>Large Group</w:t>
            </w:r>
          </w:p>
          <w:p w14:paraId="6E0A6A87" w14:textId="77777777" w:rsidR="001B4E2C" w:rsidRPr="00382188" w:rsidRDefault="001B4E2C" w:rsidP="00716A09">
            <w:pPr>
              <w:pStyle w:val="BodyA"/>
              <w:numPr>
                <w:ilvl w:val="0"/>
                <w:numId w:val="49"/>
              </w:numPr>
              <w:suppressAutoHyphens/>
              <w:ind w:left="341" w:hanging="341"/>
              <w:rPr>
                <w:rFonts w:cs="Calibri"/>
                <w:b/>
                <w:bCs/>
                <w:i/>
                <w:iCs/>
                <w:color w:val="000000" w:themeColor="text1"/>
              </w:rPr>
            </w:pPr>
            <w:r w:rsidRPr="00382188">
              <w:rPr>
                <w:rFonts w:cs="Calibri"/>
                <w:i/>
                <w:iCs/>
                <w:color w:val="000000" w:themeColor="text1"/>
              </w:rPr>
              <w:t xml:space="preserve">Download videos and slides if needed. </w:t>
            </w:r>
          </w:p>
          <w:p w14:paraId="20A5A007" w14:textId="77777777" w:rsidR="001B4E2C" w:rsidRPr="00382188" w:rsidRDefault="001B4E2C" w:rsidP="00716A09">
            <w:pPr>
              <w:pStyle w:val="BodyA"/>
              <w:numPr>
                <w:ilvl w:val="0"/>
                <w:numId w:val="49"/>
              </w:numPr>
              <w:suppressAutoHyphens/>
              <w:ind w:left="341" w:hanging="341"/>
              <w:rPr>
                <w:rFonts w:cs="Calibri"/>
                <w:b/>
                <w:bCs/>
                <w:i/>
                <w:iCs/>
                <w:color w:val="000000" w:themeColor="text1"/>
              </w:rPr>
            </w:pPr>
            <w:r w:rsidRPr="00382188">
              <w:rPr>
                <w:rFonts w:cs="Calibri"/>
                <w:i/>
                <w:iCs/>
                <w:color w:val="000000" w:themeColor="text1"/>
              </w:rPr>
              <w:t>Select worship song(s) and have them ready to play.</w:t>
            </w:r>
          </w:p>
          <w:p w14:paraId="0CF8DE13" w14:textId="77777777" w:rsidR="001B4E2C" w:rsidRPr="00382188" w:rsidRDefault="001B4E2C" w:rsidP="001B4E2C">
            <w:pPr>
              <w:pStyle w:val="Default"/>
              <w:suppressAutoHyphens/>
              <w:ind w:left="180"/>
              <w:rPr>
                <w:rFonts w:ascii="Calibri" w:hAnsi="Calibri" w:cs="Calibri"/>
                <w:b/>
                <w:bCs/>
                <w:i/>
                <w:iCs/>
                <w:color w:val="000000" w:themeColor="text1"/>
                <w:sz w:val="24"/>
                <w:szCs w:val="24"/>
              </w:rPr>
            </w:pPr>
          </w:p>
          <w:p w14:paraId="426C34DA" w14:textId="77777777" w:rsidR="001B4E2C" w:rsidRPr="00382188" w:rsidRDefault="001B4E2C" w:rsidP="001B4E2C">
            <w:pPr>
              <w:pStyle w:val="Default"/>
              <w:suppressAutoHyphens/>
              <w:rPr>
                <w:rFonts w:ascii="Calibri" w:eastAsia="Cambria" w:hAnsi="Calibri" w:cs="Calibri"/>
                <w:b/>
                <w:bCs/>
                <w:i/>
                <w:iCs/>
                <w:color w:val="000000" w:themeColor="text1"/>
                <w:sz w:val="24"/>
                <w:szCs w:val="24"/>
              </w:rPr>
            </w:pPr>
            <w:r w:rsidRPr="00382188">
              <w:rPr>
                <w:rFonts w:ascii="Calibri" w:hAnsi="Calibri" w:cs="Calibri"/>
                <w:b/>
                <w:bCs/>
                <w:i/>
                <w:iCs/>
                <w:color w:val="000000" w:themeColor="text1"/>
                <w:sz w:val="24"/>
                <w:szCs w:val="24"/>
              </w:rPr>
              <w:t>Small Group</w:t>
            </w:r>
          </w:p>
          <w:p w14:paraId="4C3460A4" w14:textId="765F31AE" w:rsidR="001B4E2C" w:rsidRPr="00382188" w:rsidRDefault="001B4E2C" w:rsidP="00716A09">
            <w:pPr>
              <w:pStyle w:val="BodyA"/>
              <w:numPr>
                <w:ilvl w:val="0"/>
                <w:numId w:val="50"/>
              </w:numPr>
              <w:suppressAutoHyphens/>
              <w:ind w:left="341" w:hanging="341"/>
              <w:rPr>
                <w:rStyle w:val="text"/>
                <w:rFonts w:cs="Calibri"/>
                <w:i/>
                <w:iCs/>
                <w:color w:val="000000" w:themeColor="text1"/>
              </w:rPr>
            </w:pPr>
            <w:r w:rsidRPr="00382188">
              <w:rPr>
                <w:rStyle w:val="text"/>
                <w:rFonts w:cs="Calibri"/>
                <w:i/>
                <w:iCs/>
                <w:color w:val="000000" w:themeColor="text1"/>
              </w:rPr>
              <w:t xml:space="preserve">Print copies of the </w:t>
            </w:r>
            <w:r w:rsidRPr="00382188">
              <w:rPr>
                <w:rStyle w:val="text"/>
                <w:rFonts w:cs="Calibri"/>
                <w:b/>
                <w:bCs/>
                <w:i/>
                <w:iCs/>
                <w:color w:val="000000" w:themeColor="text1"/>
              </w:rPr>
              <w:t>Small Group Activity Page</w:t>
            </w:r>
            <w:r w:rsidRPr="00382188">
              <w:rPr>
                <w:rStyle w:val="text"/>
                <w:rFonts w:cs="Calibri"/>
                <w:i/>
                <w:iCs/>
                <w:color w:val="000000" w:themeColor="text1"/>
              </w:rPr>
              <w:t>, one per kid.</w:t>
            </w:r>
          </w:p>
          <w:p w14:paraId="106C5E6E" w14:textId="6A5933EC" w:rsidR="001B4E2C" w:rsidRPr="00382188" w:rsidRDefault="0078023E" w:rsidP="00716A09">
            <w:pPr>
              <w:pStyle w:val="BodyA"/>
              <w:numPr>
                <w:ilvl w:val="0"/>
                <w:numId w:val="50"/>
              </w:numPr>
              <w:suppressAutoHyphens/>
              <w:ind w:left="341" w:hanging="341"/>
              <w:rPr>
                <w:rStyle w:val="text"/>
                <w:rFonts w:cs="Calibri"/>
                <w:i/>
                <w:iCs/>
                <w:color w:val="000000" w:themeColor="text1"/>
              </w:rPr>
            </w:pPr>
            <w:r w:rsidRPr="00382188">
              <w:rPr>
                <w:rStyle w:val="text"/>
                <w:rFonts w:cs="Calibri"/>
                <w:i/>
                <w:iCs/>
                <w:color w:val="000000" w:themeColor="text1"/>
              </w:rPr>
              <w:t>W</w:t>
            </w:r>
            <w:r w:rsidRPr="00382188">
              <w:rPr>
                <w:rStyle w:val="text"/>
                <w:rFonts w:cs="Calibri"/>
                <w:i/>
                <w:iCs/>
              </w:rPr>
              <w:t>rite or tape the actions on the box, one on each side.</w:t>
            </w:r>
          </w:p>
          <w:p w14:paraId="286F5630" w14:textId="4611B5AB" w:rsidR="001B4E2C" w:rsidRPr="00382188" w:rsidRDefault="001B4E2C" w:rsidP="00716A09">
            <w:pPr>
              <w:pStyle w:val="BodyA"/>
              <w:numPr>
                <w:ilvl w:val="0"/>
                <w:numId w:val="50"/>
              </w:numPr>
              <w:suppressAutoHyphens/>
              <w:ind w:left="341" w:hanging="341"/>
              <w:rPr>
                <w:rStyle w:val="text"/>
                <w:rFonts w:cs="Calibri"/>
                <w:i/>
                <w:iCs/>
                <w:color w:val="000000" w:themeColor="text1"/>
              </w:rPr>
            </w:pPr>
            <w:r w:rsidRPr="00382188">
              <w:rPr>
                <w:rStyle w:val="text"/>
                <w:rFonts w:cs="Calibri"/>
                <w:i/>
                <w:iCs/>
                <w:color w:val="000000" w:themeColor="text1"/>
              </w:rPr>
              <w:t xml:space="preserve">Print </w:t>
            </w:r>
            <w:r w:rsidR="002741CD" w:rsidRPr="00382188">
              <w:rPr>
                <w:rStyle w:val="text"/>
                <w:rFonts w:cs="Calibri"/>
                <w:i/>
                <w:iCs/>
                <w:color w:val="000000" w:themeColor="text1"/>
              </w:rPr>
              <w:t xml:space="preserve">copies of the </w:t>
            </w:r>
            <w:r w:rsidR="002741CD" w:rsidRPr="00382188">
              <w:rPr>
                <w:rStyle w:val="text"/>
                <w:rFonts w:cs="Calibri"/>
                <w:b/>
                <w:bCs/>
                <w:i/>
                <w:iCs/>
                <w:color w:val="000000" w:themeColor="text1"/>
              </w:rPr>
              <w:t xml:space="preserve">Small Group </w:t>
            </w:r>
            <w:r w:rsidR="00B22B6B" w:rsidRPr="00382188">
              <w:rPr>
                <w:rStyle w:val="text"/>
                <w:rFonts w:cs="Calibri"/>
                <w:b/>
                <w:bCs/>
                <w:i/>
                <w:iCs/>
                <w:color w:val="000000" w:themeColor="text1"/>
              </w:rPr>
              <w:t>Hands-</w:t>
            </w:r>
            <w:r w:rsidR="00BB7C7E">
              <w:rPr>
                <w:rStyle w:val="text"/>
                <w:rFonts w:cs="Calibri"/>
                <w:b/>
                <w:bCs/>
                <w:i/>
                <w:iCs/>
                <w:color w:val="000000" w:themeColor="text1"/>
              </w:rPr>
              <w:t>O</w:t>
            </w:r>
            <w:r w:rsidR="00B22B6B" w:rsidRPr="00382188">
              <w:rPr>
                <w:rStyle w:val="text"/>
                <w:rFonts w:cs="Calibri"/>
                <w:b/>
                <w:bCs/>
                <w:i/>
                <w:iCs/>
                <w:color w:val="000000" w:themeColor="text1"/>
              </w:rPr>
              <w:t>n</w:t>
            </w:r>
            <w:r w:rsidR="00D37D37" w:rsidRPr="00382188">
              <w:rPr>
                <w:rStyle w:val="text"/>
                <w:rFonts w:cs="Calibri"/>
                <w:b/>
                <w:bCs/>
                <w:i/>
                <w:iCs/>
                <w:color w:val="000000" w:themeColor="text1"/>
              </w:rPr>
              <w:t xml:space="preserve"> Learning </w:t>
            </w:r>
            <w:r w:rsidR="002741CD" w:rsidRPr="00382188">
              <w:rPr>
                <w:rStyle w:val="text"/>
                <w:rFonts w:cs="Calibri"/>
                <w:b/>
                <w:bCs/>
                <w:i/>
                <w:iCs/>
                <w:color w:val="000000" w:themeColor="text1"/>
              </w:rPr>
              <w:t>Page</w:t>
            </w:r>
            <w:r w:rsidR="002741CD" w:rsidRPr="00382188">
              <w:rPr>
                <w:rStyle w:val="text"/>
                <w:rFonts w:cs="Calibri"/>
                <w:i/>
                <w:iCs/>
                <w:color w:val="000000" w:themeColor="text1"/>
              </w:rPr>
              <w:t xml:space="preserve"> on card stock, one per three kids. Cut apart the mirrors and give one to each kid.</w:t>
            </w:r>
          </w:p>
          <w:p w14:paraId="524A3A11" w14:textId="47FC90A1" w:rsidR="001B4E2C" w:rsidRPr="00382188" w:rsidRDefault="00E2255E" w:rsidP="00716A09">
            <w:pPr>
              <w:pStyle w:val="BodyA"/>
              <w:numPr>
                <w:ilvl w:val="0"/>
                <w:numId w:val="50"/>
              </w:numPr>
              <w:suppressAutoHyphens/>
              <w:ind w:left="341" w:hanging="341"/>
              <w:rPr>
                <w:rStyle w:val="text"/>
                <w:rFonts w:cs="Calibri"/>
                <w:i/>
                <w:iCs/>
                <w:color w:val="000000" w:themeColor="text1"/>
              </w:rPr>
            </w:pPr>
            <w:r w:rsidRPr="00382188">
              <w:rPr>
                <w:rStyle w:val="text"/>
                <w:rFonts w:cs="Calibri"/>
                <w:i/>
                <w:iCs/>
                <w:color w:val="000000" w:themeColor="text1"/>
              </w:rPr>
              <w:t>C</w:t>
            </w:r>
            <w:r w:rsidRPr="00382188">
              <w:rPr>
                <w:rStyle w:val="text"/>
                <w:rFonts w:cs="Calibri"/>
                <w:i/>
                <w:iCs/>
              </w:rPr>
              <w:t>ut out aluminum foil ovals the size of the mirrors, one per kid.</w:t>
            </w:r>
          </w:p>
          <w:p w14:paraId="23FF170C" w14:textId="50591926" w:rsidR="001B4E2C" w:rsidRPr="00382188" w:rsidRDefault="001B4E2C" w:rsidP="00716A09">
            <w:pPr>
              <w:pStyle w:val="BodyA"/>
              <w:numPr>
                <w:ilvl w:val="0"/>
                <w:numId w:val="50"/>
              </w:numPr>
              <w:suppressAutoHyphens/>
              <w:ind w:left="341" w:hanging="341"/>
              <w:rPr>
                <w:rFonts w:cs="Calibri"/>
                <w:i/>
                <w:iCs/>
                <w:color w:val="000000" w:themeColor="text1"/>
              </w:rPr>
            </w:pPr>
            <w:r w:rsidRPr="00382188">
              <w:rPr>
                <w:rStyle w:val="text"/>
                <w:rFonts w:cs="Calibri"/>
                <w:i/>
                <w:iCs/>
                <w:color w:val="000000" w:themeColor="text1"/>
              </w:rPr>
              <w:t xml:space="preserve">Make </w:t>
            </w:r>
            <w:r w:rsidR="00F85B59" w:rsidRPr="00382188">
              <w:rPr>
                <w:rStyle w:val="text"/>
                <w:rFonts w:cs="Calibri"/>
                <w:i/>
                <w:iCs/>
                <w:color w:val="000000" w:themeColor="text1"/>
              </w:rPr>
              <w:t xml:space="preserve">a sample of the </w:t>
            </w:r>
            <w:r w:rsidR="00F85B59" w:rsidRPr="00382188">
              <w:rPr>
                <w:rStyle w:val="text"/>
                <w:rFonts w:cs="Calibri"/>
                <w:b/>
                <w:bCs/>
                <w:i/>
                <w:iCs/>
                <w:color w:val="000000" w:themeColor="text1"/>
              </w:rPr>
              <w:t xml:space="preserve">Small </w:t>
            </w:r>
            <w:r w:rsidR="00D37D37" w:rsidRPr="00382188">
              <w:rPr>
                <w:rStyle w:val="text"/>
                <w:rFonts w:cs="Calibri"/>
                <w:b/>
                <w:bCs/>
                <w:i/>
                <w:iCs/>
                <w:color w:val="000000" w:themeColor="text1"/>
              </w:rPr>
              <w:t>Group Hands-</w:t>
            </w:r>
            <w:r w:rsidR="00BB7C7E">
              <w:rPr>
                <w:rStyle w:val="text"/>
                <w:rFonts w:cs="Calibri"/>
                <w:b/>
                <w:bCs/>
                <w:i/>
                <w:iCs/>
                <w:color w:val="000000" w:themeColor="text1"/>
              </w:rPr>
              <w:t>O</w:t>
            </w:r>
            <w:r w:rsidR="00D37D37" w:rsidRPr="00382188">
              <w:rPr>
                <w:rStyle w:val="text"/>
                <w:rFonts w:cs="Calibri"/>
                <w:b/>
                <w:bCs/>
                <w:i/>
                <w:iCs/>
                <w:color w:val="000000" w:themeColor="text1"/>
              </w:rPr>
              <w:t>n Learning</w:t>
            </w:r>
            <w:r w:rsidR="00F85B59" w:rsidRPr="00382188">
              <w:rPr>
                <w:rStyle w:val="text"/>
                <w:rFonts w:cs="Calibri"/>
                <w:i/>
                <w:iCs/>
                <w:color w:val="000000" w:themeColor="text1"/>
              </w:rPr>
              <w:t xml:space="preserve"> craft.</w:t>
            </w:r>
          </w:p>
        </w:tc>
      </w:tr>
    </w:tbl>
    <w:p w14:paraId="48015A6B" w14:textId="77777777" w:rsidR="00A928D3" w:rsidRPr="00952233" w:rsidRDefault="00A928D3" w:rsidP="001C5F09">
      <w:pPr>
        <w:pBdr>
          <w:top w:val="nil"/>
          <w:left w:val="nil"/>
          <w:bottom w:val="nil"/>
          <w:right w:val="nil"/>
          <w:between w:val="nil"/>
          <w:bar w:val="nil"/>
        </w:pBdr>
        <w:suppressAutoHyphens/>
        <w:rPr>
          <w:i/>
          <w:iCs/>
        </w:rPr>
      </w:pPr>
    </w:p>
    <w:p w14:paraId="45EB2058" w14:textId="738B7480" w:rsidR="00EB1661" w:rsidRPr="00AF1904" w:rsidRDefault="006979E8" w:rsidP="001C5F09">
      <w:pPr>
        <w:pBdr>
          <w:top w:val="nil"/>
          <w:left w:val="nil"/>
          <w:bottom w:val="nil"/>
          <w:right w:val="nil"/>
          <w:between w:val="nil"/>
          <w:bar w:val="nil"/>
        </w:pBdr>
        <w:suppressAutoHyphens/>
      </w:pPr>
      <w:r w:rsidRPr="00952233">
        <w:rPr>
          <w:i/>
          <w:iCs/>
        </w:rPr>
        <w:t xml:space="preserve">Check out all the promotional and extra media files available for this theme. To access Bible Engagement Project from a computer, visit </w:t>
      </w:r>
      <w:hyperlink r:id="rId13" w:history="1">
        <w:r w:rsidRPr="00952233">
          <w:rPr>
            <w:i/>
            <w:iCs/>
            <w:u w:val="single"/>
          </w:rPr>
          <w:t>App.BibleEngagementProject.com</w:t>
        </w:r>
      </w:hyperlink>
      <w:r w:rsidRPr="00952233">
        <w:rPr>
          <w:i/>
          <w:iCs/>
        </w:rPr>
        <w:t>.</w:t>
      </w:r>
      <w:r w:rsidRPr="00952233">
        <w:t xml:space="preserve"> </w:t>
      </w:r>
      <w:r w:rsidR="00C95149" w:rsidRPr="00AF1904">
        <w:br w:type="page"/>
      </w:r>
    </w:p>
    <w:p w14:paraId="684497E6" w14:textId="512EEC2E" w:rsidR="00EB1661" w:rsidRPr="00AF1904" w:rsidRDefault="00EB166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AF1904">
        <w:rPr>
          <w:rFonts w:ascii="Calibri" w:hAnsi="Calibri" w:cs="Calibri"/>
          <w:b/>
          <w:bCs/>
          <w:color w:val="FFFFFF" w:themeColor="background1"/>
          <w:kern w:val="28"/>
          <w:sz w:val="48"/>
          <w:szCs w:val="48"/>
        </w:rPr>
        <w:lastRenderedPageBreak/>
        <w:t xml:space="preserve">PRESERVICE ACTIVITIES </w:t>
      </w:r>
      <w:r w:rsidRPr="00AF1904">
        <w:rPr>
          <w:rFonts w:ascii="Calibri" w:hAnsi="Calibri" w:cs="Calibri"/>
          <w:color w:val="FFFFFF" w:themeColor="background1"/>
          <w:kern w:val="28"/>
          <w:sz w:val="24"/>
          <w:szCs w:val="24"/>
        </w:rPr>
        <w:t>(</w:t>
      </w:r>
      <w:r w:rsidR="00696212">
        <w:rPr>
          <w:rFonts w:ascii="Calibri" w:hAnsi="Calibri" w:cs="Calibri"/>
          <w:color w:val="FFFFFF" w:themeColor="background1"/>
          <w:kern w:val="28"/>
          <w:sz w:val="24"/>
          <w:szCs w:val="24"/>
        </w:rPr>
        <w:t>30</w:t>
      </w:r>
      <w:r w:rsidRPr="00AF1904">
        <w:rPr>
          <w:rFonts w:ascii="Calibri" w:hAnsi="Calibri" w:cs="Calibri"/>
          <w:color w:val="FFFFFF" w:themeColor="background1"/>
          <w:kern w:val="28"/>
          <w:sz w:val="24"/>
          <w:szCs w:val="24"/>
        </w:rPr>
        <w:t xml:space="preserve"> Minutes)</w:t>
      </w:r>
    </w:p>
    <w:p w14:paraId="2A843AC8" w14:textId="77777777" w:rsidR="005314DD" w:rsidRPr="00AF1904" w:rsidRDefault="005314DD" w:rsidP="001C5F09">
      <w:pPr>
        <w:suppressAutoHyphens/>
        <w:contextualSpacing/>
        <w:rPr>
          <w:b/>
        </w:rPr>
      </w:pPr>
      <w:r w:rsidRPr="00952233">
        <w:rPr>
          <w:i/>
          <w:iCs/>
        </w:rPr>
        <w:t>See what’s needed at the beginning of the session.</w:t>
      </w:r>
    </w:p>
    <w:p w14:paraId="2DCFD789" w14:textId="77777777" w:rsidR="005314DD" w:rsidRPr="00AF1904" w:rsidRDefault="005314DD" w:rsidP="001C5F09">
      <w:pPr>
        <w:suppressAutoHyphens/>
        <w:contextualSpacing/>
        <w:rPr>
          <w:b/>
        </w:rPr>
      </w:pPr>
    </w:p>
    <w:p w14:paraId="198C642F" w14:textId="77777777" w:rsidR="002769A6" w:rsidRPr="00AF1904" w:rsidRDefault="005314DD" w:rsidP="001C5F09">
      <w:pPr>
        <w:suppressAutoHyphens/>
        <w:contextualSpacing/>
        <w:rPr>
          <w:b/>
        </w:rPr>
      </w:pPr>
      <w:r w:rsidRPr="00AF1904">
        <w:rPr>
          <w:b/>
        </w:rPr>
        <w:t>Bible Story</w:t>
      </w:r>
      <w:r w:rsidR="002769A6" w:rsidRPr="00AF1904">
        <w:rPr>
          <w:b/>
        </w:rPr>
        <w:t xml:space="preserve"> Warm-Up</w:t>
      </w:r>
    </w:p>
    <w:p w14:paraId="7D25C3DB" w14:textId="77777777" w:rsidR="009B6107" w:rsidRPr="00952233" w:rsidRDefault="009B6107" w:rsidP="009B6107">
      <w:pPr>
        <w:pStyle w:val="BodyAA"/>
        <w:rPr>
          <w:rFonts w:ascii="Calibri" w:hAnsi="Calibri" w:cs="Calibri"/>
          <w:i/>
          <w:iCs/>
          <w:color w:val="auto"/>
          <w:sz w:val="24"/>
          <w:szCs w:val="24"/>
        </w:rPr>
      </w:pPr>
      <w:r w:rsidRPr="00952233">
        <w:rPr>
          <w:rFonts w:ascii="Calibri" w:hAnsi="Calibri" w:cs="Calibri"/>
          <w:i/>
          <w:iCs/>
          <w:color w:val="auto"/>
          <w:sz w:val="24"/>
          <w:szCs w:val="24"/>
        </w:rPr>
        <w:t>As kids play the game, they will be introduced to the Bible story.</w:t>
      </w:r>
    </w:p>
    <w:p w14:paraId="2CD7B32D" w14:textId="77777777" w:rsidR="009B6107" w:rsidRPr="00952233" w:rsidRDefault="009B6107" w:rsidP="009B6107">
      <w:pPr>
        <w:pStyle w:val="BodyAA"/>
        <w:rPr>
          <w:rFonts w:ascii="Calibri" w:hAnsi="Calibri" w:cs="Calibri"/>
          <w:i/>
          <w:iCs/>
          <w:color w:val="auto"/>
          <w:sz w:val="24"/>
          <w:szCs w:val="24"/>
        </w:rPr>
      </w:pPr>
    </w:p>
    <w:p w14:paraId="6A01A088" w14:textId="18B8C3F3" w:rsidR="009B6107" w:rsidRPr="00952233" w:rsidRDefault="009B6107" w:rsidP="009B6107">
      <w:pPr>
        <w:pStyle w:val="BodyAA"/>
        <w:rPr>
          <w:rFonts w:ascii="Calibri" w:hAnsi="Calibri" w:cs="Calibri"/>
          <w:color w:val="auto"/>
          <w:sz w:val="24"/>
          <w:szCs w:val="24"/>
        </w:rPr>
      </w:pPr>
      <w:r w:rsidRPr="00952233">
        <w:rPr>
          <w:rFonts w:ascii="Calibri" w:hAnsi="Calibri" w:cs="Calibri"/>
          <w:color w:val="auto"/>
          <w:sz w:val="24"/>
          <w:szCs w:val="24"/>
        </w:rPr>
        <w:t xml:space="preserve">Today, we will learn that God wants us to take action. Who knows what it means to take action? </w:t>
      </w:r>
      <w:r w:rsidRPr="00952233">
        <w:rPr>
          <w:rFonts w:ascii="Calibri" w:hAnsi="Calibri" w:cs="Calibri"/>
          <w:i/>
          <w:iCs/>
          <w:color w:val="auto"/>
          <w:sz w:val="24"/>
          <w:szCs w:val="24"/>
        </w:rPr>
        <w:t>(Allow responses.)</w:t>
      </w:r>
      <w:r w:rsidRPr="00952233">
        <w:rPr>
          <w:rFonts w:ascii="Calibri" w:hAnsi="Calibri" w:cs="Calibri"/>
          <w:color w:val="auto"/>
          <w:sz w:val="24"/>
          <w:szCs w:val="24"/>
        </w:rPr>
        <w:t xml:space="preserve"> It means that when we learn something, we remember it and do it. We will play Simon Says. You know how to do actions like jump, clap your hands, and rub your tummy. In the game, you will do those actions and more when Simon </w:t>
      </w:r>
      <w:r w:rsidR="00AF1FB3">
        <w:rPr>
          <w:rFonts w:ascii="Calibri" w:hAnsi="Calibri" w:cs="Calibri"/>
          <w:color w:val="auto"/>
          <w:sz w:val="24"/>
          <w:szCs w:val="24"/>
        </w:rPr>
        <w:t>s</w:t>
      </w:r>
      <w:r w:rsidR="00AF1FB3" w:rsidRPr="00952233">
        <w:rPr>
          <w:rFonts w:ascii="Calibri" w:hAnsi="Calibri" w:cs="Calibri"/>
          <w:color w:val="auto"/>
          <w:sz w:val="24"/>
          <w:szCs w:val="24"/>
        </w:rPr>
        <w:t xml:space="preserve">ays </w:t>
      </w:r>
      <w:r w:rsidRPr="00952233">
        <w:rPr>
          <w:rFonts w:ascii="Calibri" w:hAnsi="Calibri" w:cs="Calibri"/>
          <w:color w:val="auto"/>
          <w:sz w:val="24"/>
          <w:szCs w:val="24"/>
        </w:rPr>
        <w:t xml:space="preserve">to. </w:t>
      </w:r>
    </w:p>
    <w:p w14:paraId="5B7883C8" w14:textId="77777777" w:rsidR="009B6107" w:rsidRPr="00952233" w:rsidRDefault="009B6107" w:rsidP="009B6107">
      <w:pPr>
        <w:pStyle w:val="BodyAA"/>
        <w:rPr>
          <w:rFonts w:ascii="Calibri" w:hAnsi="Calibri" w:cs="Calibri"/>
          <w:i/>
          <w:iCs/>
          <w:color w:val="auto"/>
          <w:sz w:val="24"/>
          <w:szCs w:val="24"/>
        </w:rPr>
      </w:pPr>
    </w:p>
    <w:p w14:paraId="39646B98" w14:textId="77777777" w:rsidR="009B6107" w:rsidRPr="00952233" w:rsidRDefault="009B6107" w:rsidP="009B6107">
      <w:pPr>
        <w:pStyle w:val="BodyAA"/>
        <w:rPr>
          <w:rFonts w:ascii="Calibri" w:hAnsi="Calibri" w:cs="Calibri"/>
          <w:color w:val="auto"/>
          <w:sz w:val="24"/>
          <w:szCs w:val="24"/>
        </w:rPr>
      </w:pPr>
      <w:r w:rsidRPr="00952233">
        <w:rPr>
          <w:rFonts w:ascii="Calibri" w:hAnsi="Calibri" w:cs="Calibri"/>
          <w:color w:val="auto"/>
          <w:sz w:val="24"/>
          <w:szCs w:val="24"/>
        </w:rPr>
        <w:t xml:space="preserve">Let’s practice. Simon says, “Stand up.” </w:t>
      </w:r>
      <w:r w:rsidRPr="00952233">
        <w:rPr>
          <w:rFonts w:ascii="Calibri" w:hAnsi="Calibri" w:cs="Calibri"/>
          <w:i/>
          <w:iCs/>
          <w:color w:val="auto"/>
          <w:sz w:val="24"/>
          <w:szCs w:val="24"/>
        </w:rPr>
        <w:t xml:space="preserve">(Pause for kids to stand.) </w:t>
      </w:r>
      <w:r w:rsidRPr="00952233">
        <w:rPr>
          <w:rFonts w:ascii="Calibri" w:hAnsi="Calibri" w:cs="Calibri"/>
          <w:color w:val="auto"/>
          <w:sz w:val="24"/>
          <w:szCs w:val="24"/>
        </w:rPr>
        <w:t xml:space="preserve">Okay, now sit down. </w:t>
      </w:r>
      <w:r w:rsidRPr="00952233">
        <w:rPr>
          <w:rFonts w:ascii="Calibri" w:hAnsi="Calibri" w:cs="Calibri"/>
          <w:i/>
          <w:iCs/>
          <w:color w:val="auto"/>
          <w:sz w:val="24"/>
          <w:szCs w:val="24"/>
        </w:rPr>
        <w:t>(Pause.)</w:t>
      </w:r>
      <w:r w:rsidRPr="00952233">
        <w:rPr>
          <w:rFonts w:ascii="Calibri" w:hAnsi="Calibri" w:cs="Calibri"/>
          <w:color w:val="auto"/>
          <w:sz w:val="24"/>
          <w:szCs w:val="24"/>
        </w:rPr>
        <w:t xml:space="preserve"> Whoa, did Simon say to sit down? </w:t>
      </w:r>
      <w:r w:rsidRPr="00952233">
        <w:rPr>
          <w:rFonts w:ascii="Calibri" w:hAnsi="Calibri" w:cs="Calibri"/>
          <w:i/>
          <w:iCs/>
          <w:color w:val="auto"/>
          <w:sz w:val="24"/>
          <w:szCs w:val="24"/>
        </w:rPr>
        <w:t>(Group response)</w:t>
      </w:r>
      <w:r w:rsidRPr="00952233">
        <w:rPr>
          <w:rFonts w:ascii="Calibri" w:hAnsi="Calibri" w:cs="Calibri"/>
          <w:color w:val="auto"/>
          <w:sz w:val="24"/>
          <w:szCs w:val="24"/>
        </w:rPr>
        <w:t xml:space="preserve"> So we all should have just stayed standing up. Does everyone understand how to play now? </w:t>
      </w:r>
      <w:r w:rsidRPr="00952233">
        <w:rPr>
          <w:rFonts w:ascii="Calibri" w:hAnsi="Calibri" w:cs="Calibri"/>
          <w:i/>
          <w:iCs/>
          <w:color w:val="auto"/>
          <w:sz w:val="24"/>
          <w:szCs w:val="24"/>
        </w:rPr>
        <w:t>(Pause for kids to respond.)</w:t>
      </w:r>
      <w:r w:rsidRPr="00952233">
        <w:rPr>
          <w:rFonts w:ascii="Calibri" w:hAnsi="Calibri" w:cs="Calibri"/>
          <w:color w:val="auto"/>
          <w:sz w:val="24"/>
          <w:szCs w:val="24"/>
        </w:rPr>
        <w:t xml:space="preserve"> Then let’s play!</w:t>
      </w:r>
    </w:p>
    <w:p w14:paraId="5C807B30" w14:textId="77777777" w:rsidR="009B6107" w:rsidRPr="00952233" w:rsidRDefault="009B6107" w:rsidP="00716A09">
      <w:pPr>
        <w:pStyle w:val="BodyAA"/>
        <w:numPr>
          <w:ilvl w:val="0"/>
          <w:numId w:val="51"/>
        </w:numPr>
        <w:rPr>
          <w:rFonts w:ascii="Calibri" w:hAnsi="Calibri" w:cs="Calibri"/>
          <w:i/>
          <w:iCs/>
          <w:color w:val="auto"/>
          <w:sz w:val="24"/>
          <w:szCs w:val="24"/>
        </w:rPr>
      </w:pPr>
      <w:r w:rsidRPr="00952233">
        <w:rPr>
          <w:rFonts w:ascii="Calibri" w:hAnsi="Calibri" w:cs="Calibri"/>
          <w:i/>
          <w:iCs/>
          <w:color w:val="auto"/>
          <w:sz w:val="24"/>
          <w:szCs w:val="24"/>
        </w:rPr>
        <w:t>Give kids directions that are easy to follow. Alternate between “Simon says” directions and simple directions.</w:t>
      </w:r>
    </w:p>
    <w:p w14:paraId="4802B987" w14:textId="77777777" w:rsidR="009B6107" w:rsidRPr="00952233" w:rsidRDefault="009B6107" w:rsidP="00716A09">
      <w:pPr>
        <w:pStyle w:val="BodyAA"/>
        <w:numPr>
          <w:ilvl w:val="0"/>
          <w:numId w:val="51"/>
        </w:numPr>
        <w:rPr>
          <w:rFonts w:ascii="Calibri" w:hAnsi="Calibri" w:cs="Calibri"/>
          <w:i/>
          <w:iCs/>
          <w:color w:val="auto"/>
          <w:sz w:val="24"/>
          <w:szCs w:val="24"/>
        </w:rPr>
      </w:pPr>
      <w:r w:rsidRPr="00952233">
        <w:rPr>
          <w:rFonts w:ascii="Calibri" w:hAnsi="Calibri" w:cs="Calibri"/>
          <w:i/>
          <w:iCs/>
          <w:color w:val="auto"/>
          <w:sz w:val="24"/>
          <w:szCs w:val="24"/>
        </w:rPr>
        <w:t>Kids should not be removed from the game if they make a mistake. The object is to help kids listen to directions and do them.</w:t>
      </w:r>
    </w:p>
    <w:p w14:paraId="2B9448C2" w14:textId="77777777" w:rsidR="009B6107" w:rsidRPr="00952233" w:rsidRDefault="009B6107" w:rsidP="00716A09">
      <w:pPr>
        <w:pStyle w:val="BodyAA"/>
        <w:numPr>
          <w:ilvl w:val="0"/>
          <w:numId w:val="51"/>
        </w:numPr>
        <w:rPr>
          <w:rFonts w:ascii="Calibri" w:hAnsi="Calibri" w:cs="Calibri"/>
          <w:i/>
          <w:iCs/>
          <w:color w:val="auto"/>
          <w:sz w:val="24"/>
          <w:szCs w:val="24"/>
        </w:rPr>
      </w:pPr>
      <w:r w:rsidRPr="00952233">
        <w:rPr>
          <w:rFonts w:ascii="Calibri" w:hAnsi="Calibri" w:cs="Calibri"/>
          <w:i/>
          <w:iCs/>
          <w:color w:val="auto"/>
          <w:sz w:val="24"/>
          <w:szCs w:val="24"/>
        </w:rPr>
        <w:t>Lead kids in actions like these:</w:t>
      </w:r>
    </w:p>
    <w:p w14:paraId="72B816B6" w14:textId="77777777" w:rsidR="009B6107" w:rsidRPr="00952233" w:rsidRDefault="009B6107" w:rsidP="00716A09">
      <w:pPr>
        <w:pStyle w:val="BodyAA"/>
        <w:numPr>
          <w:ilvl w:val="0"/>
          <w:numId w:val="52"/>
        </w:numPr>
        <w:ind w:left="1080"/>
        <w:rPr>
          <w:rFonts w:ascii="Calibri" w:hAnsi="Calibri" w:cs="Calibri"/>
          <w:color w:val="auto"/>
          <w:sz w:val="24"/>
          <w:szCs w:val="24"/>
        </w:rPr>
      </w:pPr>
      <w:r w:rsidRPr="00952233">
        <w:rPr>
          <w:rFonts w:ascii="Calibri" w:hAnsi="Calibri" w:cs="Calibri"/>
          <w:color w:val="auto"/>
          <w:sz w:val="24"/>
          <w:szCs w:val="24"/>
        </w:rPr>
        <w:t>Jump</w:t>
      </w:r>
    </w:p>
    <w:p w14:paraId="1B4C34F6" w14:textId="77777777" w:rsidR="009B6107" w:rsidRPr="00952233" w:rsidRDefault="009B6107" w:rsidP="00716A09">
      <w:pPr>
        <w:pStyle w:val="BodyAA"/>
        <w:numPr>
          <w:ilvl w:val="0"/>
          <w:numId w:val="52"/>
        </w:numPr>
        <w:ind w:left="1080"/>
        <w:rPr>
          <w:rFonts w:ascii="Calibri" w:hAnsi="Calibri" w:cs="Calibri"/>
          <w:color w:val="auto"/>
          <w:sz w:val="24"/>
          <w:szCs w:val="24"/>
        </w:rPr>
      </w:pPr>
      <w:r w:rsidRPr="00952233">
        <w:rPr>
          <w:rFonts w:ascii="Calibri" w:hAnsi="Calibri" w:cs="Calibri"/>
          <w:color w:val="auto"/>
          <w:sz w:val="24"/>
          <w:szCs w:val="24"/>
        </w:rPr>
        <w:t>Clap your hands three times</w:t>
      </w:r>
    </w:p>
    <w:p w14:paraId="559889F9" w14:textId="77777777" w:rsidR="009B6107" w:rsidRPr="00952233" w:rsidRDefault="009B6107" w:rsidP="00716A09">
      <w:pPr>
        <w:pStyle w:val="BodyAA"/>
        <w:numPr>
          <w:ilvl w:val="0"/>
          <w:numId w:val="52"/>
        </w:numPr>
        <w:ind w:left="1080"/>
        <w:rPr>
          <w:rFonts w:ascii="Calibri" w:hAnsi="Calibri" w:cs="Calibri"/>
          <w:color w:val="auto"/>
          <w:sz w:val="24"/>
          <w:szCs w:val="24"/>
        </w:rPr>
      </w:pPr>
      <w:r w:rsidRPr="00952233">
        <w:rPr>
          <w:rFonts w:ascii="Calibri" w:hAnsi="Calibri" w:cs="Calibri"/>
          <w:color w:val="auto"/>
          <w:sz w:val="24"/>
          <w:szCs w:val="24"/>
        </w:rPr>
        <w:t>Pat your head</w:t>
      </w:r>
    </w:p>
    <w:p w14:paraId="57F1EFAB" w14:textId="77777777" w:rsidR="009B6107" w:rsidRPr="00952233" w:rsidRDefault="009B6107" w:rsidP="00716A09">
      <w:pPr>
        <w:pStyle w:val="BodyAA"/>
        <w:numPr>
          <w:ilvl w:val="0"/>
          <w:numId w:val="52"/>
        </w:numPr>
        <w:ind w:left="1080"/>
        <w:rPr>
          <w:rFonts w:ascii="Calibri" w:hAnsi="Calibri" w:cs="Calibri"/>
          <w:color w:val="auto"/>
          <w:sz w:val="24"/>
          <w:szCs w:val="24"/>
        </w:rPr>
      </w:pPr>
      <w:r w:rsidRPr="00952233">
        <w:rPr>
          <w:rFonts w:ascii="Calibri" w:hAnsi="Calibri" w:cs="Calibri"/>
          <w:color w:val="auto"/>
          <w:sz w:val="24"/>
          <w:szCs w:val="24"/>
        </w:rPr>
        <w:t>Rub your tummy</w:t>
      </w:r>
    </w:p>
    <w:p w14:paraId="778467A2" w14:textId="77777777" w:rsidR="009B6107" w:rsidRPr="00952233" w:rsidRDefault="009B6107" w:rsidP="00716A09">
      <w:pPr>
        <w:pStyle w:val="BodyAA"/>
        <w:numPr>
          <w:ilvl w:val="0"/>
          <w:numId w:val="52"/>
        </w:numPr>
        <w:ind w:left="1080"/>
        <w:rPr>
          <w:rFonts w:ascii="Calibri" w:hAnsi="Calibri" w:cs="Calibri"/>
          <w:color w:val="auto"/>
          <w:sz w:val="24"/>
          <w:szCs w:val="24"/>
        </w:rPr>
      </w:pPr>
      <w:r w:rsidRPr="00952233">
        <w:rPr>
          <w:rFonts w:ascii="Calibri" w:hAnsi="Calibri" w:cs="Calibri"/>
          <w:color w:val="auto"/>
          <w:sz w:val="24"/>
          <w:szCs w:val="24"/>
        </w:rPr>
        <w:t>High-five your neighbor</w:t>
      </w:r>
    </w:p>
    <w:p w14:paraId="2D889D00" w14:textId="77777777" w:rsidR="009B6107" w:rsidRPr="00952233" w:rsidRDefault="009B6107" w:rsidP="009B6107">
      <w:pPr>
        <w:pStyle w:val="BodyAA"/>
        <w:rPr>
          <w:rFonts w:ascii="Calibri" w:hAnsi="Calibri" w:cs="Calibri"/>
          <w:color w:val="auto"/>
          <w:sz w:val="24"/>
          <w:szCs w:val="24"/>
        </w:rPr>
      </w:pPr>
    </w:p>
    <w:p w14:paraId="6CFBD919" w14:textId="77777777" w:rsidR="009B6107" w:rsidRPr="00952233" w:rsidRDefault="009B6107" w:rsidP="009B6107">
      <w:pPr>
        <w:pStyle w:val="BodyAA"/>
        <w:rPr>
          <w:rFonts w:ascii="Calibri" w:eastAsia="Cambria" w:hAnsi="Calibri" w:cs="Calibri"/>
          <w:color w:val="auto"/>
          <w:sz w:val="24"/>
          <w:szCs w:val="24"/>
          <w:u w:color="00B0F0"/>
        </w:rPr>
      </w:pPr>
      <w:r w:rsidRPr="00952233">
        <w:rPr>
          <w:rFonts w:ascii="Calibri" w:hAnsi="Calibri" w:cs="Calibri"/>
          <w:color w:val="auto"/>
          <w:sz w:val="24"/>
          <w:szCs w:val="24"/>
        </w:rPr>
        <w:t xml:space="preserve">In our game, we could only do the actions that Simon told us. </w:t>
      </w:r>
      <w:bookmarkStart w:id="0" w:name="_Hlk61448245"/>
      <w:r w:rsidRPr="00952233">
        <w:rPr>
          <w:rFonts w:ascii="Calibri" w:hAnsi="Calibri" w:cs="Calibri"/>
          <w:color w:val="auto"/>
          <w:sz w:val="24"/>
          <w:szCs w:val="24"/>
        </w:rPr>
        <w:t xml:space="preserve">There are things God tells us to do, and we find them in the Bible. </w:t>
      </w:r>
      <w:bookmarkEnd w:id="0"/>
      <w:r w:rsidRPr="00952233">
        <w:rPr>
          <w:rFonts w:ascii="Calibri" w:hAnsi="Calibri" w:cs="Calibri"/>
          <w:color w:val="auto"/>
          <w:sz w:val="24"/>
          <w:szCs w:val="24"/>
        </w:rPr>
        <w:t xml:space="preserve">Today, we will learn that when we hear what the Bible tells us, we need to do it because </w:t>
      </w:r>
      <w:r w:rsidRPr="00952233">
        <w:rPr>
          <w:rFonts w:ascii="Calibri" w:hAnsi="Calibri" w:cs="Calibri"/>
          <w:b/>
          <w:bCs/>
          <w:color w:val="auto"/>
          <w:sz w:val="24"/>
          <w:szCs w:val="24"/>
        </w:rPr>
        <w:t>God wants me to take action</w:t>
      </w:r>
      <w:r w:rsidRPr="00952233">
        <w:rPr>
          <w:rFonts w:ascii="Calibri" w:hAnsi="Calibri" w:cs="Calibri"/>
          <w:color w:val="auto"/>
          <w:sz w:val="24"/>
          <w:szCs w:val="24"/>
        </w:rPr>
        <w:t>.</w:t>
      </w:r>
    </w:p>
    <w:p w14:paraId="12D68BC5" w14:textId="77777777" w:rsidR="002769A6" w:rsidRPr="00AF1904" w:rsidRDefault="002769A6" w:rsidP="001C5F09">
      <w:pPr>
        <w:suppressAutoHyphens/>
        <w:contextualSpacing/>
        <w:rPr>
          <w:b/>
        </w:rPr>
      </w:pPr>
    </w:p>
    <w:p w14:paraId="4BBCADED" w14:textId="6F5EF99F" w:rsidR="002769A6" w:rsidRPr="00AF1904" w:rsidRDefault="002769A6" w:rsidP="001C5F09">
      <w:pPr>
        <w:suppressAutoHyphens/>
        <w:contextualSpacing/>
        <w:rPr>
          <w:b/>
        </w:rPr>
      </w:pPr>
      <w:r w:rsidRPr="00AF1904">
        <w:rPr>
          <w:b/>
        </w:rPr>
        <w:t>Snack</w:t>
      </w:r>
      <w:r w:rsidR="00F906F5" w:rsidRPr="00AF1904">
        <w:rPr>
          <w:b/>
        </w:rPr>
        <w:t xml:space="preserve">: </w:t>
      </w:r>
      <w:r w:rsidR="001E10D6" w:rsidRPr="00AF1904">
        <w:rPr>
          <w:b/>
        </w:rPr>
        <w:t>Animal Crackers</w:t>
      </w:r>
    </w:p>
    <w:p w14:paraId="738169DD" w14:textId="18723FF4" w:rsidR="008C1396" w:rsidRPr="00952233" w:rsidRDefault="009A092B" w:rsidP="009A092B">
      <w:pPr>
        <w:pStyle w:val="BodyB"/>
        <w:rPr>
          <w:rFonts w:ascii="Calibri" w:hAnsi="Calibri" w:cs="Calibri"/>
          <w:i/>
          <w:iCs/>
          <w:color w:val="auto"/>
        </w:rPr>
      </w:pPr>
      <w:r w:rsidRPr="00952233">
        <w:rPr>
          <w:rStyle w:val="text"/>
          <w:rFonts w:ascii="Calibri" w:eastAsia="Arial Unicode MS" w:hAnsi="Calibri" w:cs="Calibri"/>
          <w:i/>
          <w:iCs/>
          <w:color w:val="auto"/>
        </w:rPr>
        <w:t>As the kids are eating the snack, have them choose an animal and make its sound or act out its movement.</w:t>
      </w:r>
    </w:p>
    <w:p w14:paraId="46C72E48" w14:textId="77777777" w:rsidR="002769A6" w:rsidRPr="00AF1904" w:rsidRDefault="002769A6" w:rsidP="001C5F09">
      <w:pPr>
        <w:suppressAutoHyphens/>
        <w:contextualSpacing/>
        <w:rPr>
          <w:b/>
        </w:rPr>
      </w:pPr>
    </w:p>
    <w:p w14:paraId="624768AE" w14:textId="77777777" w:rsidR="002769A6" w:rsidRPr="00AF1904" w:rsidRDefault="002769A6" w:rsidP="001C5F09">
      <w:pPr>
        <w:suppressAutoHyphens/>
        <w:contextualSpacing/>
        <w:rPr>
          <w:b/>
        </w:rPr>
      </w:pPr>
      <w:r w:rsidRPr="00AF1904">
        <w:rPr>
          <w:b/>
        </w:rPr>
        <w:t>Free Play</w:t>
      </w:r>
    </w:p>
    <w:p w14:paraId="6887C3F5" w14:textId="77777777" w:rsidR="00D81365" w:rsidRPr="00AF1904" w:rsidRDefault="00D81365" w:rsidP="001C5F09">
      <w:pPr>
        <w:pStyle w:val="Default"/>
        <w:suppressAutoHyphens/>
        <w:rPr>
          <w:rFonts w:ascii="Calibri" w:eastAsia="Cambria" w:hAnsi="Calibri" w:cs="Calibri"/>
          <w:i/>
          <w:iCs/>
          <w:color w:val="000000" w:themeColor="text1"/>
          <w:sz w:val="24"/>
          <w:szCs w:val="24"/>
        </w:rPr>
      </w:pPr>
      <w:r w:rsidRPr="00AF1904">
        <w:rPr>
          <w:rFonts w:ascii="Calibri" w:hAnsi="Calibri" w:cs="Calibri"/>
          <w:i/>
          <w:iCs/>
          <w:color w:val="000000" w:themeColor="text1"/>
          <w:sz w:val="24"/>
          <w:szCs w:val="24"/>
        </w:rPr>
        <w:t xml:space="preserve">Any extra time can be spent playing with toys. </w:t>
      </w:r>
    </w:p>
    <w:p w14:paraId="3B758BA9" w14:textId="77777777" w:rsidR="00B07689" w:rsidRPr="00AF1904" w:rsidRDefault="00B07689" w:rsidP="001C5F09">
      <w:pPr>
        <w:pStyle w:val="BodyA"/>
        <w:suppressAutoHyphens/>
        <w:rPr>
          <w:rFonts w:cs="Calibri"/>
          <w:i/>
          <w:iCs/>
          <w:color w:val="FF0000"/>
        </w:rPr>
      </w:pPr>
    </w:p>
    <w:p w14:paraId="277B9D53" w14:textId="2AA23CE1" w:rsidR="00B17DE8" w:rsidRPr="00AF1904"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AF1904">
        <w:rPr>
          <w:rFonts w:ascii="Calibri" w:hAnsi="Calibri" w:cs="Calibri"/>
          <w:b/>
          <w:bCs/>
          <w:color w:val="FFFFFF" w:themeColor="background1"/>
          <w:kern w:val="28"/>
          <w:sz w:val="48"/>
          <w:szCs w:val="48"/>
        </w:rPr>
        <w:t>LARGE GROUP</w:t>
      </w:r>
      <w:r w:rsidR="005A7AAA" w:rsidRPr="00AF1904">
        <w:rPr>
          <w:rFonts w:ascii="Calibri" w:hAnsi="Calibri" w:cs="Calibri"/>
          <w:b/>
          <w:bCs/>
          <w:color w:val="FFFFFF" w:themeColor="background1"/>
          <w:kern w:val="28"/>
          <w:sz w:val="48"/>
          <w:szCs w:val="48"/>
        </w:rPr>
        <w:t xml:space="preserve"> </w:t>
      </w:r>
      <w:r w:rsidR="00226CB3" w:rsidRPr="00AF1904">
        <w:rPr>
          <w:rFonts w:ascii="Calibri" w:hAnsi="Calibri" w:cs="Calibri"/>
          <w:color w:val="FFFFFF" w:themeColor="background1"/>
          <w:kern w:val="28"/>
          <w:sz w:val="24"/>
          <w:szCs w:val="24"/>
        </w:rPr>
        <w:t>(</w:t>
      </w:r>
      <w:r w:rsidR="009A092B" w:rsidRPr="00AF1904">
        <w:rPr>
          <w:rFonts w:ascii="Calibri" w:hAnsi="Calibri" w:cs="Calibri"/>
          <w:color w:val="FFFFFF" w:themeColor="background1"/>
          <w:kern w:val="28"/>
          <w:sz w:val="24"/>
          <w:szCs w:val="24"/>
        </w:rPr>
        <w:t>25</w:t>
      </w:r>
      <w:r w:rsidR="00226CB3" w:rsidRPr="00AF1904">
        <w:rPr>
          <w:rFonts w:ascii="Calibri" w:hAnsi="Calibri" w:cs="Calibri"/>
          <w:color w:val="FFFFFF" w:themeColor="background1"/>
          <w:kern w:val="28"/>
          <w:sz w:val="24"/>
          <w:szCs w:val="24"/>
        </w:rPr>
        <w:t xml:space="preserve"> </w:t>
      </w:r>
      <w:r w:rsidR="00F76E91" w:rsidRPr="00AF1904">
        <w:rPr>
          <w:rFonts w:ascii="Calibri" w:hAnsi="Calibri" w:cs="Calibri"/>
          <w:color w:val="FFFFFF" w:themeColor="background1"/>
          <w:kern w:val="28"/>
          <w:sz w:val="24"/>
          <w:szCs w:val="24"/>
        </w:rPr>
        <w:t>M</w:t>
      </w:r>
      <w:r w:rsidR="00226CB3" w:rsidRPr="00AF1904">
        <w:rPr>
          <w:rFonts w:ascii="Calibri" w:hAnsi="Calibri" w:cs="Calibri"/>
          <w:color w:val="FFFFFF" w:themeColor="background1"/>
          <w:kern w:val="28"/>
          <w:sz w:val="24"/>
          <w:szCs w:val="24"/>
        </w:rPr>
        <w:t>inutes)</w:t>
      </w:r>
    </w:p>
    <w:p w14:paraId="4C4F4534" w14:textId="77777777" w:rsidR="00F76E91" w:rsidRPr="00AF1904" w:rsidRDefault="00F76E91" w:rsidP="001C5F09">
      <w:pPr>
        <w:pStyle w:val="BodyA"/>
        <w:suppressAutoHyphens/>
        <w:contextualSpacing/>
        <w:rPr>
          <w:rFonts w:eastAsia="Cambria" w:cs="Calibri"/>
          <w:i/>
          <w:iCs/>
          <w:color w:val="auto"/>
        </w:rPr>
      </w:pPr>
      <w:r w:rsidRPr="00AF1904">
        <w:rPr>
          <w:rFonts w:cs="Calibri"/>
          <w:i/>
          <w:iCs/>
          <w:color w:val="auto"/>
        </w:rPr>
        <w:t>See what’s needed at the beginning of the session.</w:t>
      </w:r>
    </w:p>
    <w:p w14:paraId="181EC3BE" w14:textId="77777777" w:rsidR="00F76E91" w:rsidRPr="00AF1904" w:rsidRDefault="00F76E91" w:rsidP="001C5F09">
      <w:pPr>
        <w:pStyle w:val="BodyAA"/>
        <w:suppressAutoHyphens/>
        <w:contextualSpacing/>
        <w:outlineLvl w:val="0"/>
        <w:rPr>
          <w:rFonts w:ascii="Calibri" w:hAnsi="Calibri" w:cs="Calibri"/>
          <w:b/>
          <w:bCs/>
          <w:color w:val="auto"/>
          <w:sz w:val="24"/>
          <w:szCs w:val="24"/>
          <w:u w:color="CC3399"/>
        </w:rPr>
      </w:pPr>
    </w:p>
    <w:p w14:paraId="6F48206B" w14:textId="77777777" w:rsidR="000341D7" w:rsidRPr="00AF1904" w:rsidRDefault="00EE11A1" w:rsidP="001C5F09">
      <w:pPr>
        <w:pStyle w:val="BodyAA"/>
        <w:suppressAutoHyphens/>
        <w:contextualSpacing/>
        <w:outlineLvl w:val="0"/>
        <w:rPr>
          <w:rFonts w:ascii="Calibri" w:hAnsi="Calibri" w:cs="Calibri"/>
          <w:b/>
          <w:bCs/>
          <w:color w:val="auto"/>
          <w:sz w:val="36"/>
          <w:szCs w:val="36"/>
          <w:u w:color="CC3399"/>
        </w:rPr>
      </w:pPr>
      <w:r w:rsidRPr="00AF1904">
        <w:rPr>
          <w:rFonts w:ascii="Calibri" w:hAnsi="Calibri" w:cs="Calibri"/>
          <w:b/>
          <w:bCs/>
          <w:color w:val="auto"/>
          <w:sz w:val="36"/>
          <w:szCs w:val="36"/>
          <w:u w:color="CC3399"/>
        </w:rPr>
        <w:t>INTRODUCTION</w:t>
      </w:r>
    </w:p>
    <w:p w14:paraId="34ADCF16" w14:textId="77777777" w:rsidR="003631AD" w:rsidRPr="00952233" w:rsidRDefault="003631AD" w:rsidP="003631AD">
      <w:pPr>
        <w:pStyle w:val="BodyAA"/>
        <w:numPr>
          <w:ilvl w:val="0"/>
          <w:numId w:val="17"/>
        </w:numPr>
        <w:suppressAutoHyphens/>
        <w:contextualSpacing/>
        <w:outlineLvl w:val="0"/>
        <w:rPr>
          <w:rFonts w:ascii="Calibri" w:hAnsi="Calibri" w:cs="Calibri"/>
          <w:i/>
          <w:iCs/>
          <w:color w:val="auto"/>
          <w:sz w:val="24"/>
          <w:szCs w:val="24"/>
        </w:rPr>
      </w:pPr>
      <w:r w:rsidRPr="00952233">
        <w:rPr>
          <w:rFonts w:ascii="Calibri" w:hAnsi="Calibri" w:cs="Calibri"/>
          <w:i/>
          <w:iCs/>
          <w:color w:val="auto"/>
          <w:sz w:val="24"/>
          <w:szCs w:val="24"/>
        </w:rPr>
        <w:t xml:space="preserve">Optional: Play the </w:t>
      </w:r>
      <w:r w:rsidRPr="00952233">
        <w:rPr>
          <w:rFonts w:ascii="Calibri" w:hAnsi="Calibri" w:cs="Calibri"/>
          <w:b/>
          <w:bCs/>
          <w:i/>
          <w:iCs/>
          <w:color w:val="auto"/>
          <w:sz w:val="24"/>
          <w:szCs w:val="24"/>
        </w:rPr>
        <w:t>Countdown 5-Minute Video</w:t>
      </w:r>
      <w:r w:rsidRPr="00952233">
        <w:rPr>
          <w:rFonts w:ascii="Calibri" w:hAnsi="Calibri" w:cs="Calibri"/>
          <w:i/>
          <w:iCs/>
          <w:color w:val="auto"/>
          <w:sz w:val="24"/>
          <w:szCs w:val="24"/>
        </w:rPr>
        <w:t xml:space="preserve">. </w:t>
      </w:r>
    </w:p>
    <w:p w14:paraId="0AEE5CBB" w14:textId="77777777" w:rsidR="003631AD" w:rsidRPr="00952233" w:rsidRDefault="003631AD" w:rsidP="003631AD">
      <w:pPr>
        <w:pStyle w:val="BodyAA"/>
        <w:numPr>
          <w:ilvl w:val="0"/>
          <w:numId w:val="17"/>
        </w:numPr>
        <w:suppressAutoHyphens/>
        <w:contextualSpacing/>
        <w:outlineLvl w:val="0"/>
        <w:rPr>
          <w:rFonts w:ascii="Calibri" w:hAnsi="Calibri" w:cs="Calibri"/>
          <w:i/>
          <w:iCs/>
          <w:color w:val="auto"/>
          <w:sz w:val="24"/>
          <w:szCs w:val="24"/>
        </w:rPr>
      </w:pPr>
      <w:r w:rsidRPr="00952233">
        <w:rPr>
          <w:rFonts w:ascii="Calibri" w:hAnsi="Calibri" w:cs="Calibri"/>
          <w:i/>
          <w:iCs/>
          <w:color w:val="auto"/>
          <w:sz w:val="24"/>
          <w:szCs w:val="24"/>
        </w:rPr>
        <w:t>Use this time to pick up toys and transition to the large group area.</w:t>
      </w:r>
    </w:p>
    <w:p w14:paraId="0FB509BF" w14:textId="77777777" w:rsidR="003631AD" w:rsidRPr="00952233" w:rsidRDefault="003631AD" w:rsidP="003631AD">
      <w:pPr>
        <w:pStyle w:val="BodyAA"/>
        <w:suppressAutoHyphens/>
        <w:ind w:left="720"/>
        <w:contextualSpacing/>
        <w:outlineLvl w:val="0"/>
        <w:rPr>
          <w:rFonts w:ascii="Calibri" w:hAnsi="Calibri" w:cs="Calibri"/>
          <w:i/>
          <w:iCs/>
          <w:color w:val="auto"/>
          <w:sz w:val="24"/>
          <w:szCs w:val="24"/>
        </w:rPr>
      </w:pPr>
    </w:p>
    <w:p w14:paraId="42A0762C" w14:textId="77777777" w:rsidR="001429D9" w:rsidRPr="00AF1904" w:rsidRDefault="007D3085" w:rsidP="001C5F09">
      <w:pPr>
        <w:pStyle w:val="BodyAA"/>
        <w:suppressAutoHyphens/>
        <w:contextualSpacing/>
        <w:outlineLvl w:val="0"/>
        <w:rPr>
          <w:rFonts w:ascii="Calibri" w:hAnsi="Calibri" w:cs="Calibri"/>
          <w:sz w:val="24"/>
          <w:szCs w:val="24"/>
        </w:rPr>
      </w:pPr>
      <w:r w:rsidRPr="00AF1904">
        <w:rPr>
          <w:rFonts w:ascii="Calibri" w:hAnsi="Calibri" w:cs="Calibri"/>
          <w:sz w:val="24"/>
          <w:szCs w:val="24"/>
        </w:rPr>
        <w:fldChar w:fldCharType="begin"/>
      </w:r>
      <w:r w:rsidRPr="00AF1904">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F1904">
        <w:rPr>
          <w:rFonts w:ascii="Calibri" w:hAnsi="Calibri" w:cs="Calibri"/>
          <w:sz w:val="24"/>
          <w:szCs w:val="24"/>
        </w:rPr>
        <w:fldChar w:fldCharType="separate"/>
      </w:r>
      <w:r w:rsidRPr="00AF1904">
        <w:rPr>
          <w:rFonts w:ascii="Calibri" w:hAnsi="Calibri" w:cs="Calibri"/>
          <w:noProof/>
          <w:sz w:val="24"/>
          <w:szCs w:val="24"/>
        </w:rPr>
        <w:drawing>
          <wp:inline distT="0" distB="0" distL="0" distR="0" wp14:anchorId="63ACE4FA" wp14:editId="7AD92867">
            <wp:extent cx="2286000" cy="1285875"/>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AF1904">
        <w:rPr>
          <w:rFonts w:ascii="Calibri" w:hAnsi="Calibri" w:cs="Calibri"/>
          <w:sz w:val="24"/>
          <w:szCs w:val="24"/>
        </w:rPr>
        <w:fldChar w:fldCharType="end"/>
      </w:r>
    </w:p>
    <w:p w14:paraId="2933AC9D" w14:textId="77777777" w:rsidR="009A092B" w:rsidRPr="00AF1904" w:rsidRDefault="009A092B" w:rsidP="009A092B">
      <w:pPr>
        <w:pBdr>
          <w:top w:val="nil"/>
          <w:left w:val="nil"/>
          <w:bottom w:val="nil"/>
          <w:right w:val="nil"/>
          <w:between w:val="nil"/>
          <w:bar w:val="nil"/>
        </w:pBdr>
        <w:suppressAutoHyphens/>
      </w:pPr>
    </w:p>
    <w:p w14:paraId="220C66A2" w14:textId="1D859862" w:rsidR="00EE11A1" w:rsidRPr="00AF1904" w:rsidRDefault="00BB5401" w:rsidP="009A092B">
      <w:pPr>
        <w:pBdr>
          <w:top w:val="nil"/>
          <w:left w:val="nil"/>
          <w:bottom w:val="nil"/>
          <w:right w:val="nil"/>
          <w:between w:val="nil"/>
          <w:bar w:val="nil"/>
        </w:pBdr>
        <w:suppressAutoHyphens/>
      </w:pPr>
      <w:r w:rsidRPr="00AF1904">
        <w:fldChar w:fldCharType="begin"/>
      </w:r>
      <w:r w:rsidRPr="00AF1904">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AF1904">
        <w:fldChar w:fldCharType="separate"/>
      </w:r>
      <w:r w:rsidRPr="00AF1904">
        <w:fldChar w:fldCharType="end"/>
      </w:r>
      <w:r w:rsidR="00EE11A1" w:rsidRPr="00AF1904">
        <w:rPr>
          <w:rFonts w:eastAsia="Cambria"/>
          <w:b/>
          <w:bCs/>
        </w:rPr>
        <w:t>Welcome</w:t>
      </w:r>
    </w:p>
    <w:p w14:paraId="6B4B1CE3" w14:textId="34645A3B" w:rsidR="007E158F" w:rsidRPr="00952233" w:rsidRDefault="007E158F" w:rsidP="007E158F">
      <w:pPr>
        <w:pStyle w:val="Default"/>
        <w:rPr>
          <w:rFonts w:ascii="Calibri" w:hAnsi="Calibri" w:cs="Calibri"/>
          <w:color w:val="auto"/>
          <w:sz w:val="24"/>
          <w:szCs w:val="24"/>
        </w:rPr>
      </w:pPr>
      <w:r w:rsidRPr="00952233">
        <w:rPr>
          <w:rFonts w:ascii="Calibri" w:hAnsi="Calibri" w:cs="Calibri"/>
          <w:color w:val="auto"/>
          <w:sz w:val="24"/>
          <w:szCs w:val="24"/>
        </w:rPr>
        <w:t xml:space="preserve">Hi, kids! Who is excited to hear about how God wants </w:t>
      </w:r>
      <w:r w:rsidR="001A3998" w:rsidRPr="00952233">
        <w:rPr>
          <w:rFonts w:ascii="Calibri" w:hAnsi="Calibri" w:cs="Calibri"/>
          <w:color w:val="auto"/>
          <w:sz w:val="24"/>
          <w:szCs w:val="24"/>
        </w:rPr>
        <w:t>our</w:t>
      </w:r>
      <w:r w:rsidRPr="00952233">
        <w:rPr>
          <w:rFonts w:ascii="Calibri" w:hAnsi="Calibri" w:cs="Calibri"/>
          <w:color w:val="auto"/>
          <w:sz w:val="24"/>
          <w:szCs w:val="24"/>
        </w:rPr>
        <w:t xml:space="preserve"> faith</w:t>
      </w:r>
      <w:r w:rsidR="00331696" w:rsidRPr="00952233">
        <w:rPr>
          <w:rFonts w:ascii="Calibri" w:hAnsi="Calibri" w:cs="Calibri"/>
          <w:color w:val="auto"/>
          <w:sz w:val="24"/>
          <w:szCs w:val="24"/>
        </w:rPr>
        <w:t xml:space="preserve"> to dictate our actions</w:t>
      </w:r>
      <w:r w:rsidRPr="00952233">
        <w:rPr>
          <w:rFonts w:ascii="Calibri" w:hAnsi="Calibri" w:cs="Calibri"/>
          <w:color w:val="auto"/>
          <w:sz w:val="24"/>
          <w:szCs w:val="24"/>
        </w:rPr>
        <w:t xml:space="preserve">? How do we learn about God and what He wants us to do? </w:t>
      </w:r>
      <w:r w:rsidRPr="00952233">
        <w:rPr>
          <w:rFonts w:ascii="Calibri" w:hAnsi="Calibri" w:cs="Calibri"/>
          <w:i/>
          <w:iCs/>
          <w:color w:val="auto"/>
          <w:sz w:val="24"/>
          <w:szCs w:val="24"/>
        </w:rPr>
        <w:t>(Group response)</w:t>
      </w:r>
      <w:r w:rsidRPr="00952233">
        <w:rPr>
          <w:rFonts w:ascii="Calibri" w:hAnsi="Calibri" w:cs="Calibri"/>
          <w:color w:val="auto"/>
          <w:sz w:val="24"/>
          <w:szCs w:val="24"/>
        </w:rPr>
        <w:t xml:space="preserve"> That’s right! One way we learn about God is from His Word, the Bible. </w:t>
      </w:r>
      <w:r w:rsidRPr="00952233">
        <w:rPr>
          <w:rFonts w:ascii="Calibri" w:hAnsi="Calibri" w:cs="Calibri"/>
          <w:i/>
          <w:iCs/>
          <w:color w:val="auto"/>
          <w:sz w:val="24"/>
          <w:szCs w:val="24"/>
        </w:rPr>
        <w:t>(Hold up the Bible.)</w:t>
      </w:r>
      <w:r w:rsidRPr="00952233">
        <w:rPr>
          <w:rFonts w:ascii="Calibri" w:hAnsi="Calibri" w:cs="Calibri"/>
          <w:color w:val="auto"/>
          <w:sz w:val="24"/>
          <w:szCs w:val="24"/>
        </w:rPr>
        <w:t xml:space="preserve"> Each story in the Bible tells us something about God. Today we will hear </w:t>
      </w:r>
      <w:r w:rsidR="007A482C" w:rsidRPr="00952233">
        <w:rPr>
          <w:rFonts w:ascii="Calibri" w:hAnsi="Calibri" w:cs="Calibri"/>
          <w:color w:val="auto"/>
          <w:sz w:val="24"/>
          <w:szCs w:val="24"/>
        </w:rPr>
        <w:t xml:space="preserve">our Faith Fact that </w:t>
      </w:r>
      <w:r w:rsidRPr="00952233">
        <w:rPr>
          <w:rFonts w:ascii="Calibri" w:hAnsi="Calibri" w:cs="Calibri"/>
          <w:b/>
          <w:bCs/>
          <w:color w:val="auto"/>
          <w:sz w:val="24"/>
          <w:szCs w:val="24"/>
        </w:rPr>
        <w:t>God wants me to take action</w:t>
      </w:r>
      <w:r w:rsidRPr="00952233">
        <w:rPr>
          <w:rFonts w:ascii="Calibri" w:hAnsi="Calibri" w:cs="Calibri"/>
          <w:color w:val="auto"/>
          <w:sz w:val="24"/>
          <w:szCs w:val="24"/>
        </w:rPr>
        <w:t xml:space="preserve">. </w:t>
      </w:r>
    </w:p>
    <w:p w14:paraId="3BA031B7" w14:textId="77777777" w:rsidR="007E158F" w:rsidRPr="00952233" w:rsidRDefault="007E158F" w:rsidP="007E158F">
      <w:pPr>
        <w:pStyle w:val="Default"/>
        <w:rPr>
          <w:rFonts w:ascii="Calibri" w:hAnsi="Calibri" w:cs="Calibri"/>
          <w:color w:val="auto"/>
          <w:sz w:val="24"/>
          <w:szCs w:val="24"/>
        </w:rPr>
      </w:pPr>
    </w:p>
    <w:p w14:paraId="0BA02010" w14:textId="77777777" w:rsidR="007E158F" w:rsidRPr="00952233" w:rsidRDefault="007E158F" w:rsidP="007E158F">
      <w:pPr>
        <w:pStyle w:val="Default"/>
        <w:rPr>
          <w:rFonts w:ascii="Calibri" w:eastAsia="Cambria" w:hAnsi="Calibri" w:cs="Calibri"/>
          <w:color w:val="auto"/>
          <w:sz w:val="24"/>
          <w:szCs w:val="24"/>
        </w:rPr>
      </w:pPr>
      <w:r w:rsidRPr="00952233">
        <w:rPr>
          <w:rFonts w:ascii="Calibri" w:hAnsi="Calibri" w:cs="Calibri"/>
          <w:color w:val="auto"/>
          <w:sz w:val="24"/>
          <w:szCs w:val="24"/>
        </w:rPr>
        <w:t xml:space="preserve">If you are ready to start our story, give me two claps. </w:t>
      </w:r>
      <w:r w:rsidRPr="00952233">
        <w:rPr>
          <w:rFonts w:ascii="Calibri" w:hAnsi="Calibri" w:cs="Calibri"/>
          <w:i/>
          <w:iCs/>
          <w:color w:val="auto"/>
          <w:sz w:val="24"/>
          <w:szCs w:val="24"/>
        </w:rPr>
        <w:t>(Pause for kids to respond.)</w:t>
      </w:r>
      <w:r w:rsidRPr="00952233">
        <w:rPr>
          <w:rFonts w:ascii="Calibri" w:hAnsi="Calibri" w:cs="Calibri"/>
          <w:color w:val="auto"/>
          <w:sz w:val="24"/>
          <w:szCs w:val="24"/>
        </w:rPr>
        <w:t xml:space="preserve"> Oh, I think we can clap louder than that. Are you ready? Let’s do it again. On the count of three, give me two claps. 1, 2, 3. </w:t>
      </w:r>
      <w:r w:rsidRPr="00952233">
        <w:rPr>
          <w:rFonts w:ascii="Calibri" w:hAnsi="Calibri" w:cs="Calibri"/>
          <w:i/>
          <w:iCs/>
          <w:color w:val="auto"/>
          <w:sz w:val="24"/>
          <w:szCs w:val="24"/>
        </w:rPr>
        <w:t xml:space="preserve">(Pause for kids to respond.) </w:t>
      </w:r>
      <w:r w:rsidRPr="00952233">
        <w:rPr>
          <w:rFonts w:ascii="Calibri" w:hAnsi="Calibri" w:cs="Calibri"/>
          <w:color w:val="auto"/>
          <w:sz w:val="24"/>
          <w:szCs w:val="24"/>
        </w:rPr>
        <w:t>Great job!</w:t>
      </w:r>
    </w:p>
    <w:p w14:paraId="72752408" w14:textId="77777777" w:rsidR="006C2262" w:rsidRPr="00952233" w:rsidRDefault="006C2262" w:rsidP="00716A09">
      <w:pPr>
        <w:pStyle w:val="BodyAA"/>
        <w:numPr>
          <w:ilvl w:val="0"/>
          <w:numId w:val="53"/>
        </w:numPr>
        <w:suppressAutoHyphens/>
        <w:rPr>
          <w:rFonts w:ascii="Calibri" w:hAnsi="Calibri" w:cs="Calibri"/>
          <w:i/>
          <w:iCs/>
          <w:color w:val="auto"/>
          <w:sz w:val="24"/>
          <w:szCs w:val="24"/>
        </w:rPr>
      </w:pPr>
      <w:r w:rsidRPr="00952233">
        <w:rPr>
          <w:rFonts w:ascii="Calibri" w:hAnsi="Calibri" w:cs="Calibri"/>
          <w:i/>
          <w:iCs/>
          <w:color w:val="auto"/>
          <w:sz w:val="24"/>
          <w:szCs w:val="24"/>
        </w:rPr>
        <w:t xml:space="preserve">Play the </w:t>
      </w:r>
      <w:r w:rsidRPr="00952233">
        <w:rPr>
          <w:rFonts w:ascii="Calibri" w:hAnsi="Calibri" w:cs="Calibri"/>
          <w:b/>
          <w:bCs/>
          <w:i/>
          <w:iCs/>
          <w:color w:val="auto"/>
          <w:sz w:val="24"/>
          <w:szCs w:val="24"/>
        </w:rPr>
        <w:t>Theme Intro Video</w:t>
      </w:r>
      <w:r w:rsidRPr="00952233">
        <w:rPr>
          <w:rFonts w:ascii="Calibri" w:hAnsi="Calibri" w:cs="Calibri"/>
          <w:i/>
          <w:iCs/>
          <w:color w:val="auto"/>
          <w:sz w:val="24"/>
          <w:szCs w:val="24"/>
        </w:rPr>
        <w:t>.</w:t>
      </w:r>
    </w:p>
    <w:p w14:paraId="218FB33A" w14:textId="77777777" w:rsidR="002B68A9" w:rsidRPr="00E60617" w:rsidRDefault="002B68A9" w:rsidP="001C5F09">
      <w:pPr>
        <w:pStyle w:val="BodyAA"/>
        <w:suppressAutoHyphens/>
        <w:ind w:left="720"/>
        <w:contextualSpacing/>
        <w:outlineLvl w:val="0"/>
        <w:rPr>
          <w:rFonts w:ascii="Calibri" w:hAnsi="Calibri" w:cs="Calibri"/>
          <w:i/>
          <w:iCs/>
          <w:color w:val="auto"/>
          <w:sz w:val="24"/>
          <w:szCs w:val="24"/>
        </w:rPr>
      </w:pPr>
    </w:p>
    <w:p w14:paraId="30B6B0FF" w14:textId="7C291551" w:rsidR="00272F59" w:rsidRPr="00E60617" w:rsidRDefault="00F551FA" w:rsidP="00272F59">
      <w:pPr>
        <w:pStyle w:val="BodyAA"/>
        <w:suppressAutoHyphens/>
        <w:contextualSpacing/>
        <w:outlineLvl w:val="0"/>
        <w:rPr>
          <w:rFonts w:ascii="Calibri" w:eastAsia="Cambria" w:hAnsi="Calibri" w:cs="Calibri"/>
        </w:rPr>
      </w:pPr>
      <w:r w:rsidRPr="00E60617">
        <w:rPr>
          <w:rFonts w:ascii="Calibri" w:hAnsi="Calibri" w:cs="Calibri"/>
          <w:sz w:val="24"/>
          <w:szCs w:val="24"/>
        </w:rPr>
        <w:fldChar w:fldCharType="begin"/>
      </w:r>
      <w:r w:rsidRPr="00E60617">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E60617">
        <w:rPr>
          <w:rFonts w:ascii="Calibri" w:hAnsi="Calibri" w:cs="Calibri"/>
          <w:sz w:val="24"/>
          <w:szCs w:val="24"/>
        </w:rPr>
        <w:fldChar w:fldCharType="separate"/>
      </w:r>
      <w:r w:rsidRPr="00E60617">
        <w:rPr>
          <w:rFonts w:ascii="Calibri" w:hAnsi="Calibri" w:cs="Calibri"/>
          <w:noProof/>
          <w:sz w:val="24"/>
          <w:szCs w:val="24"/>
        </w:rPr>
        <w:drawing>
          <wp:inline distT="0" distB="0" distL="0" distR="0" wp14:anchorId="77EFF299" wp14:editId="4B3AC919">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E60617">
        <w:rPr>
          <w:rFonts w:ascii="Calibri" w:hAnsi="Calibri" w:cs="Calibri"/>
          <w:sz w:val="24"/>
          <w:szCs w:val="24"/>
        </w:rPr>
        <w:fldChar w:fldCharType="end"/>
      </w:r>
    </w:p>
    <w:p w14:paraId="40EB2812" w14:textId="77777777" w:rsidR="003356A7" w:rsidRPr="00952233" w:rsidRDefault="003356A7" w:rsidP="003356A7">
      <w:pPr>
        <w:pStyle w:val="BodyA"/>
        <w:pBdr>
          <w:bottom w:val="single" w:sz="12" w:space="1" w:color="auto"/>
        </w:pBdr>
        <w:suppressAutoHyphens/>
        <w:contextualSpacing/>
        <w:rPr>
          <w:rFonts w:eastAsia="Cambria" w:cs="Calibri"/>
          <w:color w:val="auto"/>
        </w:rPr>
      </w:pPr>
    </w:p>
    <w:p w14:paraId="33A8348F" w14:textId="3768EB0D" w:rsidR="00D94969" w:rsidRPr="00E60617" w:rsidRDefault="003356A7" w:rsidP="00F10CDB">
      <w:pPr>
        <w:pStyle w:val="BodyAA"/>
        <w:suppressAutoHyphens/>
        <w:contextualSpacing/>
        <w:outlineLvl w:val="0"/>
        <w:rPr>
          <w:rFonts w:ascii="Calibri" w:hAnsi="Calibri" w:cs="Calibri"/>
          <w:b/>
          <w:bCs/>
          <w:color w:val="auto"/>
          <w:sz w:val="24"/>
          <w:szCs w:val="24"/>
          <w:u w:color="CC3399"/>
        </w:rPr>
      </w:pPr>
      <w:r w:rsidRPr="00952233">
        <w:rPr>
          <w:rFonts w:ascii="Calibri" w:hAnsi="Calibri" w:cs="Calibri"/>
          <w:b/>
          <w:bCs/>
          <w:color w:val="auto"/>
          <w:sz w:val="36"/>
          <w:szCs w:val="36"/>
          <w:u w:color="CC3399"/>
        </w:rPr>
        <w:t xml:space="preserve">BIBLE TIME | </w:t>
      </w:r>
      <w:r w:rsidR="00F10CDB" w:rsidRPr="00E60617">
        <w:rPr>
          <w:rFonts w:ascii="Calibri" w:hAnsi="Calibri" w:cs="Calibri"/>
          <w:b/>
          <w:bCs/>
          <w:color w:val="auto"/>
          <w:sz w:val="24"/>
          <w:szCs w:val="24"/>
          <w:u w:color="CC3399"/>
        </w:rPr>
        <w:t>Faith and Works</w:t>
      </w:r>
      <w:r w:rsidR="00D94969" w:rsidRPr="00E60617">
        <w:rPr>
          <w:rFonts w:ascii="Calibri" w:hAnsi="Calibri" w:cs="Calibri"/>
          <w:b/>
          <w:bCs/>
          <w:color w:val="auto"/>
          <w:sz w:val="24"/>
          <w:szCs w:val="24"/>
          <w:u w:color="CC3399"/>
        </w:rPr>
        <w:t xml:space="preserve"> (</w:t>
      </w:r>
      <w:r w:rsidR="00F10CDB" w:rsidRPr="00E60617">
        <w:rPr>
          <w:rFonts w:ascii="Calibri" w:hAnsi="Calibri" w:cs="Calibri"/>
          <w:b/>
          <w:bCs/>
          <w:color w:val="auto"/>
          <w:sz w:val="24"/>
          <w:szCs w:val="24"/>
          <w:u w:val="single"/>
        </w:rPr>
        <w:t>James 1:19–27; 2:14–26</w:t>
      </w:r>
      <w:r w:rsidR="00D94969" w:rsidRPr="00E60617">
        <w:rPr>
          <w:rFonts w:ascii="Calibri" w:hAnsi="Calibri" w:cs="Calibri"/>
          <w:b/>
          <w:bCs/>
          <w:color w:val="auto"/>
          <w:sz w:val="24"/>
          <w:szCs w:val="24"/>
          <w:u w:color="CC3399"/>
        </w:rPr>
        <w:t>)</w:t>
      </w:r>
    </w:p>
    <w:p w14:paraId="040CA3BE" w14:textId="77777777" w:rsidR="00846D79" w:rsidRPr="00E60617" w:rsidRDefault="00846D79" w:rsidP="001C5F09">
      <w:pPr>
        <w:pStyle w:val="BodyAA"/>
        <w:suppressAutoHyphens/>
        <w:contextualSpacing/>
        <w:outlineLvl w:val="0"/>
        <w:rPr>
          <w:rFonts w:ascii="Calibri" w:hAnsi="Calibri" w:cs="Calibri"/>
          <w:b/>
          <w:bCs/>
          <w:color w:val="auto"/>
          <w:sz w:val="24"/>
          <w:szCs w:val="24"/>
        </w:rPr>
      </w:pPr>
    </w:p>
    <w:p w14:paraId="56F51515" w14:textId="1140F53B" w:rsidR="0094520F" w:rsidRPr="00E60617" w:rsidRDefault="00672B34" w:rsidP="001C5F09">
      <w:pPr>
        <w:pStyle w:val="BodyAA"/>
        <w:suppressAutoHyphens/>
        <w:contextualSpacing/>
        <w:outlineLvl w:val="0"/>
        <w:rPr>
          <w:rFonts w:ascii="Calibri" w:hAnsi="Calibri" w:cs="Calibri"/>
          <w:b/>
          <w:bCs/>
          <w:color w:val="auto"/>
          <w:sz w:val="24"/>
          <w:szCs w:val="24"/>
        </w:rPr>
      </w:pPr>
      <w:r w:rsidRPr="00E60617">
        <w:rPr>
          <w:rFonts w:ascii="Calibri" w:hAnsi="Calibri" w:cs="Calibri"/>
          <w:b/>
          <w:bCs/>
          <w:color w:val="auto"/>
          <w:sz w:val="24"/>
          <w:szCs w:val="24"/>
        </w:rPr>
        <w:t>Bible Video A</w:t>
      </w:r>
    </w:p>
    <w:p w14:paraId="0F6A8088" w14:textId="02543C5E" w:rsidR="00A555A7" w:rsidRPr="00952233" w:rsidRDefault="00A555A7" w:rsidP="00A555A7">
      <w:pPr>
        <w:pStyle w:val="Default"/>
        <w:rPr>
          <w:rFonts w:ascii="Calibri" w:eastAsia="Cambria" w:hAnsi="Calibri" w:cs="Calibri"/>
          <w:color w:val="auto"/>
          <w:sz w:val="24"/>
          <w:szCs w:val="24"/>
          <w:shd w:val="clear" w:color="auto" w:fill="FEFFFF"/>
        </w:rPr>
      </w:pPr>
      <w:r w:rsidRPr="00952233">
        <w:rPr>
          <w:rFonts w:ascii="Calibri" w:hAnsi="Calibri" w:cs="Calibri"/>
          <w:color w:val="auto"/>
          <w:sz w:val="24"/>
          <w:szCs w:val="24"/>
          <w:shd w:val="clear" w:color="auto" w:fill="FEFFFF"/>
        </w:rPr>
        <w:t xml:space="preserve">God’s Word is so important in our life. It is important that we take time to see what the Bible tells us. Today, we will learn that </w:t>
      </w:r>
      <w:r w:rsidRPr="00952233">
        <w:rPr>
          <w:rFonts w:ascii="Calibri" w:hAnsi="Calibri" w:cs="Calibri"/>
          <w:b/>
          <w:bCs/>
          <w:color w:val="auto"/>
          <w:sz w:val="24"/>
          <w:szCs w:val="24"/>
          <w:shd w:val="clear" w:color="auto" w:fill="FEFFFF"/>
        </w:rPr>
        <w:t>God wants me to take action.</w:t>
      </w:r>
      <w:r w:rsidRPr="00952233">
        <w:rPr>
          <w:rFonts w:ascii="Calibri" w:hAnsi="Calibri" w:cs="Calibri"/>
          <w:color w:val="auto"/>
          <w:sz w:val="24"/>
          <w:szCs w:val="24"/>
          <w:shd w:val="clear" w:color="auto" w:fill="FEFFFF"/>
        </w:rPr>
        <w:t xml:space="preserve"> </w:t>
      </w:r>
      <w:r w:rsidR="00293C9F" w:rsidRPr="00952233">
        <w:rPr>
          <w:rFonts w:ascii="Calibri" w:hAnsi="Calibri" w:cs="Calibri"/>
          <w:color w:val="auto"/>
          <w:sz w:val="24"/>
          <w:szCs w:val="24"/>
          <w:shd w:val="clear" w:color="auto" w:fill="FEFFFF"/>
        </w:rPr>
        <w:t xml:space="preserve">But first </w:t>
      </w:r>
      <w:r w:rsidRPr="00952233">
        <w:rPr>
          <w:rFonts w:ascii="Calibri" w:hAnsi="Calibri" w:cs="Calibri"/>
          <w:color w:val="auto"/>
          <w:sz w:val="24"/>
          <w:szCs w:val="24"/>
          <w:shd w:val="clear" w:color="auto" w:fill="FEFFFF"/>
        </w:rPr>
        <w:t xml:space="preserve">Lizzy and her grandpa will help us with </w:t>
      </w:r>
      <w:r w:rsidR="00293C9F" w:rsidRPr="00952233">
        <w:rPr>
          <w:rFonts w:ascii="Calibri" w:hAnsi="Calibri" w:cs="Calibri"/>
          <w:color w:val="auto"/>
          <w:sz w:val="24"/>
          <w:szCs w:val="24"/>
          <w:shd w:val="clear" w:color="auto" w:fill="FEFFFF"/>
        </w:rPr>
        <w:t>the Faith Verse</w:t>
      </w:r>
      <w:r w:rsidRPr="00952233">
        <w:rPr>
          <w:rFonts w:ascii="Calibri" w:hAnsi="Calibri" w:cs="Calibri"/>
          <w:color w:val="auto"/>
          <w:sz w:val="24"/>
          <w:szCs w:val="24"/>
          <w:shd w:val="clear" w:color="auto" w:fill="FEFFFF"/>
        </w:rPr>
        <w:t>. Let’s check in with them now.</w:t>
      </w:r>
    </w:p>
    <w:p w14:paraId="3606BB9B" w14:textId="77777777" w:rsidR="0094520F" w:rsidRPr="00E60617"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E60617">
        <w:rPr>
          <w:rFonts w:ascii="Calibri" w:hAnsi="Calibri" w:cs="Calibri"/>
          <w:i/>
          <w:iCs/>
          <w:color w:val="auto"/>
          <w:sz w:val="24"/>
          <w:szCs w:val="24"/>
        </w:rPr>
        <w:t xml:space="preserve">Play </w:t>
      </w:r>
      <w:r w:rsidRPr="00E60617">
        <w:rPr>
          <w:rFonts w:ascii="Calibri" w:hAnsi="Calibri" w:cs="Calibri"/>
          <w:b/>
          <w:bCs/>
          <w:i/>
          <w:iCs/>
          <w:color w:val="auto"/>
          <w:sz w:val="24"/>
          <w:szCs w:val="24"/>
        </w:rPr>
        <w:t>Bible Lesson Video A</w:t>
      </w:r>
      <w:r w:rsidRPr="00E60617">
        <w:rPr>
          <w:rFonts w:ascii="Calibri" w:hAnsi="Calibri" w:cs="Calibri"/>
          <w:i/>
          <w:iCs/>
          <w:color w:val="auto"/>
          <w:sz w:val="24"/>
          <w:szCs w:val="24"/>
        </w:rPr>
        <w:t>.</w:t>
      </w:r>
    </w:p>
    <w:p w14:paraId="3B57F91C" w14:textId="77777777" w:rsidR="0094520F" w:rsidRPr="00E60617" w:rsidRDefault="0094520F" w:rsidP="001C5F09">
      <w:pPr>
        <w:pStyle w:val="BodyAA"/>
        <w:suppressAutoHyphens/>
        <w:contextualSpacing/>
        <w:outlineLvl w:val="0"/>
        <w:rPr>
          <w:rFonts w:ascii="Calibri" w:hAnsi="Calibri" w:cs="Calibri"/>
          <w:i/>
          <w:iCs/>
          <w:color w:val="auto"/>
          <w:sz w:val="24"/>
          <w:szCs w:val="24"/>
        </w:rPr>
      </w:pPr>
    </w:p>
    <w:p w14:paraId="38FC6BCF" w14:textId="77777777" w:rsidR="0094520F" w:rsidRPr="00E60617" w:rsidRDefault="0094520F" w:rsidP="001C5F09">
      <w:pPr>
        <w:pStyle w:val="BodyAA"/>
        <w:suppressAutoHyphens/>
        <w:contextualSpacing/>
        <w:outlineLvl w:val="0"/>
        <w:rPr>
          <w:rFonts w:ascii="Calibri" w:hAnsi="Calibri" w:cs="Calibri"/>
          <w:i/>
          <w:iCs/>
          <w:color w:val="auto"/>
        </w:rPr>
      </w:pPr>
      <w:r w:rsidRPr="00E60617">
        <w:rPr>
          <w:rFonts w:ascii="Calibri" w:hAnsi="Calibri" w:cs="Calibri"/>
          <w:noProof/>
        </w:rPr>
        <w:drawing>
          <wp:inline distT="0" distB="0" distL="0" distR="0" wp14:anchorId="756C7CAC" wp14:editId="23C70997">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E60617">
        <w:rPr>
          <w:rFonts w:ascii="Calibri" w:hAnsi="Calibri" w:cs="Calibri"/>
          <w:sz w:val="24"/>
          <w:szCs w:val="24"/>
        </w:rPr>
        <w:fldChar w:fldCharType="begin"/>
      </w:r>
      <w:r w:rsidRPr="00E60617">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E60617">
        <w:rPr>
          <w:rFonts w:ascii="Calibri" w:hAnsi="Calibri" w:cs="Calibri"/>
          <w:sz w:val="24"/>
          <w:szCs w:val="24"/>
        </w:rPr>
        <w:fldChar w:fldCharType="separate"/>
      </w:r>
      <w:r w:rsidRPr="00E60617">
        <w:rPr>
          <w:rFonts w:ascii="Calibri" w:hAnsi="Calibri" w:cs="Calibri"/>
          <w:sz w:val="24"/>
          <w:szCs w:val="24"/>
        </w:rPr>
        <w:fldChar w:fldCharType="end"/>
      </w:r>
    </w:p>
    <w:p w14:paraId="46C0A65C" w14:textId="77777777" w:rsidR="007649E4" w:rsidRPr="00E60617" w:rsidRDefault="007649E4" w:rsidP="001C5F09">
      <w:pPr>
        <w:suppressAutoHyphens/>
        <w:contextualSpacing/>
        <w:rPr>
          <w:b/>
          <w:bCs/>
        </w:rPr>
      </w:pPr>
    </w:p>
    <w:p w14:paraId="7EB4927A" w14:textId="52F8B513" w:rsidR="004E4426" w:rsidRPr="00952233" w:rsidRDefault="004E4426" w:rsidP="004E4426">
      <w:pPr>
        <w:pStyle w:val="BodyAA"/>
        <w:rPr>
          <w:rFonts w:ascii="Calibri" w:hAnsi="Calibri" w:cs="Calibri"/>
          <w:color w:val="auto"/>
          <w:sz w:val="24"/>
          <w:szCs w:val="24"/>
          <w:shd w:val="clear" w:color="auto" w:fill="FEFFFF"/>
        </w:rPr>
      </w:pPr>
      <w:r w:rsidRPr="00952233">
        <w:rPr>
          <w:rFonts w:ascii="Calibri" w:hAnsi="Calibri" w:cs="Calibri"/>
          <w:color w:val="auto"/>
          <w:sz w:val="24"/>
          <w:szCs w:val="24"/>
          <w:shd w:val="clear" w:color="auto" w:fill="FEFFFF"/>
        </w:rPr>
        <w:lastRenderedPageBreak/>
        <w:t>That was so much fun learning all the Faith Verse with Lizzy! Now that we’ve started learning it all, we can practice it together.</w:t>
      </w:r>
      <w:r w:rsidR="00555B77" w:rsidRPr="00952233">
        <w:rPr>
          <w:rFonts w:ascii="Calibri" w:hAnsi="Calibri" w:cs="Calibri"/>
          <w:color w:val="auto"/>
          <w:sz w:val="24"/>
          <w:szCs w:val="24"/>
          <w:shd w:val="clear" w:color="auto" w:fill="FEFFFF"/>
        </w:rPr>
        <w:t xml:space="preserve"> </w:t>
      </w:r>
    </w:p>
    <w:p w14:paraId="39040591" w14:textId="77777777" w:rsidR="006F46C0" w:rsidRPr="00952233" w:rsidRDefault="006F46C0" w:rsidP="004E4426">
      <w:pPr>
        <w:pStyle w:val="BodyAA"/>
        <w:rPr>
          <w:rFonts w:ascii="Calibri" w:hAnsi="Calibri" w:cs="Calibri"/>
          <w:color w:val="auto"/>
          <w:sz w:val="24"/>
          <w:szCs w:val="24"/>
          <w:shd w:val="clear" w:color="auto" w:fill="FEFFFF"/>
        </w:rPr>
      </w:pPr>
    </w:p>
    <w:p w14:paraId="5F47258D" w14:textId="77777777" w:rsidR="006F46C0" w:rsidRPr="00952233" w:rsidRDefault="006F46C0" w:rsidP="006F46C0">
      <w:pPr>
        <w:suppressAutoHyphens/>
        <w:contextualSpacing/>
        <w:rPr>
          <w:b/>
          <w:bCs/>
        </w:rPr>
      </w:pPr>
      <w:r w:rsidRPr="00952233">
        <w:rPr>
          <w:b/>
          <w:bCs/>
        </w:rPr>
        <w:t xml:space="preserve">Faith Verse </w:t>
      </w:r>
    </w:p>
    <w:p w14:paraId="47787640" w14:textId="77777777" w:rsidR="006F46C0" w:rsidRPr="00952233" w:rsidRDefault="006F46C0" w:rsidP="006F46C0">
      <w:pPr>
        <w:pStyle w:val="Default"/>
        <w:rPr>
          <w:rFonts w:ascii="Calibri" w:hAnsi="Calibri" w:cs="Calibri"/>
          <w:color w:val="auto"/>
          <w:sz w:val="24"/>
          <w:szCs w:val="24"/>
          <w:shd w:val="clear" w:color="auto" w:fill="FFFFFF"/>
        </w:rPr>
      </w:pPr>
      <w:r w:rsidRPr="00952233">
        <w:rPr>
          <w:rFonts w:ascii="Calibri" w:hAnsi="Calibri" w:cs="Calibri"/>
          <w:color w:val="auto"/>
          <w:sz w:val="24"/>
          <w:szCs w:val="24"/>
          <w:shd w:val="clear" w:color="auto" w:fill="FFFFFF"/>
        </w:rPr>
        <w:t>Since Lizzy taught us the rest of the verse, let’s all try to say it together. Say the verse and do the actions with me.</w:t>
      </w:r>
    </w:p>
    <w:p w14:paraId="735D61E5" w14:textId="77777777" w:rsidR="006F46C0" w:rsidRPr="00952233" w:rsidRDefault="006F46C0" w:rsidP="006F46C0">
      <w:pPr>
        <w:pStyle w:val="ListParagraph"/>
        <w:numPr>
          <w:ilvl w:val="0"/>
          <w:numId w:val="42"/>
        </w:numPr>
        <w:suppressAutoHyphens/>
        <w:contextualSpacing/>
        <w:jc w:val="left"/>
        <w:rPr>
          <w:rFonts w:eastAsia="Cambria" w:cs="Calibri"/>
          <w:i/>
          <w:iCs/>
          <w:u w:color="FF0000"/>
        </w:rPr>
      </w:pPr>
      <w:r w:rsidRPr="00952233">
        <w:rPr>
          <w:rFonts w:eastAsia="Cambria" w:cs="Calibri"/>
          <w:i/>
          <w:iCs/>
          <w:u w:color="FF0000"/>
        </w:rPr>
        <w:t xml:space="preserve">Show the </w:t>
      </w:r>
      <w:r w:rsidRPr="00952233">
        <w:rPr>
          <w:rFonts w:eastAsia="Cambria" w:cs="Calibri"/>
          <w:b/>
          <w:bCs/>
          <w:i/>
          <w:iCs/>
          <w:u w:color="FF0000"/>
        </w:rPr>
        <w:t xml:space="preserve">Faith Verse Slide </w:t>
      </w:r>
      <w:r w:rsidRPr="00952233">
        <w:rPr>
          <w:rFonts w:eastAsia="Cambria" w:cs="Calibri"/>
          <w:i/>
          <w:iCs/>
          <w:u w:color="FF0000"/>
        </w:rPr>
        <w:t>or</w:t>
      </w:r>
      <w:r w:rsidRPr="00952233">
        <w:rPr>
          <w:rFonts w:eastAsia="Cambria" w:cs="Calibri"/>
          <w:b/>
          <w:bCs/>
          <w:i/>
          <w:iCs/>
          <w:u w:color="FF0000"/>
        </w:rPr>
        <w:t xml:space="preserve"> </w:t>
      </w:r>
      <w:r w:rsidRPr="00952233">
        <w:rPr>
          <w:rFonts w:eastAsia="Cambria" w:cs="Calibri"/>
          <w:b/>
          <w:bCs/>
          <w:i/>
          <w:iCs/>
          <w:u w:val="single"/>
        </w:rPr>
        <w:t>Motion Graphic</w:t>
      </w:r>
      <w:r w:rsidRPr="00952233">
        <w:rPr>
          <w:rFonts w:eastAsia="Cambria" w:cs="Calibri"/>
          <w:i/>
          <w:iCs/>
        </w:rPr>
        <w:t>.</w:t>
      </w:r>
    </w:p>
    <w:p w14:paraId="60817691" w14:textId="77777777" w:rsidR="006F46C0" w:rsidRPr="00952233" w:rsidRDefault="006F46C0" w:rsidP="006F46C0">
      <w:pPr>
        <w:suppressAutoHyphens/>
        <w:contextualSpacing/>
        <w:rPr>
          <w:rFonts w:eastAsia="Cambria"/>
          <w:i/>
          <w:iCs/>
          <w:u w:color="FF0000"/>
        </w:rPr>
      </w:pPr>
    </w:p>
    <w:p w14:paraId="61AE7390" w14:textId="77777777" w:rsidR="006F46C0" w:rsidRPr="00952233" w:rsidRDefault="006F46C0" w:rsidP="006F46C0">
      <w:pPr>
        <w:pStyle w:val="BodyAA"/>
        <w:suppressAutoHyphens/>
        <w:rPr>
          <w:rFonts w:ascii="Calibri" w:hAnsi="Calibri" w:cs="Calibri"/>
          <w:color w:val="1A1918"/>
        </w:rPr>
      </w:pPr>
      <w:r w:rsidRPr="00952233">
        <w:rPr>
          <w:rFonts w:ascii="Calibri" w:hAnsi="Calibri" w:cs="Calibri"/>
          <w:color w:val="1A1918"/>
        </w:rPr>
        <w:fldChar w:fldCharType="begin"/>
      </w:r>
      <w:r w:rsidRPr="00952233">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952233">
        <w:rPr>
          <w:rFonts w:ascii="Calibri" w:hAnsi="Calibri" w:cs="Calibri"/>
          <w:color w:val="1A1918"/>
        </w:rPr>
        <w:fldChar w:fldCharType="separate"/>
      </w:r>
      <w:r w:rsidRPr="00952233">
        <w:rPr>
          <w:rFonts w:ascii="Calibri" w:hAnsi="Calibri" w:cs="Calibri"/>
          <w:noProof/>
          <w:color w:val="1A1918"/>
        </w:rPr>
        <w:drawing>
          <wp:inline distT="0" distB="0" distL="0" distR="0" wp14:anchorId="5FEA4980" wp14:editId="3A129A87">
            <wp:extent cx="2283793" cy="1285875"/>
            <wp:effectExtent l="12700" t="12700" r="15240" b="9525"/>
            <wp:docPr id="925954971" name="Picture 6" descr="A red and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descr="A red and blue background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solidFill>
                        <a:schemeClr val="tx1"/>
                      </a:solidFill>
                    </a:ln>
                  </pic:spPr>
                </pic:pic>
              </a:graphicData>
            </a:graphic>
          </wp:inline>
        </w:drawing>
      </w:r>
      <w:r w:rsidRPr="00952233">
        <w:rPr>
          <w:rFonts w:ascii="Calibri" w:hAnsi="Calibri" w:cs="Calibri"/>
          <w:color w:val="1A1918"/>
        </w:rPr>
        <w:fldChar w:fldCharType="end"/>
      </w:r>
    </w:p>
    <w:p w14:paraId="7C9441D0" w14:textId="77777777" w:rsidR="006F46C0" w:rsidRPr="00952233" w:rsidRDefault="006F46C0" w:rsidP="006F46C0">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904FB17" w14:textId="4CA8A497" w:rsidR="006F46C0" w:rsidRPr="00E60617" w:rsidRDefault="006F46C0" w:rsidP="00E60617">
      <w:r w:rsidRPr="00952233">
        <w:rPr>
          <w:rFonts w:eastAsia="Times New Roman"/>
          <w:bdr w:val="none" w:sz="0" w:space="0" w:color="auto"/>
        </w:rPr>
        <w:t xml:space="preserve">Philippians 3:14 (NLT) </w:t>
      </w:r>
      <w:r w:rsidRPr="00952233">
        <w:rPr>
          <w:rFonts w:eastAsia="Times New Roman"/>
          <w:bdr w:val="none" w:sz="0" w:space="0" w:color="auto"/>
        </w:rPr>
        <w:br/>
        <w:t>I press on to reach the end of the race and receive the heavenly prize for which God, through Christ Jesus, is calling us.</w:t>
      </w:r>
    </w:p>
    <w:p w14:paraId="5F218F80" w14:textId="77777777" w:rsidR="006F46C0" w:rsidRPr="00E60617" w:rsidRDefault="006F46C0" w:rsidP="006F46C0">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8CEC051" w14:textId="2DFF3EA1" w:rsidR="004E4426" w:rsidRPr="00E60617" w:rsidRDefault="006F46C0" w:rsidP="00E60617">
      <w:pPr>
        <w:pStyle w:val="BodyAAA"/>
      </w:pPr>
      <w:r w:rsidRPr="00952233">
        <w:rPr>
          <w:rFonts w:ascii="Calibri" w:eastAsia="Cambria" w:hAnsi="Calibri" w:cs="Calibri"/>
          <w:color w:val="auto"/>
          <w:sz w:val="24"/>
          <w:szCs w:val="24"/>
        </w:rPr>
        <w:t>That was really great! You’re getting the words and actions!</w:t>
      </w:r>
    </w:p>
    <w:p w14:paraId="34771E22" w14:textId="77777777" w:rsidR="00F876AB" w:rsidRPr="00E60617" w:rsidRDefault="00F876AB" w:rsidP="001C5F09">
      <w:pPr>
        <w:pStyle w:val="BodyAA"/>
        <w:suppressAutoHyphens/>
        <w:rPr>
          <w:rFonts w:ascii="Calibri" w:hAnsi="Calibri" w:cs="Calibri"/>
          <w:color w:val="000000" w:themeColor="text1"/>
          <w:sz w:val="24"/>
          <w:szCs w:val="24"/>
          <w:u w:color="FF0000"/>
        </w:rPr>
      </w:pPr>
    </w:p>
    <w:p w14:paraId="4269109A" w14:textId="77777777" w:rsidR="00EE11A1" w:rsidRPr="00E60617"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E60617">
        <w:rPr>
          <w:rFonts w:ascii="Calibri" w:hAnsi="Calibri" w:cs="Calibri"/>
          <w:b/>
          <w:bCs/>
          <w:color w:val="auto"/>
          <w:sz w:val="36"/>
          <w:szCs w:val="36"/>
          <w:u w:color="CC3399"/>
          <w:bdr w:val="none" w:sz="0" w:space="0" w:color="auto"/>
        </w:rPr>
        <w:t>WORSHIP</w:t>
      </w:r>
    </w:p>
    <w:p w14:paraId="22C13B31" w14:textId="77777777" w:rsidR="00C37D05" w:rsidRPr="00952233" w:rsidRDefault="00C37D05" w:rsidP="00C37D05">
      <w:pPr>
        <w:pStyle w:val="BodyAA"/>
        <w:rPr>
          <w:rFonts w:ascii="Calibri" w:eastAsia="Cambria" w:hAnsi="Calibri" w:cs="Calibri"/>
          <w:color w:val="auto"/>
          <w:sz w:val="24"/>
          <w:szCs w:val="24"/>
        </w:rPr>
      </w:pPr>
      <w:r w:rsidRPr="00952233">
        <w:rPr>
          <w:rFonts w:ascii="Calibri" w:hAnsi="Calibri" w:cs="Calibri"/>
          <w:color w:val="auto"/>
          <w:sz w:val="24"/>
          <w:szCs w:val="24"/>
        </w:rPr>
        <w:t xml:space="preserve">Let’s spend some time singing songs and thanking God for His Word! </w:t>
      </w:r>
    </w:p>
    <w:p w14:paraId="6EA2DCFF" w14:textId="77777777" w:rsidR="00256AF9" w:rsidRPr="00E60617" w:rsidRDefault="00256AF9" w:rsidP="001C5F09">
      <w:pPr>
        <w:pStyle w:val="BodyAA"/>
        <w:suppressAutoHyphens/>
        <w:rPr>
          <w:rFonts w:ascii="Calibri" w:eastAsia="Cambria" w:hAnsi="Calibri" w:cs="Calibri"/>
          <w:color w:val="000000" w:themeColor="text1"/>
          <w:sz w:val="24"/>
          <w:szCs w:val="24"/>
        </w:rPr>
      </w:pPr>
    </w:p>
    <w:p w14:paraId="79050889" w14:textId="77777777" w:rsidR="009E67B0" w:rsidRPr="00952233" w:rsidRDefault="00617456" w:rsidP="001C5F09">
      <w:pPr>
        <w:pStyle w:val="BodyAA"/>
        <w:suppressAutoHyphens/>
        <w:contextualSpacing/>
        <w:rPr>
          <w:rFonts w:ascii="Calibri" w:hAnsi="Calibri" w:cs="Calibri"/>
          <w:color w:val="auto"/>
          <w:sz w:val="24"/>
          <w:szCs w:val="24"/>
        </w:rPr>
      </w:pPr>
      <w:r w:rsidRPr="00952233">
        <w:rPr>
          <w:rFonts w:ascii="Calibri" w:hAnsi="Calibri" w:cs="Calibri"/>
          <w:b/>
          <w:bCs/>
          <w:sz w:val="24"/>
          <w:szCs w:val="24"/>
        </w:rPr>
        <w:t>Praise</w:t>
      </w:r>
      <w:r w:rsidRPr="00952233" w:rsidDel="0012599B">
        <w:rPr>
          <w:rFonts w:ascii="Calibri" w:hAnsi="Calibri" w:cs="Calibri"/>
          <w:color w:val="auto"/>
          <w:sz w:val="24"/>
          <w:szCs w:val="24"/>
        </w:rPr>
        <w:t xml:space="preserve"> </w:t>
      </w:r>
    </w:p>
    <w:p w14:paraId="2F865D0C" w14:textId="77777777" w:rsidR="000015BB" w:rsidRPr="00952233" w:rsidRDefault="000015BB" w:rsidP="000015BB">
      <w:pPr>
        <w:pStyle w:val="BodyAA"/>
        <w:rPr>
          <w:rFonts w:ascii="Calibri" w:eastAsia="Cambria" w:hAnsi="Calibri" w:cs="Calibri"/>
          <w:i/>
          <w:iCs/>
          <w:color w:val="auto"/>
          <w:sz w:val="24"/>
          <w:szCs w:val="24"/>
        </w:rPr>
      </w:pPr>
      <w:r w:rsidRPr="00952233">
        <w:rPr>
          <w:rFonts w:ascii="Calibri" w:hAnsi="Calibri" w:cs="Calibri"/>
          <w:color w:val="auto"/>
          <w:sz w:val="24"/>
          <w:szCs w:val="24"/>
        </w:rPr>
        <w:t xml:space="preserve">Are you glad God made you and me? High-five your neighbor. </w:t>
      </w:r>
      <w:r w:rsidRPr="00952233">
        <w:rPr>
          <w:rFonts w:ascii="Calibri" w:hAnsi="Calibri" w:cs="Calibri"/>
          <w:i/>
          <w:iCs/>
          <w:color w:val="auto"/>
          <w:sz w:val="24"/>
          <w:szCs w:val="24"/>
        </w:rPr>
        <w:t>(Group response)</w:t>
      </w:r>
    </w:p>
    <w:p w14:paraId="50AC5FC3" w14:textId="77777777" w:rsidR="000015BB" w:rsidRPr="00952233" w:rsidRDefault="000015BB" w:rsidP="000015BB">
      <w:pPr>
        <w:pStyle w:val="BodyAA"/>
        <w:rPr>
          <w:rFonts w:ascii="Calibri" w:eastAsia="Cambria" w:hAnsi="Calibri" w:cs="Calibri"/>
          <w:i/>
          <w:iCs/>
          <w:color w:val="auto"/>
          <w:sz w:val="24"/>
          <w:szCs w:val="24"/>
        </w:rPr>
      </w:pPr>
      <w:r w:rsidRPr="00952233">
        <w:rPr>
          <w:rFonts w:ascii="Calibri" w:hAnsi="Calibri" w:cs="Calibri"/>
          <w:color w:val="auto"/>
          <w:sz w:val="24"/>
          <w:szCs w:val="24"/>
        </w:rPr>
        <w:t xml:space="preserve">Are you glad God gave us the Bible? High-five your other neighbor. </w:t>
      </w:r>
      <w:r w:rsidRPr="00952233">
        <w:rPr>
          <w:rFonts w:ascii="Calibri" w:hAnsi="Calibri" w:cs="Calibri"/>
          <w:i/>
          <w:iCs/>
          <w:color w:val="auto"/>
          <w:sz w:val="24"/>
          <w:szCs w:val="24"/>
        </w:rPr>
        <w:t xml:space="preserve">(Group response) </w:t>
      </w:r>
    </w:p>
    <w:p w14:paraId="7FE2A3D6" w14:textId="77777777" w:rsidR="000015BB" w:rsidRPr="00952233" w:rsidRDefault="000015BB" w:rsidP="000015BB">
      <w:pPr>
        <w:pStyle w:val="BodyAA"/>
        <w:rPr>
          <w:rFonts w:ascii="Calibri" w:eastAsia="Cambria" w:hAnsi="Calibri" w:cs="Calibri"/>
          <w:i/>
          <w:iCs/>
          <w:color w:val="auto"/>
          <w:sz w:val="24"/>
          <w:szCs w:val="24"/>
        </w:rPr>
      </w:pPr>
      <w:r w:rsidRPr="00952233">
        <w:rPr>
          <w:rFonts w:ascii="Calibri" w:hAnsi="Calibri" w:cs="Calibri"/>
          <w:color w:val="auto"/>
          <w:sz w:val="24"/>
          <w:szCs w:val="24"/>
        </w:rPr>
        <w:t xml:space="preserve">Are you glad God helps you remember and do what you’ve learned? Pat your head five times. </w:t>
      </w:r>
      <w:r w:rsidRPr="00952233">
        <w:rPr>
          <w:rFonts w:ascii="Calibri" w:hAnsi="Calibri" w:cs="Calibri"/>
          <w:i/>
          <w:iCs/>
          <w:color w:val="auto"/>
          <w:sz w:val="24"/>
          <w:szCs w:val="24"/>
        </w:rPr>
        <w:t>(Group response)</w:t>
      </w:r>
    </w:p>
    <w:p w14:paraId="34B44D71" w14:textId="77777777" w:rsidR="000015BB" w:rsidRPr="00952233" w:rsidRDefault="000015BB" w:rsidP="000015BB">
      <w:pPr>
        <w:pStyle w:val="BodyAA"/>
        <w:rPr>
          <w:rFonts w:ascii="Calibri" w:eastAsia="Cambria" w:hAnsi="Calibri" w:cs="Calibri"/>
          <w:color w:val="auto"/>
          <w:sz w:val="24"/>
          <w:szCs w:val="24"/>
        </w:rPr>
      </w:pPr>
      <w:r w:rsidRPr="00952233">
        <w:rPr>
          <w:rFonts w:ascii="Calibri" w:hAnsi="Calibri" w:cs="Calibri"/>
          <w:color w:val="auto"/>
          <w:sz w:val="24"/>
          <w:szCs w:val="24"/>
        </w:rPr>
        <w:t xml:space="preserve">Who wants to thank God? Rub your belly three times. Bonus points if you can pat your head and rub your belly at the same time. </w:t>
      </w:r>
      <w:r w:rsidRPr="00952233">
        <w:rPr>
          <w:rFonts w:ascii="Calibri" w:hAnsi="Calibri" w:cs="Calibri"/>
          <w:i/>
          <w:iCs/>
          <w:color w:val="auto"/>
          <w:sz w:val="24"/>
          <w:szCs w:val="24"/>
        </w:rPr>
        <w:t>(Group response)</w:t>
      </w:r>
    </w:p>
    <w:p w14:paraId="24737323" w14:textId="2D874467" w:rsidR="007B2A3F" w:rsidRPr="00E60617" w:rsidRDefault="007B2A3F" w:rsidP="001C5F09">
      <w:pPr>
        <w:pStyle w:val="BodyAA"/>
        <w:suppressAutoHyphens/>
        <w:rPr>
          <w:rFonts w:ascii="Calibri" w:hAnsi="Calibri" w:cs="Calibri"/>
          <w:color w:val="000000" w:themeColor="text1"/>
          <w:sz w:val="24"/>
          <w:szCs w:val="24"/>
        </w:rPr>
      </w:pPr>
    </w:p>
    <w:p w14:paraId="7C14CA7F" w14:textId="77777777" w:rsidR="00EC53AF" w:rsidRPr="00E60617" w:rsidRDefault="00EC53AF" w:rsidP="001C5F09">
      <w:pPr>
        <w:pStyle w:val="Default"/>
        <w:suppressAutoHyphens/>
        <w:rPr>
          <w:rFonts w:ascii="Calibri" w:eastAsia="Cambria" w:hAnsi="Calibri" w:cs="Calibri"/>
          <w:b/>
          <w:bCs/>
          <w:color w:val="000000" w:themeColor="text1"/>
          <w:sz w:val="24"/>
          <w:szCs w:val="24"/>
        </w:rPr>
      </w:pPr>
      <w:r w:rsidRPr="00E60617">
        <w:rPr>
          <w:rFonts w:ascii="Calibri" w:hAnsi="Calibri" w:cs="Calibri"/>
          <w:b/>
          <w:bCs/>
          <w:color w:val="000000" w:themeColor="text1"/>
          <w:sz w:val="24"/>
          <w:szCs w:val="24"/>
        </w:rPr>
        <w:t>Prayer</w:t>
      </w:r>
    </w:p>
    <w:p w14:paraId="52BB608C" w14:textId="77777777" w:rsidR="00753D04" w:rsidRPr="00952233" w:rsidRDefault="00753D04" w:rsidP="00753D04">
      <w:pPr>
        <w:pStyle w:val="BodyAA"/>
        <w:rPr>
          <w:rFonts w:ascii="Calibri" w:eastAsia="Cambria" w:hAnsi="Calibri" w:cs="Calibri"/>
          <w:color w:val="auto"/>
          <w:sz w:val="24"/>
          <w:szCs w:val="24"/>
        </w:rPr>
      </w:pPr>
      <w:r w:rsidRPr="00952233">
        <w:rPr>
          <w:rFonts w:ascii="Calibri" w:hAnsi="Calibri" w:cs="Calibri"/>
          <w:color w:val="auto"/>
          <w:sz w:val="24"/>
          <w:szCs w:val="24"/>
        </w:rPr>
        <w:t xml:space="preserve">Now let’s all bow our heads and pray together. You can say the words aloud after me. </w:t>
      </w:r>
    </w:p>
    <w:p w14:paraId="30EBAE2A" w14:textId="77777777" w:rsidR="00A94789" w:rsidRPr="00E60617" w:rsidRDefault="00A94789" w:rsidP="001C5F09">
      <w:pPr>
        <w:pStyle w:val="BodyAA"/>
        <w:suppressAutoHyphens/>
        <w:rPr>
          <w:rFonts w:ascii="Calibri" w:eastAsia="Cambria" w:hAnsi="Calibri" w:cs="Calibri"/>
          <w:color w:val="000000" w:themeColor="text1"/>
          <w:sz w:val="24"/>
          <w:szCs w:val="24"/>
        </w:rPr>
      </w:pPr>
    </w:p>
    <w:p w14:paraId="5C856044" w14:textId="12F05A33" w:rsidR="00A94789" w:rsidRPr="00E60617" w:rsidRDefault="00AD440F" w:rsidP="00E60617">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E60617">
        <w:rPr>
          <w:rFonts w:ascii="Calibri" w:hAnsi="Calibri" w:cs="Calibri"/>
          <w:i/>
          <w:iCs/>
          <w:color w:val="auto"/>
          <w:sz w:val="24"/>
          <w:szCs w:val="24"/>
        </w:rPr>
        <w:t>Dear God</w:t>
      </w:r>
      <w:r w:rsidR="005717A6" w:rsidRPr="00E60617">
        <w:rPr>
          <w:rFonts w:ascii="Calibri" w:hAnsi="Calibri" w:cs="Calibri"/>
          <w:i/>
          <w:iCs/>
          <w:color w:val="auto"/>
          <w:sz w:val="24"/>
          <w:szCs w:val="24"/>
        </w:rPr>
        <w:t>, thank You for Your Word, the Bible. Thank You for helping me to have faith in You and to do what You’ve said in Your Word. Amen.</w:t>
      </w:r>
    </w:p>
    <w:p w14:paraId="03CAF6D6" w14:textId="77777777" w:rsidR="00A94789" w:rsidRPr="00E60617" w:rsidRDefault="00A94789" w:rsidP="001C5F09">
      <w:pPr>
        <w:pStyle w:val="Default"/>
        <w:suppressAutoHyphens/>
        <w:rPr>
          <w:rFonts w:ascii="Calibri" w:hAnsi="Calibri" w:cs="Calibri"/>
          <w:b/>
          <w:bCs/>
          <w:color w:val="000000" w:themeColor="text1"/>
          <w:sz w:val="24"/>
          <w:szCs w:val="24"/>
        </w:rPr>
      </w:pPr>
    </w:p>
    <w:p w14:paraId="1C6C12F6" w14:textId="77777777" w:rsidR="00A94789" w:rsidRPr="00E60617" w:rsidRDefault="00A94789" w:rsidP="001C5F09">
      <w:pPr>
        <w:pStyle w:val="Default"/>
        <w:suppressAutoHyphens/>
        <w:rPr>
          <w:rFonts w:ascii="Calibri" w:eastAsia="Cambria" w:hAnsi="Calibri" w:cs="Calibri"/>
          <w:b/>
          <w:bCs/>
          <w:color w:val="000000" w:themeColor="text1"/>
          <w:sz w:val="24"/>
          <w:szCs w:val="24"/>
        </w:rPr>
      </w:pPr>
      <w:r w:rsidRPr="00E60617">
        <w:rPr>
          <w:rFonts w:ascii="Calibri" w:hAnsi="Calibri" w:cs="Calibri"/>
          <w:b/>
          <w:bCs/>
          <w:color w:val="000000" w:themeColor="text1"/>
          <w:sz w:val="24"/>
          <w:szCs w:val="24"/>
        </w:rPr>
        <w:t>Sing</w:t>
      </w:r>
    </w:p>
    <w:p w14:paraId="6EBA4A66" w14:textId="77777777" w:rsidR="00E31B8F" w:rsidRPr="00952233" w:rsidRDefault="00E31B8F" w:rsidP="00E31B8F">
      <w:pPr>
        <w:pStyle w:val="BodyAA"/>
        <w:rPr>
          <w:rFonts w:ascii="Calibri" w:eastAsia="Cambria" w:hAnsi="Calibri" w:cs="Calibri"/>
          <w:color w:val="auto"/>
          <w:sz w:val="24"/>
          <w:szCs w:val="24"/>
        </w:rPr>
      </w:pPr>
      <w:r w:rsidRPr="00952233">
        <w:rPr>
          <w:rFonts w:ascii="Calibri" w:hAnsi="Calibri" w:cs="Calibri"/>
          <w:color w:val="auto"/>
          <w:sz w:val="24"/>
          <w:szCs w:val="24"/>
        </w:rPr>
        <w:t>One way to give God thanks is worshipping Him by singing.</w:t>
      </w:r>
    </w:p>
    <w:p w14:paraId="2DF59A1D" w14:textId="7EAEC642" w:rsidR="009C1657" w:rsidRDefault="00E31B8F" w:rsidP="00EB3A10">
      <w:pPr>
        <w:pStyle w:val="BodyAA"/>
        <w:numPr>
          <w:ilvl w:val="0"/>
          <w:numId w:val="54"/>
        </w:numPr>
        <w:rPr>
          <w:rStyle w:val="text"/>
          <w:rFonts w:ascii="Calibri" w:hAnsi="Calibri" w:cs="Calibri"/>
          <w:i/>
          <w:iCs/>
          <w:color w:val="auto"/>
          <w:sz w:val="24"/>
          <w:szCs w:val="24"/>
        </w:rPr>
      </w:pPr>
      <w:r w:rsidRPr="00952233">
        <w:rPr>
          <w:rStyle w:val="text"/>
          <w:rFonts w:ascii="Calibri" w:hAnsi="Calibri" w:cs="Calibri"/>
          <w:i/>
          <w:iCs/>
          <w:color w:val="auto"/>
          <w:sz w:val="24"/>
          <w:szCs w:val="24"/>
        </w:rPr>
        <w:t>Lead the kids in singing one or two songs. See suggestions at the beginning of the session.</w:t>
      </w:r>
    </w:p>
    <w:p w14:paraId="2D7CD0BE" w14:textId="77777777" w:rsidR="00EB3A10" w:rsidRPr="00EB3A10" w:rsidRDefault="00EB3A10" w:rsidP="00E60617">
      <w:pPr>
        <w:pStyle w:val="BodyAA"/>
        <w:ind w:left="360"/>
        <w:rPr>
          <w:rFonts w:ascii="Calibri" w:hAnsi="Calibri" w:cs="Calibri"/>
          <w:i/>
          <w:iCs/>
          <w:color w:val="auto"/>
          <w:sz w:val="24"/>
          <w:szCs w:val="24"/>
        </w:rPr>
      </w:pPr>
    </w:p>
    <w:p w14:paraId="60B6F926" w14:textId="77777777" w:rsidR="00EE11A1" w:rsidRPr="00E60617" w:rsidRDefault="00EE11A1" w:rsidP="001C5F09">
      <w:pPr>
        <w:pStyle w:val="BodyA"/>
        <w:pBdr>
          <w:bottom w:val="single" w:sz="12" w:space="1" w:color="auto"/>
        </w:pBdr>
        <w:suppressAutoHyphens/>
        <w:contextualSpacing/>
        <w:rPr>
          <w:rFonts w:eastAsia="Cambria" w:cs="Calibri"/>
          <w:b/>
          <w:bCs/>
          <w:i/>
          <w:iCs/>
          <w:color w:val="auto"/>
        </w:rPr>
      </w:pPr>
    </w:p>
    <w:p w14:paraId="66811745" w14:textId="41723599" w:rsidR="00EE11A1" w:rsidRPr="00E60617"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E60617">
        <w:rPr>
          <w:rFonts w:ascii="Calibri" w:hAnsi="Calibri" w:cs="Calibri"/>
          <w:b/>
          <w:bCs/>
          <w:color w:val="auto"/>
          <w:sz w:val="36"/>
          <w:szCs w:val="36"/>
          <w:u w:color="CC3399"/>
        </w:rPr>
        <w:t xml:space="preserve">BIBLE </w:t>
      </w:r>
      <w:r w:rsidR="00DE05C8" w:rsidRPr="00E60617">
        <w:rPr>
          <w:rFonts w:ascii="Calibri" w:hAnsi="Calibri" w:cs="Calibri"/>
          <w:b/>
          <w:bCs/>
          <w:color w:val="auto"/>
          <w:sz w:val="36"/>
          <w:szCs w:val="36"/>
          <w:u w:color="CC3399"/>
        </w:rPr>
        <w:t>TIME</w:t>
      </w:r>
      <w:r w:rsidR="00C00CA4" w:rsidRPr="00E60617">
        <w:rPr>
          <w:rFonts w:ascii="Calibri" w:hAnsi="Calibri" w:cs="Calibri"/>
          <w:b/>
          <w:bCs/>
          <w:color w:val="auto"/>
          <w:sz w:val="36"/>
          <w:szCs w:val="36"/>
          <w:u w:color="CC3399"/>
        </w:rPr>
        <w:t xml:space="preserve"> </w:t>
      </w:r>
      <w:r w:rsidR="00E31B8F" w:rsidRPr="00E60617">
        <w:rPr>
          <w:rFonts w:ascii="Calibri" w:hAnsi="Calibri" w:cs="Calibri"/>
          <w:b/>
          <w:bCs/>
          <w:color w:val="auto"/>
          <w:sz w:val="28"/>
          <w:szCs w:val="28"/>
          <w:u w:color="CC3399"/>
        </w:rPr>
        <w:t>continued</w:t>
      </w:r>
      <w:r w:rsidR="007234C8" w:rsidRPr="00E60617">
        <w:rPr>
          <w:rFonts w:ascii="Calibri" w:hAnsi="Calibri" w:cs="Calibri"/>
          <w:b/>
          <w:bCs/>
          <w:color w:val="auto"/>
          <w:sz w:val="36"/>
          <w:szCs w:val="36"/>
          <w:u w:color="CC3399"/>
        </w:rPr>
        <w:t xml:space="preserve"> </w:t>
      </w:r>
      <w:r w:rsidRPr="00E60617">
        <w:rPr>
          <w:rFonts w:ascii="Calibri" w:hAnsi="Calibri" w:cs="Calibri"/>
          <w:b/>
          <w:bCs/>
          <w:color w:val="auto"/>
          <w:sz w:val="36"/>
          <w:szCs w:val="36"/>
          <w:u w:color="CC3399"/>
        </w:rPr>
        <w:t xml:space="preserve">| </w:t>
      </w:r>
      <w:r w:rsidR="0064241B" w:rsidRPr="00E60617">
        <w:rPr>
          <w:rFonts w:ascii="Calibri" w:hAnsi="Calibri" w:cs="Calibri"/>
          <w:b/>
          <w:bCs/>
          <w:color w:val="auto"/>
          <w:sz w:val="24"/>
          <w:szCs w:val="24"/>
          <w:u w:color="CC3399"/>
        </w:rPr>
        <w:t>Faith and Works (</w:t>
      </w:r>
      <w:r w:rsidR="0064241B" w:rsidRPr="00E60617">
        <w:rPr>
          <w:rFonts w:ascii="Calibri" w:hAnsi="Calibri" w:cs="Calibri"/>
          <w:b/>
          <w:bCs/>
          <w:color w:val="auto"/>
          <w:sz w:val="24"/>
          <w:szCs w:val="24"/>
          <w:u w:val="single"/>
        </w:rPr>
        <w:t>James 1:19–27; 2:14–26</w:t>
      </w:r>
      <w:r w:rsidR="0064241B" w:rsidRPr="00E60617">
        <w:rPr>
          <w:rFonts w:ascii="Calibri" w:hAnsi="Calibri" w:cs="Calibri"/>
          <w:b/>
          <w:bCs/>
          <w:color w:val="auto"/>
          <w:sz w:val="24"/>
          <w:szCs w:val="24"/>
          <w:u w:color="CC3399"/>
        </w:rPr>
        <w:t>)</w:t>
      </w:r>
    </w:p>
    <w:p w14:paraId="02E66644" w14:textId="77777777" w:rsidR="0064241B" w:rsidRPr="00E60617" w:rsidRDefault="0064241B" w:rsidP="001C5F09">
      <w:pPr>
        <w:suppressAutoHyphens/>
        <w:contextualSpacing/>
        <w:rPr>
          <w:b/>
        </w:rPr>
      </w:pPr>
    </w:p>
    <w:p w14:paraId="0166A490" w14:textId="557EF769" w:rsidR="00822EBC" w:rsidRPr="00E60617" w:rsidRDefault="00672B34" w:rsidP="001C5F09">
      <w:pPr>
        <w:suppressAutoHyphens/>
        <w:contextualSpacing/>
      </w:pPr>
      <w:r w:rsidRPr="00E60617">
        <w:rPr>
          <w:b/>
        </w:rPr>
        <w:t>Bible Video B</w:t>
      </w:r>
    </w:p>
    <w:p w14:paraId="0624A736" w14:textId="77777777" w:rsidR="008A7D08" w:rsidRPr="00952233" w:rsidRDefault="008A7D08" w:rsidP="008A7D08">
      <w:pPr>
        <w:pStyle w:val="Default"/>
        <w:rPr>
          <w:rFonts w:ascii="Calibri" w:eastAsia="Cambria" w:hAnsi="Calibri" w:cs="Calibri"/>
          <w:color w:val="auto"/>
          <w:sz w:val="24"/>
          <w:szCs w:val="24"/>
        </w:rPr>
      </w:pPr>
      <w:r w:rsidRPr="00952233">
        <w:rPr>
          <w:rFonts w:ascii="Calibri" w:hAnsi="Calibri" w:cs="Calibri"/>
          <w:color w:val="auto"/>
          <w:sz w:val="24"/>
          <w:szCs w:val="24"/>
        </w:rPr>
        <w:t>Now that we’ve worshipped God by singing, let’s check back in and see what Lizzy and her grandpa are up to.</w:t>
      </w:r>
    </w:p>
    <w:p w14:paraId="4738C40F" w14:textId="77777777" w:rsidR="00C416E3" w:rsidRPr="00E60617" w:rsidRDefault="00C416E3" w:rsidP="001C5F09">
      <w:pPr>
        <w:tabs>
          <w:tab w:val="left" w:pos="720"/>
        </w:tabs>
        <w:suppressAutoHyphens/>
        <w:ind w:left="720" w:hanging="360"/>
        <w:contextualSpacing/>
        <w:jc w:val="both"/>
        <w:rPr>
          <w:i/>
        </w:rPr>
      </w:pPr>
      <w:r w:rsidRPr="00E60617">
        <w:t>•</w:t>
      </w:r>
      <w:r w:rsidRPr="00E60617">
        <w:tab/>
      </w:r>
      <w:r w:rsidRPr="00E60617">
        <w:rPr>
          <w:i/>
        </w:rPr>
        <w:t xml:space="preserve">Play </w:t>
      </w:r>
      <w:r w:rsidRPr="00E60617">
        <w:rPr>
          <w:b/>
          <w:i/>
        </w:rPr>
        <w:t>Bible Lesson Video B</w:t>
      </w:r>
      <w:r w:rsidRPr="00E60617">
        <w:rPr>
          <w:i/>
        </w:rPr>
        <w:t>.</w:t>
      </w:r>
    </w:p>
    <w:p w14:paraId="67C6554E" w14:textId="77777777" w:rsidR="00C416E3" w:rsidRPr="00E60617" w:rsidRDefault="00C416E3" w:rsidP="001C5F09">
      <w:pPr>
        <w:tabs>
          <w:tab w:val="left" w:pos="720"/>
        </w:tabs>
        <w:suppressAutoHyphens/>
        <w:ind w:left="720" w:hanging="360"/>
        <w:contextualSpacing/>
        <w:jc w:val="both"/>
      </w:pPr>
    </w:p>
    <w:p w14:paraId="3EC373B8" w14:textId="77777777" w:rsidR="00566B51" w:rsidRPr="00E60617" w:rsidRDefault="00C416E3" w:rsidP="001C5F09">
      <w:pPr>
        <w:suppressAutoHyphens/>
        <w:contextualSpacing/>
        <w:jc w:val="both"/>
        <w:rPr>
          <w:shd w:val="clear" w:color="auto" w:fill="FEFFFF"/>
        </w:rPr>
      </w:pPr>
      <w:r w:rsidRPr="00E60617">
        <w:rPr>
          <w:noProof/>
        </w:rPr>
        <w:drawing>
          <wp:inline distT="0" distB="0" distL="0" distR="0" wp14:anchorId="46EF431F" wp14:editId="668F5544">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6B3B2046" w14:textId="77777777" w:rsidR="00E05873" w:rsidRPr="00E60617"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0A55F4A" w14:textId="28A772E3" w:rsidR="009034A6" w:rsidRPr="00952233" w:rsidRDefault="009034A6" w:rsidP="009034A6">
      <w:pPr>
        <w:pStyle w:val="BodyAAA"/>
        <w:rPr>
          <w:rFonts w:ascii="Calibri" w:hAnsi="Calibri" w:cs="Calibri"/>
          <w:color w:val="auto"/>
          <w:sz w:val="24"/>
          <w:szCs w:val="24"/>
          <w:u w:color="C00000"/>
        </w:rPr>
      </w:pPr>
      <w:r w:rsidRPr="00952233">
        <w:rPr>
          <w:rFonts w:ascii="Calibri" w:hAnsi="Calibri" w:cs="Calibri"/>
          <w:color w:val="auto"/>
          <w:sz w:val="24"/>
          <w:szCs w:val="24"/>
          <w:u w:color="C00000"/>
        </w:rPr>
        <w:t xml:space="preserve">Wow! That was an awesome science experiment. I love that God gave us the Bible to help us know what to do. Every day we can take action and do what He says. </w:t>
      </w:r>
      <w:r w:rsidR="002138A8" w:rsidRPr="00952233">
        <w:rPr>
          <w:rFonts w:ascii="Calibri" w:hAnsi="Calibri" w:cs="Calibri"/>
          <w:color w:val="auto"/>
          <w:sz w:val="24"/>
          <w:szCs w:val="24"/>
          <w:u w:color="C00000"/>
        </w:rPr>
        <w:t>This reminds me of our new Faith Fact.</w:t>
      </w:r>
      <w:r w:rsidR="00DF3192" w:rsidRPr="00952233">
        <w:rPr>
          <w:rFonts w:ascii="Calibri" w:hAnsi="Calibri" w:cs="Calibri"/>
          <w:color w:val="auto"/>
          <w:sz w:val="24"/>
          <w:szCs w:val="24"/>
          <w:u w:color="C00000"/>
        </w:rPr>
        <w:t xml:space="preserve"> </w:t>
      </w:r>
    </w:p>
    <w:p w14:paraId="7F01B6C2" w14:textId="77777777" w:rsidR="00DF3192" w:rsidRPr="00952233" w:rsidRDefault="00DF3192" w:rsidP="009034A6">
      <w:pPr>
        <w:pStyle w:val="BodyAAA"/>
        <w:rPr>
          <w:rFonts w:ascii="Calibri" w:eastAsia="Cambria" w:hAnsi="Calibri" w:cs="Calibri"/>
          <w:color w:val="auto"/>
          <w:sz w:val="24"/>
          <w:szCs w:val="24"/>
          <w:u w:color="C00000"/>
        </w:rPr>
      </w:pPr>
    </w:p>
    <w:p w14:paraId="538F8895" w14:textId="77777777" w:rsidR="00DF3192" w:rsidRPr="00952233" w:rsidRDefault="00DF3192" w:rsidP="00DF3192">
      <w:pPr>
        <w:suppressAutoHyphens/>
        <w:contextualSpacing/>
        <w:rPr>
          <w:b/>
          <w:bCs/>
        </w:rPr>
      </w:pPr>
      <w:r w:rsidRPr="00952233">
        <w:rPr>
          <w:b/>
          <w:bCs/>
        </w:rPr>
        <w:t xml:space="preserve">Faith Fact </w:t>
      </w:r>
    </w:p>
    <w:p w14:paraId="4477AA93" w14:textId="77777777" w:rsidR="00DF3192" w:rsidRPr="00952233" w:rsidRDefault="00DF3192" w:rsidP="00DF3192">
      <w:pPr>
        <w:pStyle w:val="ListParagraph"/>
        <w:numPr>
          <w:ilvl w:val="1"/>
          <w:numId w:val="44"/>
        </w:numPr>
        <w:suppressAutoHyphens/>
        <w:contextualSpacing/>
        <w:jc w:val="left"/>
        <w:rPr>
          <w:rFonts w:cs="Calibri"/>
        </w:rPr>
      </w:pPr>
      <w:r w:rsidRPr="00952233">
        <w:rPr>
          <w:rFonts w:cs="Calibri"/>
          <w:i/>
          <w:iCs/>
        </w:rPr>
        <w:t xml:space="preserve">Play the </w:t>
      </w:r>
      <w:r w:rsidRPr="00952233">
        <w:rPr>
          <w:rFonts w:cs="Calibri"/>
          <w:b/>
          <w:bCs/>
          <w:i/>
          <w:iCs/>
        </w:rPr>
        <w:t xml:space="preserve">Faith Fact Sound </w:t>
      </w:r>
      <w:r w:rsidRPr="00952233">
        <w:rPr>
          <w:rFonts w:cs="Calibri"/>
          <w:i/>
          <w:iCs/>
        </w:rPr>
        <w:t>video</w:t>
      </w:r>
      <w:r w:rsidRPr="00952233">
        <w:rPr>
          <w:rFonts w:cs="Calibri"/>
        </w:rPr>
        <w:t xml:space="preserve">. </w:t>
      </w:r>
    </w:p>
    <w:p w14:paraId="3DD79934" w14:textId="77777777" w:rsidR="00DF3192" w:rsidRPr="00952233" w:rsidRDefault="00DF3192" w:rsidP="00DF3192">
      <w:pPr>
        <w:pStyle w:val="BodyA"/>
        <w:suppressAutoHyphens/>
        <w:rPr>
          <w:rFonts w:eastAsia="Cambria" w:cs="Calibri"/>
          <w:color w:val="000000" w:themeColor="text1"/>
        </w:rPr>
      </w:pPr>
    </w:p>
    <w:p w14:paraId="131D2487" w14:textId="77777777" w:rsidR="00DF3192" w:rsidRPr="000608EC" w:rsidRDefault="00DF3192" w:rsidP="00DF3192">
      <w:pPr>
        <w:pStyle w:val="BodyA"/>
        <w:suppressAutoHyphens/>
        <w:rPr>
          <w:rFonts w:cs="Calibri"/>
          <w:color w:val="auto"/>
          <w:shd w:val="clear" w:color="auto" w:fill="FEFFFF"/>
        </w:rPr>
      </w:pPr>
      <w:r w:rsidRPr="00952233">
        <w:rPr>
          <w:rFonts w:eastAsia="Cambria" w:cs="Calibri"/>
          <w:noProof/>
          <w:color w:val="000000" w:themeColor="text1"/>
          <w14:textOutline w14:w="0" w14:cap="rnd" w14:cmpd="sng" w14:algn="ctr">
            <w14:noFill/>
            <w14:prstDash w14:val="solid"/>
            <w14:bevel/>
          </w14:textOutline>
        </w:rPr>
        <w:drawing>
          <wp:inline distT="0" distB="0" distL="0" distR="0" wp14:anchorId="0FB114CD" wp14:editId="1777B798">
            <wp:extent cx="2285999" cy="1303470"/>
            <wp:effectExtent l="0" t="0" r="635" b="5080"/>
            <wp:docPr id="1401667512"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0625" name="Picture 7" descr="A close-up of a person holding a be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600F1134" w14:textId="77777777" w:rsidR="00DF3192" w:rsidRPr="000608EC" w:rsidRDefault="00DF3192" w:rsidP="00DF3192">
      <w:pPr>
        <w:pStyle w:val="BodyA"/>
        <w:suppressAutoHyphens/>
        <w:rPr>
          <w:rFonts w:cs="Calibri"/>
          <w:color w:val="auto"/>
          <w:shd w:val="clear" w:color="auto" w:fill="FEFFFF"/>
        </w:rPr>
      </w:pPr>
    </w:p>
    <w:p w14:paraId="3D13E0A4" w14:textId="77777777" w:rsidR="00DF3192" w:rsidRPr="00952233" w:rsidRDefault="00DF3192" w:rsidP="00DF3192">
      <w:pPr>
        <w:pStyle w:val="BodyA"/>
        <w:suppressAutoHyphens/>
        <w:rPr>
          <w:rFonts w:eastAsia="Cambria" w:cs="Calibri"/>
          <w:color w:val="000000" w:themeColor="text1"/>
        </w:rPr>
      </w:pPr>
      <w:r w:rsidRPr="00952233">
        <w:rPr>
          <w:rFonts w:cs="Calibri"/>
          <w:color w:val="auto"/>
          <w:shd w:val="clear" w:color="auto" w:fill="FEFFFF"/>
        </w:rPr>
        <w:t xml:space="preserve">Oh! That’s become one of my favorite sounds. Do you know what it is? </w:t>
      </w:r>
      <w:r w:rsidRPr="00952233">
        <w:rPr>
          <w:rFonts w:cs="Calibri"/>
          <w:i/>
          <w:iCs/>
          <w:color w:val="auto"/>
          <w:shd w:val="clear" w:color="auto" w:fill="FEFFFF"/>
        </w:rPr>
        <w:t>(Group response)</w:t>
      </w:r>
      <w:r w:rsidRPr="00952233">
        <w:rPr>
          <w:rFonts w:cs="Calibri"/>
          <w:color w:val="auto"/>
          <w:shd w:val="clear" w:color="auto" w:fill="FEFFFF"/>
        </w:rPr>
        <w:t xml:space="preserve"> That’s right, it means it’s time to hear our Faith Fact for today. </w:t>
      </w:r>
    </w:p>
    <w:p w14:paraId="3E9DCADF" w14:textId="77777777" w:rsidR="00DF3192" w:rsidRPr="00952233" w:rsidRDefault="00DF3192" w:rsidP="00DF3192">
      <w:pPr>
        <w:pStyle w:val="ListParagraph"/>
        <w:numPr>
          <w:ilvl w:val="0"/>
          <w:numId w:val="45"/>
        </w:numPr>
        <w:suppressAutoHyphens/>
        <w:contextualSpacing/>
        <w:jc w:val="left"/>
        <w:rPr>
          <w:rFonts w:cs="Calibri"/>
          <w:i/>
          <w:iCs/>
          <w:u w:val="single"/>
        </w:rPr>
      </w:pPr>
      <w:r w:rsidRPr="00952233">
        <w:rPr>
          <w:rFonts w:cs="Calibri"/>
          <w:i/>
          <w:iCs/>
        </w:rPr>
        <w:t xml:space="preserve">Show the </w:t>
      </w:r>
      <w:r w:rsidRPr="00952233">
        <w:rPr>
          <w:rFonts w:cs="Calibri"/>
          <w:b/>
          <w:bCs/>
          <w:i/>
          <w:iCs/>
        </w:rPr>
        <w:t xml:space="preserve">Faith Fact Slide </w:t>
      </w:r>
      <w:r w:rsidRPr="00952233">
        <w:rPr>
          <w:rFonts w:cs="Calibri"/>
          <w:i/>
          <w:iCs/>
        </w:rPr>
        <w:t>or</w:t>
      </w:r>
      <w:r w:rsidRPr="00952233">
        <w:rPr>
          <w:rFonts w:cs="Calibri"/>
          <w:b/>
          <w:bCs/>
          <w:i/>
          <w:iCs/>
        </w:rPr>
        <w:t xml:space="preserve"> </w:t>
      </w:r>
      <w:r w:rsidRPr="00952233">
        <w:rPr>
          <w:rFonts w:cs="Calibri"/>
          <w:b/>
          <w:bCs/>
          <w:i/>
          <w:iCs/>
          <w:u w:val="single"/>
        </w:rPr>
        <w:t>Motion Graphic</w:t>
      </w:r>
      <w:r w:rsidRPr="00952233">
        <w:rPr>
          <w:rFonts w:cs="Calibri"/>
          <w:i/>
          <w:iCs/>
        </w:rPr>
        <w:t>.</w:t>
      </w:r>
    </w:p>
    <w:p w14:paraId="467C97F1" w14:textId="77777777" w:rsidR="00DF3192" w:rsidRPr="00952233" w:rsidRDefault="00DF3192" w:rsidP="00DF3192">
      <w:pPr>
        <w:pStyle w:val="BodyA"/>
        <w:suppressAutoHyphens/>
        <w:rPr>
          <w:rFonts w:eastAsia="Cambria" w:cs="Calibri"/>
          <w:i/>
          <w:iCs/>
          <w:color w:val="000000" w:themeColor="text1"/>
          <w:shd w:val="clear" w:color="auto" w:fill="FFFF00"/>
        </w:rPr>
      </w:pPr>
    </w:p>
    <w:p w14:paraId="34DDC49B" w14:textId="77777777" w:rsidR="00DF3192" w:rsidRPr="00952233" w:rsidRDefault="00DF3192" w:rsidP="00DF3192">
      <w:pPr>
        <w:pStyle w:val="BodyAA"/>
        <w:suppressAutoHyphens/>
        <w:rPr>
          <w:rFonts w:ascii="Calibri" w:hAnsi="Calibri" w:cs="Calibri"/>
          <w:color w:val="000000" w:themeColor="text1"/>
          <w:sz w:val="24"/>
          <w:szCs w:val="24"/>
        </w:rPr>
      </w:pPr>
      <w:r w:rsidRPr="00952233">
        <w:rPr>
          <w:rFonts w:ascii="Calibri" w:hAnsi="Calibri" w:cs="Calibri"/>
          <w:sz w:val="24"/>
          <w:szCs w:val="24"/>
        </w:rPr>
        <w:fldChar w:fldCharType="begin"/>
      </w:r>
      <w:r w:rsidRPr="0095223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952233">
        <w:rPr>
          <w:rFonts w:ascii="Calibri" w:hAnsi="Calibri" w:cs="Calibri"/>
          <w:sz w:val="24"/>
          <w:szCs w:val="24"/>
        </w:rPr>
        <w:fldChar w:fldCharType="separate"/>
      </w:r>
      <w:r w:rsidRPr="00952233">
        <w:rPr>
          <w:rFonts w:ascii="Calibri" w:hAnsi="Calibri" w:cs="Calibri"/>
          <w:noProof/>
          <w:sz w:val="24"/>
          <w:szCs w:val="24"/>
        </w:rPr>
        <w:drawing>
          <wp:inline distT="0" distB="0" distL="0" distR="0" wp14:anchorId="66CB01C2" wp14:editId="15A8886A">
            <wp:extent cx="2283793" cy="1285875"/>
            <wp:effectExtent l="0" t="0" r="2540" b="0"/>
            <wp:docPr id="2054248982" name="Picture 9" descr="A red and blue track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8982" name="Picture 9" descr="A red and blue track with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952233">
        <w:rPr>
          <w:rFonts w:ascii="Calibri" w:hAnsi="Calibri" w:cs="Calibri"/>
          <w:sz w:val="24"/>
          <w:szCs w:val="24"/>
        </w:rPr>
        <w:fldChar w:fldCharType="end"/>
      </w:r>
    </w:p>
    <w:p w14:paraId="3ACC2FCC" w14:textId="77777777" w:rsidR="00DF3192" w:rsidRPr="000608EC" w:rsidRDefault="00DF3192" w:rsidP="00DF3192">
      <w:pPr>
        <w:pStyle w:val="BodyAA"/>
        <w:suppressAutoHyphens/>
        <w:rPr>
          <w:rFonts w:ascii="Calibri" w:hAnsi="Calibri" w:cs="Calibri"/>
          <w:color w:val="000000" w:themeColor="text1"/>
          <w:sz w:val="24"/>
          <w:szCs w:val="24"/>
          <w:u w:color="FF0000"/>
        </w:rPr>
      </w:pPr>
    </w:p>
    <w:p w14:paraId="46527582" w14:textId="77777777" w:rsidR="00DF3192" w:rsidRPr="00952233" w:rsidRDefault="00DF3192" w:rsidP="00DF3192">
      <w:pPr>
        <w:pStyle w:val="Default"/>
        <w:rPr>
          <w:rFonts w:ascii="Calibri" w:hAnsi="Calibri" w:cs="Calibri"/>
          <w:color w:val="auto"/>
          <w:sz w:val="24"/>
          <w:szCs w:val="24"/>
          <w:shd w:val="clear" w:color="auto" w:fill="FEFFFF"/>
        </w:rPr>
      </w:pPr>
      <w:r w:rsidRPr="00952233">
        <w:rPr>
          <w:rFonts w:ascii="Calibri" w:hAnsi="Calibri" w:cs="Calibri"/>
          <w:color w:val="auto"/>
          <w:sz w:val="24"/>
          <w:szCs w:val="24"/>
          <w:shd w:val="clear" w:color="auto" w:fill="FEFFFF"/>
        </w:rPr>
        <w:t xml:space="preserve">Can you say that with me on the count of 3? 1, 2, 3. </w:t>
      </w:r>
      <w:r w:rsidRPr="00952233">
        <w:rPr>
          <w:rFonts w:ascii="Calibri" w:hAnsi="Calibri" w:cs="Calibri"/>
          <w:b/>
          <w:bCs/>
          <w:color w:val="auto"/>
          <w:sz w:val="24"/>
          <w:szCs w:val="24"/>
          <w:shd w:val="clear" w:color="auto" w:fill="FEFFFF"/>
        </w:rPr>
        <w:t>God wants me to take action</w:t>
      </w:r>
      <w:r w:rsidRPr="00952233">
        <w:rPr>
          <w:rFonts w:ascii="Calibri" w:hAnsi="Calibri" w:cs="Calibri"/>
          <w:color w:val="auto"/>
          <w:sz w:val="24"/>
          <w:szCs w:val="24"/>
          <w:shd w:val="clear" w:color="auto" w:fill="FEFFFF"/>
        </w:rPr>
        <w:t>.</w:t>
      </w:r>
    </w:p>
    <w:p w14:paraId="6472D23E" w14:textId="77777777" w:rsidR="00DF3192" w:rsidRPr="00952233" w:rsidRDefault="00DF3192" w:rsidP="00DF3192">
      <w:pPr>
        <w:pStyle w:val="Default"/>
        <w:rPr>
          <w:rFonts w:ascii="Calibri" w:eastAsia="Cambria" w:hAnsi="Calibri" w:cs="Calibri"/>
          <w:color w:val="auto"/>
          <w:sz w:val="24"/>
          <w:szCs w:val="24"/>
          <w:shd w:val="clear" w:color="auto" w:fill="FEFFFF"/>
        </w:rPr>
      </w:pPr>
    </w:p>
    <w:p w14:paraId="23F88272" w14:textId="77777777" w:rsidR="00DF3192" w:rsidRPr="00952233" w:rsidRDefault="00DF3192" w:rsidP="00DF3192">
      <w:pPr>
        <w:pStyle w:val="BodyAA"/>
        <w:rPr>
          <w:rFonts w:ascii="Calibri" w:eastAsia="Cambria" w:hAnsi="Calibri" w:cs="Calibri"/>
          <w:b/>
          <w:bCs/>
          <w:color w:val="auto"/>
          <w:sz w:val="24"/>
          <w:szCs w:val="24"/>
          <w:shd w:val="clear" w:color="auto" w:fill="FEFFFF"/>
        </w:rPr>
      </w:pPr>
      <w:r w:rsidRPr="00952233">
        <w:rPr>
          <w:rFonts w:ascii="Calibri" w:hAnsi="Calibri" w:cs="Calibri"/>
          <w:color w:val="auto"/>
          <w:sz w:val="24"/>
          <w:szCs w:val="24"/>
          <w:shd w:val="clear" w:color="auto" w:fill="FEFFFF"/>
        </w:rPr>
        <w:lastRenderedPageBreak/>
        <w:t xml:space="preserve">Let’s shout it out one more time. </w:t>
      </w:r>
      <w:r w:rsidRPr="00952233">
        <w:rPr>
          <w:rFonts w:ascii="Calibri" w:hAnsi="Calibri" w:cs="Calibri"/>
          <w:b/>
          <w:bCs/>
          <w:color w:val="auto"/>
          <w:sz w:val="24"/>
          <w:szCs w:val="24"/>
          <w:shd w:val="clear" w:color="auto" w:fill="FEFFFF"/>
        </w:rPr>
        <w:t xml:space="preserve">God wants me to take action. </w:t>
      </w:r>
      <w:r w:rsidRPr="00952233">
        <w:rPr>
          <w:rFonts w:ascii="Calibri" w:hAnsi="Calibri" w:cs="Calibri"/>
          <w:color w:val="auto"/>
          <w:sz w:val="24"/>
          <w:szCs w:val="24"/>
          <w:shd w:val="clear" w:color="auto" w:fill="FEFFFF"/>
        </w:rPr>
        <w:t xml:space="preserve">I’m so excited to learn today how God wants us to take action. </w:t>
      </w:r>
    </w:p>
    <w:p w14:paraId="4A533C1F" w14:textId="77777777" w:rsidR="002A4C7B" w:rsidRPr="000608EC" w:rsidRDefault="002A4C7B"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65213BE" w14:textId="602D70F4" w:rsidR="00566B51" w:rsidRPr="000608EC"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0608EC">
        <w:rPr>
          <w:rFonts w:eastAsia="Cambria" w:cs="Calibri"/>
          <w:b/>
          <w:bCs/>
          <w:color w:val="auto"/>
        </w:rPr>
        <w:t>Response Time</w:t>
      </w:r>
    </w:p>
    <w:p w14:paraId="25C0B160" w14:textId="290896BC" w:rsidR="00A82328" w:rsidRPr="000608EC" w:rsidRDefault="00566B51" w:rsidP="00DB4BE7">
      <w:pPr>
        <w:pStyle w:val="BodyAA"/>
        <w:suppressAutoHyphens/>
        <w:contextualSpacing/>
        <w:outlineLvl w:val="0"/>
        <w:rPr>
          <w:rFonts w:ascii="Calibri" w:hAnsi="Calibri" w:cs="Calibri"/>
          <w:i/>
          <w:iCs/>
          <w:color w:val="auto"/>
          <w:sz w:val="24"/>
          <w:szCs w:val="24"/>
        </w:rPr>
      </w:pPr>
      <w:r w:rsidRPr="000608EC">
        <w:rPr>
          <w:rFonts w:ascii="Calibri" w:hAnsi="Calibri" w:cs="Calibri"/>
          <w:i/>
          <w:iCs/>
          <w:color w:val="auto"/>
          <w:sz w:val="24"/>
          <w:szCs w:val="24"/>
        </w:rPr>
        <w:t>Consider playing a worship song softly in the background while kids pray.</w:t>
      </w:r>
    </w:p>
    <w:p w14:paraId="4598C406" w14:textId="54817C3B" w:rsidR="0065360B" w:rsidRPr="00952233" w:rsidRDefault="00DB4BE7" w:rsidP="004D36F5">
      <w:pPr>
        <w:pStyle w:val="paragraph"/>
        <w:spacing w:before="0" w:after="0"/>
        <w:rPr>
          <w:i/>
          <w:iCs/>
        </w:rPr>
      </w:pPr>
      <w:r w:rsidRPr="00952233">
        <w:t>Today we got to see Lizzy take action and invite a friend to church. What are other ways we can take action on things God teaches us? (</w:t>
      </w:r>
      <w:r w:rsidRPr="00952233">
        <w:rPr>
          <w:i/>
          <w:iCs/>
        </w:rPr>
        <w:t xml:space="preserve">Praying, being kind to others, listening to our parents, etc.) </w:t>
      </w:r>
      <w:r w:rsidRPr="00952233">
        <w:t xml:space="preserve">That’s right! I’m excited to start taking action in my life! How about you? </w:t>
      </w:r>
      <w:r w:rsidRPr="00952233">
        <w:rPr>
          <w:i/>
          <w:iCs/>
        </w:rPr>
        <w:t>(Group response)</w:t>
      </w:r>
    </w:p>
    <w:p w14:paraId="10A4F752" w14:textId="77777777" w:rsidR="00EE11A1" w:rsidRPr="000608EC" w:rsidRDefault="000C706D" w:rsidP="001C5F09">
      <w:pPr>
        <w:pStyle w:val="Default"/>
        <w:suppressAutoHyphens/>
        <w:contextualSpacing/>
        <w:rPr>
          <w:rFonts w:ascii="Calibri" w:eastAsia="Cambria" w:hAnsi="Calibri" w:cs="Calibri"/>
          <w:b/>
          <w:bCs/>
          <w:color w:val="auto"/>
          <w:sz w:val="24"/>
          <w:szCs w:val="24"/>
        </w:rPr>
      </w:pPr>
      <w:r w:rsidRPr="000608EC">
        <w:rPr>
          <w:rFonts w:ascii="Calibri" w:hAnsi="Calibri" w:cs="Calibri"/>
          <w:b/>
          <w:bCs/>
          <w:color w:val="auto"/>
          <w:sz w:val="24"/>
          <w:szCs w:val="24"/>
        </w:rPr>
        <w:t>Closing</w:t>
      </w:r>
    </w:p>
    <w:p w14:paraId="2104C6BB" w14:textId="77777777" w:rsidR="006E00B4" w:rsidRPr="00952233" w:rsidRDefault="006E00B4" w:rsidP="006E00B4">
      <w:pPr>
        <w:pStyle w:val="BodyAA"/>
        <w:rPr>
          <w:rFonts w:ascii="Calibri" w:eastAsia="Cambria" w:hAnsi="Calibri" w:cs="Calibri"/>
          <w:color w:val="auto"/>
          <w:sz w:val="24"/>
          <w:szCs w:val="24"/>
        </w:rPr>
      </w:pPr>
      <w:r w:rsidRPr="00952233">
        <w:rPr>
          <w:rFonts w:ascii="Calibri" w:hAnsi="Calibri" w:cs="Calibri"/>
          <w:color w:val="auto"/>
          <w:sz w:val="24"/>
          <w:szCs w:val="24"/>
        </w:rPr>
        <w:t xml:space="preserve">Did you have fun today, kids? We’ve heard that </w:t>
      </w:r>
      <w:r w:rsidRPr="00952233">
        <w:rPr>
          <w:rFonts w:ascii="Calibri" w:hAnsi="Calibri" w:cs="Calibri"/>
          <w:b/>
          <w:bCs/>
          <w:color w:val="auto"/>
          <w:sz w:val="24"/>
          <w:szCs w:val="24"/>
        </w:rPr>
        <w:t>God wants me to take action</w:t>
      </w:r>
      <w:r w:rsidRPr="00952233">
        <w:rPr>
          <w:rFonts w:ascii="Calibri" w:hAnsi="Calibri" w:cs="Calibri"/>
          <w:color w:val="auto"/>
          <w:sz w:val="24"/>
          <w:szCs w:val="24"/>
        </w:rPr>
        <w:t>. We’ve worshipped God by praising, praying, and singing. We’ve reviewed our Faith Verse, too. This week, let’s all try to remember what we heard about today and take action from what God has said in the Bible.</w:t>
      </w:r>
    </w:p>
    <w:p w14:paraId="4C5508FD" w14:textId="77777777" w:rsidR="000C706D" w:rsidRPr="000608EC" w:rsidRDefault="000C706D" w:rsidP="00716A09">
      <w:pPr>
        <w:pStyle w:val="ListParagraph"/>
        <w:numPr>
          <w:ilvl w:val="1"/>
          <w:numId w:val="44"/>
        </w:numPr>
        <w:suppressAutoHyphens/>
        <w:contextualSpacing/>
        <w:jc w:val="left"/>
        <w:rPr>
          <w:rFonts w:cs="Calibri"/>
        </w:rPr>
      </w:pPr>
      <w:r w:rsidRPr="000608EC">
        <w:rPr>
          <w:rFonts w:cs="Calibri"/>
          <w:i/>
          <w:iCs/>
        </w:rPr>
        <w:t xml:space="preserve">Play the </w:t>
      </w:r>
      <w:r w:rsidRPr="000608EC">
        <w:rPr>
          <w:rFonts w:cs="Calibri"/>
          <w:b/>
          <w:bCs/>
          <w:i/>
          <w:iCs/>
        </w:rPr>
        <w:t xml:space="preserve">Faith Fact Sound </w:t>
      </w:r>
      <w:r w:rsidRPr="000608EC">
        <w:rPr>
          <w:rFonts w:cs="Calibri"/>
          <w:i/>
          <w:iCs/>
        </w:rPr>
        <w:t>video</w:t>
      </w:r>
      <w:r w:rsidRPr="000608EC">
        <w:rPr>
          <w:rFonts w:cs="Calibri"/>
        </w:rPr>
        <w:t xml:space="preserve">. </w:t>
      </w:r>
    </w:p>
    <w:p w14:paraId="7546B09E" w14:textId="77777777" w:rsidR="000C706D" w:rsidRPr="000608EC" w:rsidRDefault="000C706D" w:rsidP="001C5F09">
      <w:pPr>
        <w:pStyle w:val="BodyA"/>
        <w:suppressAutoHyphens/>
        <w:rPr>
          <w:rFonts w:eastAsia="Cambria" w:cs="Calibri"/>
          <w:color w:val="000000" w:themeColor="text1"/>
        </w:rPr>
      </w:pPr>
    </w:p>
    <w:p w14:paraId="33F28E04" w14:textId="77777777" w:rsidR="000C706D" w:rsidRPr="000608EC" w:rsidRDefault="0015288E" w:rsidP="001C5F09">
      <w:pPr>
        <w:pStyle w:val="BodyA"/>
        <w:suppressAutoHyphens/>
        <w:rPr>
          <w:rFonts w:eastAsia="Cambria" w:cs="Calibri"/>
          <w:color w:val="000000" w:themeColor="text1"/>
        </w:rPr>
      </w:pPr>
      <w:r w:rsidRPr="000608EC">
        <w:rPr>
          <w:rFonts w:eastAsia="Cambria" w:cs="Calibri"/>
          <w:noProof/>
          <w:color w:val="000000" w:themeColor="text1"/>
          <w14:textOutline w14:w="0" w14:cap="rnd" w14:cmpd="sng" w14:algn="ctr">
            <w14:noFill/>
            <w14:prstDash w14:val="solid"/>
            <w14:bevel/>
          </w14:textOutline>
        </w:rPr>
        <w:drawing>
          <wp:inline distT="0" distB="0" distL="0" distR="0" wp14:anchorId="5B706270" wp14:editId="017D3E8E">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7B3F0997" w14:textId="77777777" w:rsidR="000C706D" w:rsidRPr="000608EC" w:rsidRDefault="000C706D" w:rsidP="001C5F09">
      <w:pPr>
        <w:pStyle w:val="BodyA"/>
        <w:suppressAutoHyphens/>
        <w:rPr>
          <w:rFonts w:eastAsia="Cambria" w:cs="Calibri"/>
          <w:color w:val="000000" w:themeColor="text1"/>
        </w:rPr>
      </w:pPr>
    </w:p>
    <w:p w14:paraId="78D3A550" w14:textId="31C423BE" w:rsidR="00BC7BAA" w:rsidRPr="00952233" w:rsidRDefault="00BC7BAA" w:rsidP="00BC7BAA">
      <w:pPr>
        <w:pStyle w:val="BodyAA"/>
        <w:rPr>
          <w:rFonts w:ascii="Calibri" w:eastAsia="Cambria" w:hAnsi="Calibri" w:cs="Calibri"/>
          <w:b/>
          <w:bCs/>
          <w:color w:val="auto"/>
          <w:sz w:val="24"/>
          <w:szCs w:val="24"/>
          <w:shd w:val="clear" w:color="auto" w:fill="FEFFFF"/>
        </w:rPr>
      </w:pPr>
      <w:r w:rsidRPr="00952233">
        <w:rPr>
          <w:rFonts w:ascii="Calibri" w:hAnsi="Calibri" w:cs="Calibri"/>
          <w:color w:val="auto"/>
          <w:sz w:val="24"/>
          <w:szCs w:val="24"/>
        </w:rPr>
        <w:t xml:space="preserve">Now, what are we supposed to do? </w:t>
      </w:r>
      <w:r w:rsidRPr="00952233">
        <w:rPr>
          <w:rFonts w:ascii="Calibri" w:hAnsi="Calibri" w:cs="Calibri"/>
          <w:i/>
          <w:iCs/>
          <w:color w:val="auto"/>
          <w:sz w:val="24"/>
          <w:szCs w:val="24"/>
        </w:rPr>
        <w:t xml:space="preserve">(Shout out the Faith Fact.) </w:t>
      </w:r>
    </w:p>
    <w:p w14:paraId="3C5FD367" w14:textId="77777777" w:rsidR="000C706D" w:rsidRPr="000608EC" w:rsidRDefault="000C706D" w:rsidP="00716A09">
      <w:pPr>
        <w:pStyle w:val="ListParagraph"/>
        <w:numPr>
          <w:ilvl w:val="0"/>
          <w:numId w:val="45"/>
        </w:numPr>
        <w:suppressAutoHyphens/>
        <w:contextualSpacing/>
        <w:jc w:val="left"/>
        <w:rPr>
          <w:rFonts w:cs="Calibri"/>
          <w:i/>
          <w:iCs/>
          <w:u w:val="single"/>
        </w:rPr>
      </w:pPr>
      <w:r w:rsidRPr="000608EC">
        <w:rPr>
          <w:rFonts w:cs="Calibri"/>
          <w:i/>
          <w:iCs/>
        </w:rPr>
        <w:t xml:space="preserve">Show the </w:t>
      </w:r>
      <w:r w:rsidRPr="000608EC">
        <w:rPr>
          <w:rFonts w:cs="Calibri"/>
          <w:b/>
          <w:bCs/>
          <w:i/>
          <w:iCs/>
        </w:rPr>
        <w:t>Faith Fact Slide</w:t>
      </w:r>
      <w:r w:rsidR="00255D00" w:rsidRPr="000608EC">
        <w:rPr>
          <w:rFonts w:cs="Calibri"/>
          <w:b/>
          <w:bCs/>
          <w:i/>
          <w:iCs/>
        </w:rPr>
        <w:t xml:space="preserve"> </w:t>
      </w:r>
      <w:r w:rsidR="00255D00" w:rsidRPr="000608EC">
        <w:rPr>
          <w:rFonts w:cs="Calibri"/>
          <w:i/>
          <w:iCs/>
        </w:rPr>
        <w:t>or</w:t>
      </w:r>
      <w:r w:rsidR="00255D00" w:rsidRPr="000608EC">
        <w:rPr>
          <w:rFonts w:cs="Calibri"/>
          <w:b/>
          <w:bCs/>
          <w:i/>
          <w:iCs/>
        </w:rPr>
        <w:t xml:space="preserve"> </w:t>
      </w:r>
      <w:r w:rsidR="00255D00" w:rsidRPr="000608EC">
        <w:rPr>
          <w:rFonts w:cs="Calibri"/>
          <w:b/>
          <w:bCs/>
          <w:i/>
          <w:iCs/>
          <w:u w:val="single"/>
        </w:rPr>
        <w:t>Motion Graphic</w:t>
      </w:r>
      <w:r w:rsidRPr="000608EC">
        <w:rPr>
          <w:rFonts w:cs="Calibri"/>
          <w:i/>
          <w:iCs/>
        </w:rPr>
        <w:t>.</w:t>
      </w:r>
    </w:p>
    <w:p w14:paraId="433DDF53" w14:textId="77777777" w:rsidR="000C706D" w:rsidRPr="000608EC" w:rsidRDefault="000C706D" w:rsidP="00C8459C">
      <w:pPr>
        <w:pStyle w:val="BodyA"/>
        <w:suppressAutoHyphens/>
        <w:rPr>
          <w:rFonts w:eastAsia="Cambria" w:cs="Calibri"/>
          <w:i/>
          <w:iCs/>
          <w:color w:val="000000" w:themeColor="text1"/>
          <w:shd w:val="clear" w:color="auto" w:fill="FFFF00"/>
        </w:rPr>
      </w:pPr>
    </w:p>
    <w:p w14:paraId="37AD42E0" w14:textId="77777777" w:rsidR="001675E9" w:rsidRPr="000608EC" w:rsidRDefault="000617F4" w:rsidP="00C8459C">
      <w:pPr>
        <w:pStyle w:val="BodyAA"/>
        <w:suppressAutoHyphens/>
        <w:rPr>
          <w:rFonts w:ascii="Calibri" w:hAnsi="Calibri" w:cs="Calibri"/>
          <w:color w:val="000000" w:themeColor="text1"/>
          <w:sz w:val="24"/>
          <w:szCs w:val="24"/>
        </w:rPr>
      </w:pPr>
      <w:r w:rsidRPr="000608EC">
        <w:rPr>
          <w:rFonts w:ascii="Calibri" w:hAnsi="Calibri" w:cs="Calibri"/>
          <w:sz w:val="24"/>
          <w:szCs w:val="24"/>
        </w:rPr>
        <w:fldChar w:fldCharType="begin"/>
      </w:r>
      <w:r w:rsidRPr="000608EC">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0608EC">
        <w:rPr>
          <w:rFonts w:ascii="Calibri" w:hAnsi="Calibri" w:cs="Calibri"/>
          <w:sz w:val="24"/>
          <w:szCs w:val="24"/>
        </w:rPr>
        <w:fldChar w:fldCharType="separate"/>
      </w:r>
      <w:r w:rsidRPr="000608EC">
        <w:rPr>
          <w:rFonts w:ascii="Calibri" w:hAnsi="Calibri" w:cs="Calibri"/>
          <w:noProof/>
          <w:sz w:val="24"/>
          <w:szCs w:val="24"/>
        </w:rPr>
        <w:drawing>
          <wp:inline distT="0" distB="0" distL="0" distR="0" wp14:anchorId="3CD57539" wp14:editId="5B015A1A">
            <wp:extent cx="2283793" cy="1285875"/>
            <wp:effectExtent l="0" t="0" r="2540" b="0"/>
            <wp:docPr id="955211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129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0608EC">
        <w:rPr>
          <w:rFonts w:ascii="Calibri" w:hAnsi="Calibri" w:cs="Calibri"/>
          <w:sz w:val="24"/>
          <w:szCs w:val="24"/>
        </w:rPr>
        <w:fldChar w:fldCharType="end"/>
      </w:r>
    </w:p>
    <w:p w14:paraId="0CEB6F68" w14:textId="77777777" w:rsidR="001675E9" w:rsidRPr="000608EC" w:rsidRDefault="001675E9" w:rsidP="00C8459C">
      <w:pPr>
        <w:pStyle w:val="BodyAA"/>
        <w:suppressAutoHyphens/>
        <w:rPr>
          <w:rFonts w:ascii="Calibri" w:hAnsi="Calibri" w:cs="Calibri"/>
          <w:color w:val="000000" w:themeColor="text1"/>
          <w:sz w:val="24"/>
          <w:szCs w:val="24"/>
        </w:rPr>
      </w:pPr>
    </w:p>
    <w:p w14:paraId="22FC4A0E" w14:textId="77777777" w:rsidR="00265B74" w:rsidRPr="00952233" w:rsidRDefault="00265B74" w:rsidP="00C8459C">
      <w:pPr>
        <w:pStyle w:val="BodyAA"/>
        <w:rPr>
          <w:rFonts w:ascii="Calibri" w:eastAsia="Cambria" w:hAnsi="Calibri" w:cs="Calibri"/>
          <w:color w:val="auto"/>
          <w:sz w:val="24"/>
          <w:szCs w:val="24"/>
          <w:shd w:val="clear" w:color="auto" w:fill="FEFFFF"/>
        </w:rPr>
      </w:pPr>
      <w:r w:rsidRPr="00952233">
        <w:rPr>
          <w:rFonts w:ascii="Calibri" w:hAnsi="Calibri" w:cs="Calibri"/>
          <w:color w:val="auto"/>
          <w:sz w:val="24"/>
          <w:szCs w:val="24"/>
        </w:rPr>
        <w:t xml:space="preserve">Let’s say our Faith Fact now. </w:t>
      </w:r>
      <w:r w:rsidRPr="00952233">
        <w:rPr>
          <w:rFonts w:ascii="Calibri" w:hAnsi="Calibri" w:cs="Calibri"/>
          <w:b/>
          <w:bCs/>
          <w:color w:val="auto"/>
          <w:sz w:val="24"/>
          <w:szCs w:val="24"/>
          <w:shd w:val="clear" w:color="auto" w:fill="FEFFFF"/>
        </w:rPr>
        <w:t xml:space="preserve">God wants me to take action. </w:t>
      </w:r>
      <w:r w:rsidRPr="00952233">
        <w:rPr>
          <w:rFonts w:ascii="Calibri" w:hAnsi="Calibri" w:cs="Calibri"/>
          <w:color w:val="auto"/>
          <w:sz w:val="24"/>
          <w:szCs w:val="24"/>
          <w:shd w:val="clear" w:color="auto" w:fill="FEFFFF"/>
        </w:rPr>
        <w:t xml:space="preserve">Great job, friends! </w:t>
      </w:r>
    </w:p>
    <w:p w14:paraId="520D7BC8" w14:textId="77777777" w:rsidR="000C706D" w:rsidRPr="000608EC" w:rsidRDefault="000C706D" w:rsidP="00C8459C">
      <w:pPr>
        <w:pStyle w:val="BodyA"/>
        <w:tabs>
          <w:tab w:val="left" w:pos="8134"/>
        </w:tabs>
        <w:suppressAutoHyphens/>
        <w:rPr>
          <w:rFonts w:eastAsia="Cambria" w:cs="Calibri"/>
          <w:color w:val="000000" w:themeColor="text1"/>
        </w:rPr>
      </w:pPr>
      <w:r w:rsidRPr="000608EC">
        <w:rPr>
          <w:rFonts w:eastAsia="Cambria" w:cs="Calibri"/>
          <w:color w:val="000000" w:themeColor="text1"/>
        </w:rPr>
        <w:tab/>
      </w:r>
    </w:p>
    <w:p w14:paraId="6A529832" w14:textId="77777777" w:rsidR="000C706D" w:rsidRPr="000608EC" w:rsidRDefault="00881BB9" w:rsidP="00C8459C">
      <w:pPr>
        <w:pStyle w:val="Heading2"/>
        <w:keepLines/>
        <w:suppressAutoHyphens/>
        <w:spacing w:before="40"/>
        <w:rPr>
          <w:rFonts w:ascii="Calibri" w:eastAsia="Cambria" w:hAnsi="Calibri" w:cs="Calibri"/>
          <w:color w:val="000000" w:themeColor="text1"/>
          <w:sz w:val="24"/>
          <w:szCs w:val="24"/>
          <w:u w:color="2F5496"/>
        </w:rPr>
      </w:pPr>
      <w:r w:rsidRPr="000608EC">
        <w:rPr>
          <w:rFonts w:ascii="Calibri" w:hAnsi="Calibri" w:cs="Calibri"/>
          <w:color w:val="000000" w:themeColor="text1"/>
          <w:sz w:val="24"/>
          <w:szCs w:val="24"/>
          <w:u w:color="2F5496"/>
        </w:rPr>
        <w:t>Dismiss</w:t>
      </w:r>
      <w:r w:rsidR="00070FF1" w:rsidRPr="000608EC">
        <w:rPr>
          <w:rFonts w:ascii="Calibri" w:hAnsi="Calibri" w:cs="Calibri"/>
          <w:color w:val="000000" w:themeColor="text1"/>
          <w:sz w:val="24"/>
          <w:szCs w:val="24"/>
          <w:u w:color="2F5496"/>
        </w:rPr>
        <w:t>al</w:t>
      </w:r>
      <w:r w:rsidRPr="000608EC">
        <w:rPr>
          <w:rFonts w:ascii="Calibri" w:hAnsi="Calibri" w:cs="Calibri"/>
          <w:color w:val="000000" w:themeColor="text1"/>
          <w:sz w:val="24"/>
          <w:szCs w:val="24"/>
          <w:u w:color="2F5496"/>
        </w:rPr>
        <w:t xml:space="preserve"> to</w:t>
      </w:r>
      <w:r w:rsidR="000C706D" w:rsidRPr="000608EC">
        <w:rPr>
          <w:rFonts w:ascii="Calibri" w:hAnsi="Calibri" w:cs="Calibri"/>
          <w:color w:val="000000" w:themeColor="text1"/>
          <w:sz w:val="24"/>
          <w:szCs w:val="24"/>
          <w:u w:color="2F5496"/>
        </w:rPr>
        <w:t xml:space="preserve"> Small Groups </w:t>
      </w:r>
    </w:p>
    <w:p w14:paraId="22363CD5" w14:textId="77777777" w:rsidR="00371B94" w:rsidRPr="00952233" w:rsidRDefault="00371B94" w:rsidP="000608EC">
      <w:r w:rsidRPr="00952233">
        <w:t xml:space="preserve">Now it’s time to head to small group with your friends and do some more fun activities. </w:t>
      </w:r>
    </w:p>
    <w:p w14:paraId="584F5175" w14:textId="77777777" w:rsidR="00AD6230" w:rsidRPr="000608EC" w:rsidRDefault="00AD6230" w:rsidP="00716A09">
      <w:pPr>
        <w:pStyle w:val="Default"/>
        <w:numPr>
          <w:ilvl w:val="0"/>
          <w:numId w:val="43"/>
        </w:numPr>
        <w:suppressAutoHyphens/>
        <w:rPr>
          <w:rFonts w:ascii="Calibri" w:hAnsi="Calibri" w:cs="Calibri"/>
          <w:i/>
          <w:iCs/>
          <w:color w:val="000000" w:themeColor="text1"/>
          <w:sz w:val="24"/>
          <w:szCs w:val="24"/>
        </w:rPr>
      </w:pPr>
      <w:r w:rsidRPr="000608EC">
        <w:rPr>
          <w:rStyle w:val="text"/>
          <w:rFonts w:ascii="Calibri" w:hAnsi="Calibri" w:cs="Calibri"/>
          <w:i/>
          <w:iCs/>
          <w:color w:val="000000" w:themeColor="text1"/>
          <w:sz w:val="24"/>
          <w:szCs w:val="24"/>
        </w:rPr>
        <w:t xml:space="preserve">Dismiss the kids by groups. </w:t>
      </w:r>
    </w:p>
    <w:p w14:paraId="75F4E884" w14:textId="77777777" w:rsidR="00637CA2" w:rsidRPr="000608EC" w:rsidRDefault="00637CA2" w:rsidP="001C5F09">
      <w:pPr>
        <w:pStyle w:val="BodyAA"/>
        <w:suppressAutoHyphens/>
        <w:contextualSpacing/>
        <w:outlineLvl w:val="0"/>
        <w:rPr>
          <w:rFonts w:ascii="Calibri" w:hAnsi="Calibri" w:cs="Calibri"/>
          <w:color w:val="auto"/>
          <w:sz w:val="24"/>
          <w:szCs w:val="24"/>
        </w:rPr>
      </w:pPr>
    </w:p>
    <w:p w14:paraId="57324C3B" w14:textId="39E3EAB5" w:rsidR="008D00D8" w:rsidRPr="000608EC" w:rsidRDefault="00A715B1" w:rsidP="000608EC">
      <w:pPr>
        <w:shd w:val="clear" w:color="auto" w:fill="DCDCDC" w:themeFill="background2" w:themeFillTint="33"/>
        <w:suppressAutoHyphens/>
        <w:rPr>
          <w:rFonts w:eastAsia="Avenir Next Regular"/>
          <w:b/>
          <w:bCs/>
          <w14:textOutline w14:w="12700" w14:cap="flat" w14:cmpd="sng" w14:algn="ctr">
            <w14:noFill/>
            <w14:prstDash w14:val="solid"/>
            <w14:miter w14:lim="400000"/>
          </w14:textOutline>
        </w:rPr>
      </w:pPr>
      <w:r w:rsidRPr="000608EC">
        <w:rPr>
          <w:b/>
          <w:bCs/>
          <w:i/>
          <w:iCs/>
          <w:color w:val="000000" w:themeColor="text1"/>
        </w:rPr>
        <w:t>Leader Tip:</w:t>
      </w:r>
      <w:r w:rsidRPr="000608EC">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r w:rsidR="008D00D8" w:rsidRPr="000608EC">
        <w:rPr>
          <w:b/>
          <w:bCs/>
        </w:rPr>
        <w:br w:type="page"/>
      </w:r>
    </w:p>
    <w:p w14:paraId="3FA34C73" w14:textId="77777777" w:rsidR="00EE11A1" w:rsidRPr="000608EC"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0608EC">
        <w:rPr>
          <w:rFonts w:ascii="Calibri" w:hAnsi="Calibri" w:cs="Calibri"/>
          <w:b/>
          <w:bCs/>
          <w:color w:val="FFFFFF" w:themeColor="background1"/>
          <w:kern w:val="28"/>
          <w:sz w:val="48"/>
          <w:szCs w:val="48"/>
        </w:rPr>
        <w:lastRenderedPageBreak/>
        <w:t>SMALL GROUP</w:t>
      </w:r>
      <w:r w:rsidR="00123A7A" w:rsidRPr="000608EC">
        <w:rPr>
          <w:rFonts w:ascii="Calibri" w:hAnsi="Calibri" w:cs="Calibri"/>
          <w:color w:val="FFFFFF" w:themeColor="background1"/>
          <w:kern w:val="28"/>
          <w:sz w:val="24"/>
          <w:szCs w:val="24"/>
        </w:rPr>
        <w:t xml:space="preserve"> (</w:t>
      </w:r>
      <w:r w:rsidR="00070FF1" w:rsidRPr="000608EC">
        <w:rPr>
          <w:rFonts w:ascii="Calibri" w:hAnsi="Calibri" w:cs="Calibri"/>
          <w:color w:val="FFFFFF" w:themeColor="background1"/>
          <w:kern w:val="28"/>
          <w:sz w:val="24"/>
          <w:szCs w:val="24"/>
        </w:rPr>
        <w:t xml:space="preserve">25 </w:t>
      </w:r>
      <w:r w:rsidR="00B246FA" w:rsidRPr="000608EC">
        <w:rPr>
          <w:rFonts w:ascii="Calibri" w:hAnsi="Calibri" w:cs="Calibri"/>
          <w:color w:val="FFFFFF" w:themeColor="background1"/>
          <w:kern w:val="28"/>
          <w:sz w:val="24"/>
          <w:szCs w:val="24"/>
        </w:rPr>
        <w:t>Minutes</w:t>
      </w:r>
      <w:r w:rsidR="00123A7A" w:rsidRPr="000608EC">
        <w:rPr>
          <w:rFonts w:ascii="Calibri" w:hAnsi="Calibri" w:cs="Calibri"/>
          <w:color w:val="FFFFFF" w:themeColor="background1"/>
          <w:kern w:val="28"/>
          <w:sz w:val="24"/>
          <w:szCs w:val="24"/>
        </w:rPr>
        <w:t>)</w:t>
      </w:r>
    </w:p>
    <w:p w14:paraId="52A0BC8C" w14:textId="625C9488" w:rsidR="001256EC" w:rsidRPr="00BB7C7E" w:rsidRDefault="001256EC" w:rsidP="001256EC">
      <w:pPr>
        <w:suppressAutoHyphens/>
        <w:contextualSpacing/>
        <w:jc w:val="both"/>
        <w:rPr>
          <w:i/>
          <w:iCs/>
        </w:rPr>
      </w:pPr>
      <w:bookmarkStart w:id="1" w:name="_Hlk73438114"/>
      <w:r w:rsidRPr="00BB7C7E">
        <w:rPr>
          <w:i/>
          <w:iCs/>
        </w:rPr>
        <w:t>See supplies and prep instructions at</w:t>
      </w:r>
      <w:r w:rsidR="00F866CE" w:rsidRPr="00BB7C7E">
        <w:rPr>
          <w:i/>
          <w:iCs/>
        </w:rPr>
        <w:t xml:space="preserve"> the</w:t>
      </w:r>
      <w:r w:rsidRPr="00BB7C7E">
        <w:rPr>
          <w:i/>
          <w:iCs/>
        </w:rPr>
        <w:t xml:space="preserve"> beginning of </w:t>
      </w:r>
      <w:r w:rsidR="00F866CE" w:rsidRPr="00BB7C7E">
        <w:rPr>
          <w:i/>
          <w:iCs/>
        </w:rPr>
        <w:t xml:space="preserve">the </w:t>
      </w:r>
      <w:r w:rsidRPr="00BB7C7E">
        <w:rPr>
          <w:i/>
          <w:iCs/>
        </w:rPr>
        <w:t>session or in each activity below.</w:t>
      </w:r>
    </w:p>
    <w:p w14:paraId="76B8A985" w14:textId="77777777" w:rsidR="00077B68" w:rsidRPr="000608EC" w:rsidRDefault="00077B68" w:rsidP="001C5F09">
      <w:pPr>
        <w:suppressAutoHyphens/>
        <w:contextualSpacing/>
        <w:jc w:val="both"/>
      </w:pPr>
    </w:p>
    <w:p w14:paraId="254C5A0A" w14:textId="77777777" w:rsidR="00361857" w:rsidRPr="000608EC"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0608EC">
        <w:rPr>
          <w:rFonts w:cs="Calibri"/>
          <w:b/>
          <w:bCs/>
          <w:i/>
          <w:iCs/>
          <w:color w:val="000000" w:themeColor="text1"/>
        </w:rPr>
        <w:t xml:space="preserve">Leader Tip: </w:t>
      </w:r>
      <w:r w:rsidR="005E1A4A" w:rsidRPr="000608EC">
        <w:rPr>
          <w:rFonts w:cs="Calibri"/>
          <w:i/>
          <w:iCs/>
          <w:color w:val="000000" w:themeColor="text1"/>
        </w:rPr>
        <w:t>A</w:t>
      </w:r>
      <w:r w:rsidRPr="000608EC">
        <w:rPr>
          <w:rFonts w:cs="Calibri"/>
          <w:i/>
          <w:iCs/>
          <w:color w:val="000000" w:themeColor="text1"/>
        </w:rPr>
        <w:t xml:space="preserve">ll groups can do each activity at the same time. If you choose to </w:t>
      </w:r>
      <w:r w:rsidR="005E1A4A" w:rsidRPr="000608EC">
        <w:rPr>
          <w:rFonts w:cs="Calibri"/>
          <w:i/>
          <w:iCs/>
          <w:color w:val="000000" w:themeColor="text1"/>
        </w:rPr>
        <w:t>rotate</w:t>
      </w:r>
      <w:r w:rsidRPr="000608EC">
        <w:rPr>
          <w:rFonts w:cs="Calibri"/>
          <w:i/>
          <w:iCs/>
          <w:color w:val="000000" w:themeColor="text1"/>
        </w:rPr>
        <w:t xml:space="preserve">, you will need at least one leader per </w:t>
      </w:r>
      <w:r w:rsidR="00736193" w:rsidRPr="000608EC">
        <w:rPr>
          <w:rFonts w:cs="Calibri"/>
          <w:i/>
          <w:iCs/>
          <w:color w:val="000000" w:themeColor="text1"/>
        </w:rPr>
        <w:t>group</w:t>
      </w:r>
      <w:r w:rsidRPr="000608EC">
        <w:rPr>
          <w:rFonts w:cs="Calibri"/>
          <w:i/>
          <w:iCs/>
          <w:color w:val="000000" w:themeColor="text1"/>
        </w:rPr>
        <w:t xml:space="preserve">. </w:t>
      </w:r>
    </w:p>
    <w:p w14:paraId="7D26FBBC" w14:textId="77777777" w:rsidR="00361857" w:rsidRPr="000608EC"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1"/>
    <w:p w14:paraId="5B944DC9" w14:textId="77777777" w:rsidR="00672B34" w:rsidRPr="000608EC"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0608EC">
        <w:rPr>
          <w:rFonts w:ascii="Calibri" w:hAnsi="Calibri" w:cs="Calibri"/>
          <w:b/>
          <w:bCs/>
          <w:color w:val="auto"/>
          <w:sz w:val="24"/>
          <w:szCs w:val="24"/>
          <w:u w:color="CC3399"/>
        </w:rPr>
        <w:t>Circle 1</w:t>
      </w:r>
    </w:p>
    <w:p w14:paraId="637906D6" w14:textId="77777777" w:rsidR="001A7FEF" w:rsidRPr="000608EC"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0608EC">
        <w:rPr>
          <w:rFonts w:ascii="Calibri" w:hAnsi="Calibri" w:cs="Calibri"/>
          <w:b/>
          <w:bCs/>
          <w:color w:val="auto"/>
          <w:sz w:val="36"/>
          <w:szCs w:val="36"/>
          <w:u w:color="CC3399"/>
        </w:rPr>
        <w:t>GROUP CONNECTION</w:t>
      </w:r>
      <w:r w:rsidR="00F9210E" w:rsidRPr="000608EC">
        <w:rPr>
          <w:rFonts w:ascii="Calibri" w:hAnsi="Calibri" w:cs="Calibri"/>
          <w:b/>
          <w:bCs/>
          <w:color w:val="auto"/>
          <w:sz w:val="36"/>
          <w:szCs w:val="36"/>
          <w:u w:color="CC3399"/>
        </w:rPr>
        <w:t xml:space="preserve"> </w:t>
      </w:r>
    </w:p>
    <w:p w14:paraId="35083262" w14:textId="03977A90" w:rsidR="001A7FEF" w:rsidRPr="000608EC" w:rsidRDefault="00273D49"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40"/>
          <w:szCs w:val="40"/>
          <w:u w:color="CC3399"/>
        </w:rPr>
      </w:pPr>
      <w:r w:rsidRPr="000608EC">
        <w:rPr>
          <w:rFonts w:ascii="Calibri" w:hAnsi="Calibri" w:cs="Calibri"/>
          <w:b/>
          <w:bCs/>
          <w:color w:val="000000" w:themeColor="text1"/>
          <w:sz w:val="24"/>
          <w:szCs w:val="24"/>
        </w:rPr>
        <w:t>What Should You Do?</w:t>
      </w:r>
    </w:p>
    <w:tbl>
      <w:tblPr>
        <w:tblStyle w:val="TableGrid"/>
        <w:tblW w:w="0" w:type="auto"/>
        <w:tblLook w:val="04A0" w:firstRow="1" w:lastRow="0" w:firstColumn="1" w:lastColumn="0" w:noHBand="0" w:noVBand="1"/>
      </w:tblPr>
      <w:tblGrid>
        <w:gridCol w:w="4675"/>
        <w:gridCol w:w="4675"/>
      </w:tblGrid>
      <w:tr w:rsidR="00D0734F" w:rsidRPr="00952233" w14:paraId="08CCD6A1" w14:textId="77777777" w:rsidTr="000617F4">
        <w:tc>
          <w:tcPr>
            <w:tcW w:w="4675" w:type="dxa"/>
            <w:tcBorders>
              <w:bottom w:val="nil"/>
            </w:tcBorders>
            <w:shd w:val="clear" w:color="auto" w:fill="FF0100"/>
          </w:tcPr>
          <w:p w14:paraId="1681AFFF" w14:textId="77777777" w:rsidR="00D0734F" w:rsidRPr="000608EC" w:rsidRDefault="00D0734F" w:rsidP="000617F4">
            <w:pPr>
              <w:pStyle w:val="BodyA"/>
              <w:shd w:val="clear" w:color="auto" w:fill="FF0100"/>
              <w:suppressAutoHyphens/>
              <w:contextualSpacing/>
              <w:jc w:val="both"/>
              <w:rPr>
                <w:rFonts w:cs="Calibri"/>
                <w:b/>
                <w:bCs/>
                <w:color w:val="FFFFFF" w:themeColor="background1"/>
              </w:rPr>
            </w:pPr>
            <w:r w:rsidRPr="000608EC">
              <w:rPr>
                <w:rFonts w:cs="Calibri"/>
                <w:b/>
                <w:bCs/>
                <w:color w:val="FFFFFF" w:themeColor="background1"/>
              </w:rPr>
              <w:t>You Will Need</w:t>
            </w:r>
          </w:p>
        </w:tc>
        <w:tc>
          <w:tcPr>
            <w:tcW w:w="4675" w:type="dxa"/>
            <w:tcBorders>
              <w:bottom w:val="nil"/>
            </w:tcBorders>
            <w:shd w:val="clear" w:color="auto" w:fill="FF0100"/>
          </w:tcPr>
          <w:p w14:paraId="08498DAD" w14:textId="77777777" w:rsidR="00D0734F" w:rsidRPr="000608EC"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0608EC">
              <w:rPr>
                <w:rFonts w:cs="Calibri"/>
                <w:b/>
                <w:bCs/>
                <w:color w:val="FFFFFF" w:themeColor="background1"/>
              </w:rPr>
              <w:t>Getting Ready</w:t>
            </w:r>
          </w:p>
        </w:tc>
      </w:tr>
      <w:tr w:rsidR="00D0734F" w:rsidRPr="00952233" w14:paraId="18A40AED" w14:textId="77777777" w:rsidTr="00B5670E">
        <w:tc>
          <w:tcPr>
            <w:tcW w:w="4675" w:type="dxa"/>
            <w:tcBorders>
              <w:top w:val="nil"/>
              <w:left w:val="nil"/>
              <w:bottom w:val="nil"/>
              <w:right w:val="single" w:sz="4" w:space="0" w:color="auto"/>
            </w:tcBorders>
            <w:shd w:val="clear" w:color="auto" w:fill="DCDCDC" w:themeFill="background2" w:themeFillTint="33"/>
          </w:tcPr>
          <w:p w14:paraId="7748E283" w14:textId="0C007643" w:rsidR="00F0048A" w:rsidRPr="00952233" w:rsidRDefault="00670CE2" w:rsidP="00F0009A">
            <w:pPr>
              <w:pStyle w:val="BodyA"/>
              <w:numPr>
                <w:ilvl w:val="0"/>
                <w:numId w:val="47"/>
              </w:numPr>
              <w:suppressAutoHyphens/>
              <w:rPr>
                <w:rFonts w:cs="Calibri"/>
                <w:i/>
                <w:iCs/>
                <w:color w:val="auto"/>
              </w:rPr>
            </w:pPr>
            <w:r w:rsidRPr="00952233">
              <w:rPr>
                <w:rFonts w:cs="Calibri"/>
                <w:i/>
                <w:iCs/>
                <w:color w:val="auto"/>
              </w:rPr>
              <w:t>Ball or stuffed toy</w:t>
            </w:r>
          </w:p>
          <w:p w14:paraId="4226A46A" w14:textId="6525E3DD" w:rsidR="00F0048A" w:rsidRPr="00952233" w:rsidRDefault="00670CE2" w:rsidP="00F0009A">
            <w:pPr>
              <w:pStyle w:val="BodyA"/>
              <w:numPr>
                <w:ilvl w:val="0"/>
                <w:numId w:val="47"/>
              </w:numPr>
              <w:suppressAutoHyphens/>
              <w:rPr>
                <w:rFonts w:cs="Calibri"/>
                <w:i/>
                <w:iCs/>
                <w:color w:val="auto"/>
              </w:rPr>
            </w:pPr>
            <w:r w:rsidRPr="00952233">
              <w:rPr>
                <w:rFonts w:cs="Calibri"/>
                <w:i/>
                <w:iCs/>
                <w:color w:val="auto"/>
              </w:rPr>
              <w:t xml:space="preserve">Music </w:t>
            </w:r>
            <w:r w:rsidR="00F436F3" w:rsidRPr="00952233">
              <w:rPr>
                <w:rFonts w:cs="Calibri"/>
                <w:i/>
                <w:iCs/>
                <w:color w:val="auto"/>
              </w:rPr>
              <w:t xml:space="preserve">player </w:t>
            </w:r>
            <w:r w:rsidRPr="00952233">
              <w:rPr>
                <w:rFonts w:cs="Calibri"/>
                <w:i/>
                <w:iCs/>
                <w:color w:val="auto"/>
              </w:rPr>
              <w:t>(stereo, phone, etc.)</w:t>
            </w:r>
          </w:p>
          <w:p w14:paraId="35529B7B" w14:textId="19B22335" w:rsidR="00D0734F" w:rsidRPr="00952233" w:rsidRDefault="00670CE2" w:rsidP="00F0009A">
            <w:pPr>
              <w:pStyle w:val="BodyA"/>
              <w:numPr>
                <w:ilvl w:val="0"/>
                <w:numId w:val="47"/>
              </w:numPr>
              <w:suppressAutoHyphens/>
              <w:rPr>
                <w:rFonts w:cs="Calibri"/>
                <w:i/>
                <w:iCs/>
                <w:color w:val="auto"/>
              </w:rPr>
            </w:pPr>
            <w:r w:rsidRPr="00952233">
              <w:rPr>
                <w:rFonts w:cs="Calibri"/>
                <w:i/>
                <w:iCs/>
                <w:color w:val="auto"/>
              </w:rPr>
              <w:t xml:space="preserve">Kids worship music (preferably songs </w:t>
            </w:r>
            <w:r w:rsidR="00C66BD2" w:rsidRPr="00952233">
              <w:rPr>
                <w:rFonts w:cs="Calibri"/>
                <w:i/>
                <w:iCs/>
                <w:color w:val="auto"/>
              </w:rPr>
              <w:t>used in Large Group)</w:t>
            </w:r>
          </w:p>
        </w:tc>
        <w:tc>
          <w:tcPr>
            <w:tcW w:w="4675" w:type="dxa"/>
            <w:tcBorders>
              <w:top w:val="nil"/>
              <w:left w:val="single" w:sz="4" w:space="0" w:color="auto"/>
              <w:bottom w:val="nil"/>
              <w:right w:val="nil"/>
            </w:tcBorders>
            <w:shd w:val="clear" w:color="auto" w:fill="DCDCDC" w:themeFill="background2" w:themeFillTint="33"/>
          </w:tcPr>
          <w:p w14:paraId="3D2391FA" w14:textId="50A610A8" w:rsidR="00D0734F" w:rsidRPr="000608EC"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0608EC">
              <w:rPr>
                <w:rFonts w:eastAsia="Cambria" w:cs="Calibri"/>
                <w:i/>
                <w:iCs/>
                <w:color w:val="auto"/>
              </w:rPr>
              <w:t>No prep is needed for this activity</w:t>
            </w:r>
            <w:r w:rsidR="00716F5D" w:rsidRPr="000608EC">
              <w:rPr>
                <w:rFonts w:eastAsia="Cambria" w:cs="Calibri"/>
                <w:i/>
                <w:iCs/>
                <w:color w:val="auto"/>
              </w:rPr>
              <w:t>.</w:t>
            </w:r>
          </w:p>
        </w:tc>
      </w:tr>
    </w:tbl>
    <w:p w14:paraId="6843D72C" w14:textId="77777777" w:rsidR="002B291E" w:rsidRPr="000608EC"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sz w:val="20"/>
          <w:szCs w:val="20"/>
        </w:rPr>
      </w:pPr>
    </w:p>
    <w:p w14:paraId="55B8BBB3" w14:textId="77777777" w:rsidR="001A6227" w:rsidRPr="00952233" w:rsidRDefault="001A6227" w:rsidP="001A6227">
      <w:pPr>
        <w:pStyle w:val="BodyAA"/>
        <w:rPr>
          <w:rFonts w:ascii="Calibri" w:eastAsia="Cambria" w:hAnsi="Calibri" w:cs="Calibri"/>
          <w:i/>
          <w:iCs/>
          <w:color w:val="auto"/>
          <w:sz w:val="24"/>
          <w:szCs w:val="24"/>
          <w:u w:color="00B0F0"/>
        </w:rPr>
      </w:pPr>
      <w:r w:rsidRPr="00952233">
        <w:rPr>
          <w:rFonts w:ascii="Calibri" w:hAnsi="Calibri" w:cs="Calibri"/>
          <w:b/>
          <w:bCs/>
          <w:i/>
          <w:iCs/>
          <w:color w:val="auto"/>
          <w:sz w:val="24"/>
          <w:szCs w:val="24"/>
        </w:rPr>
        <w:t>Goal:</w:t>
      </w:r>
      <w:r w:rsidRPr="00952233">
        <w:rPr>
          <w:rFonts w:ascii="Calibri" w:hAnsi="Calibri" w:cs="Calibri"/>
          <w:i/>
          <w:iCs/>
          <w:color w:val="auto"/>
          <w:sz w:val="24"/>
          <w:szCs w:val="24"/>
        </w:rPr>
        <w:t xml:space="preserve"> Kids will be reminded to take action on the things God teaches us in the Bible.</w:t>
      </w:r>
    </w:p>
    <w:p w14:paraId="2B059E0A" w14:textId="77777777" w:rsidR="001A6227" w:rsidRPr="000608EC" w:rsidRDefault="001A6227" w:rsidP="001A6227">
      <w:pPr>
        <w:pStyle w:val="BodyAA"/>
        <w:rPr>
          <w:rFonts w:ascii="Calibri" w:eastAsia="Cambria" w:hAnsi="Calibri" w:cs="Calibri"/>
          <w:color w:val="auto"/>
          <w:sz w:val="20"/>
          <w:szCs w:val="20"/>
          <w:u w:color="00B0F0"/>
        </w:rPr>
      </w:pPr>
    </w:p>
    <w:p w14:paraId="118CC193" w14:textId="77777777" w:rsidR="001A6227" w:rsidRPr="00952233" w:rsidRDefault="001A6227" w:rsidP="001A6227">
      <w:pPr>
        <w:pStyle w:val="BodyAA"/>
        <w:rPr>
          <w:rFonts w:ascii="Calibri" w:hAnsi="Calibri" w:cs="Calibri"/>
          <w:color w:val="auto"/>
          <w:sz w:val="24"/>
          <w:szCs w:val="24"/>
        </w:rPr>
      </w:pPr>
      <w:r w:rsidRPr="00952233">
        <w:rPr>
          <w:rFonts w:ascii="Calibri" w:hAnsi="Calibri" w:cs="Calibri"/>
          <w:color w:val="auto"/>
          <w:sz w:val="24"/>
          <w:szCs w:val="24"/>
        </w:rPr>
        <w:t xml:space="preserve">Let’s sit in a circle. We have learned so much today. Now, we’re going to take time to share things we have learned. When I play the music, we will pass the ball around the circle. When the music stops, whoever has the ball has to say something God has taught them that they can take action on. </w:t>
      </w:r>
    </w:p>
    <w:p w14:paraId="5FEAD302" w14:textId="77777777" w:rsidR="001A6227" w:rsidRPr="00952233" w:rsidRDefault="001A6227" w:rsidP="00716A09">
      <w:pPr>
        <w:pStyle w:val="BodyAA"/>
        <w:numPr>
          <w:ilvl w:val="0"/>
          <w:numId w:val="46"/>
        </w:numPr>
        <w:rPr>
          <w:rFonts w:ascii="Calibri" w:hAnsi="Calibri" w:cs="Calibri"/>
          <w:i/>
          <w:iCs/>
          <w:color w:val="auto"/>
          <w:sz w:val="24"/>
          <w:szCs w:val="24"/>
        </w:rPr>
      </w:pPr>
      <w:r w:rsidRPr="00952233">
        <w:rPr>
          <w:rFonts w:ascii="Calibri" w:hAnsi="Calibri" w:cs="Calibri"/>
          <w:i/>
          <w:iCs/>
          <w:color w:val="auto"/>
          <w:sz w:val="24"/>
          <w:szCs w:val="24"/>
        </w:rPr>
        <w:t>If a kid can’t think of anything, help them think of something or have them say the Faith Fact.</w:t>
      </w:r>
    </w:p>
    <w:p w14:paraId="4EADCCD1" w14:textId="77777777" w:rsidR="001A6227" w:rsidRPr="00952233" w:rsidRDefault="001A6227" w:rsidP="00716A09">
      <w:pPr>
        <w:pStyle w:val="BodyAA"/>
        <w:numPr>
          <w:ilvl w:val="0"/>
          <w:numId w:val="46"/>
        </w:numPr>
        <w:rPr>
          <w:rFonts w:ascii="Calibri" w:hAnsi="Calibri" w:cs="Calibri"/>
          <w:color w:val="auto"/>
          <w:sz w:val="24"/>
          <w:szCs w:val="24"/>
        </w:rPr>
      </w:pPr>
      <w:r w:rsidRPr="00952233">
        <w:rPr>
          <w:rStyle w:val="text"/>
          <w:rFonts w:ascii="Calibri" w:hAnsi="Calibri" w:cs="Calibri"/>
          <w:i/>
          <w:iCs/>
          <w:color w:val="auto"/>
          <w:sz w:val="24"/>
          <w:szCs w:val="24"/>
        </w:rPr>
        <w:t xml:space="preserve">During the activity, interrupt and practice the Faith Fact. </w:t>
      </w:r>
      <w:r w:rsidRPr="00952233">
        <w:rPr>
          <w:rFonts w:ascii="Calibri" w:hAnsi="Calibri" w:cs="Calibri"/>
          <w:b/>
          <w:bCs/>
          <w:color w:val="auto"/>
          <w:sz w:val="24"/>
          <w:szCs w:val="24"/>
        </w:rPr>
        <w:t>God wants me to take action</w:t>
      </w:r>
      <w:r w:rsidRPr="00952233">
        <w:rPr>
          <w:rFonts w:ascii="Calibri" w:hAnsi="Calibri" w:cs="Calibri"/>
          <w:color w:val="auto"/>
          <w:sz w:val="24"/>
          <w:szCs w:val="24"/>
        </w:rPr>
        <w:t>.</w:t>
      </w:r>
    </w:p>
    <w:p w14:paraId="4A2FC5ED" w14:textId="77777777" w:rsidR="00804CAD" w:rsidRPr="00952233" w:rsidRDefault="00804CAD" w:rsidP="00716A09">
      <w:pPr>
        <w:pStyle w:val="ListParagraph"/>
        <w:numPr>
          <w:ilvl w:val="0"/>
          <w:numId w:val="46"/>
        </w:numPr>
        <w:suppressAutoHyphens/>
        <w:contextualSpacing/>
        <w:jc w:val="left"/>
        <w:rPr>
          <w:rFonts w:cs="Calibri"/>
        </w:rPr>
      </w:pPr>
      <w:r w:rsidRPr="00952233">
        <w:rPr>
          <w:rFonts w:cs="Calibri"/>
          <w:i/>
          <w:iCs/>
        </w:rPr>
        <w:t xml:space="preserve">Play the </w:t>
      </w:r>
      <w:r w:rsidRPr="00952233">
        <w:rPr>
          <w:rFonts w:cs="Calibri"/>
          <w:b/>
          <w:bCs/>
          <w:i/>
          <w:iCs/>
        </w:rPr>
        <w:t xml:space="preserve">Faith Fact Sound </w:t>
      </w:r>
      <w:r w:rsidRPr="00952233">
        <w:rPr>
          <w:rFonts w:cs="Calibri"/>
          <w:i/>
          <w:iCs/>
        </w:rPr>
        <w:t>video</w:t>
      </w:r>
      <w:r w:rsidRPr="00952233">
        <w:rPr>
          <w:rFonts w:cs="Calibri"/>
        </w:rPr>
        <w:t xml:space="preserve">. </w:t>
      </w:r>
    </w:p>
    <w:p w14:paraId="25C8E858" w14:textId="77777777" w:rsidR="00591E01" w:rsidRPr="000608EC" w:rsidRDefault="00591E01" w:rsidP="001C5F09">
      <w:pPr>
        <w:suppressAutoHyphens/>
        <w:ind w:left="360"/>
        <w:contextualSpacing/>
        <w:rPr>
          <w:sz w:val="20"/>
          <w:szCs w:val="20"/>
        </w:rPr>
      </w:pPr>
    </w:p>
    <w:p w14:paraId="27864A3E" w14:textId="77777777" w:rsidR="00591E01" w:rsidRPr="000608EC" w:rsidRDefault="0084145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0608EC">
        <w:rPr>
          <w:rFonts w:eastAsia="Cambria" w:cs="Calibri"/>
          <w:noProof/>
          <w:color w:val="000000" w:themeColor="text1"/>
          <w14:textOutline w14:w="0" w14:cap="rnd" w14:cmpd="sng" w14:algn="ctr">
            <w14:noFill/>
            <w14:prstDash w14:val="solid"/>
            <w14:bevel/>
          </w14:textOutline>
        </w:rPr>
        <w:drawing>
          <wp:inline distT="0" distB="0" distL="0" distR="0" wp14:anchorId="453A632D" wp14:editId="6BFB8D16">
            <wp:extent cx="2286000" cy="1303470"/>
            <wp:effectExtent l="0" t="0" r="0" b="5080"/>
            <wp:docPr id="82126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65518"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303470"/>
                    </a:xfrm>
                    <a:prstGeom prst="rect">
                      <a:avLst/>
                    </a:prstGeom>
                  </pic:spPr>
                </pic:pic>
              </a:graphicData>
            </a:graphic>
          </wp:inline>
        </w:drawing>
      </w:r>
    </w:p>
    <w:p w14:paraId="65DAF0EE" w14:textId="77777777" w:rsidR="00B22052" w:rsidRPr="000608EC" w:rsidRDefault="00B22052"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bookmarkStart w:id="2" w:name="_Hlk73438165"/>
    </w:p>
    <w:p w14:paraId="5BD2696D" w14:textId="77777777" w:rsidR="000D3A8F" w:rsidRPr="000608EC" w:rsidRDefault="00EF45B7" w:rsidP="00716A09">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r w:rsidRPr="000608EC">
        <w:rPr>
          <w:rFonts w:ascii="Calibri" w:hAnsi="Calibri" w:cs="Calibri"/>
          <w:i/>
          <w:iCs/>
          <w:color w:val="auto"/>
          <w:sz w:val="24"/>
          <w:szCs w:val="24"/>
        </w:rPr>
        <w:t xml:space="preserve">Show the </w:t>
      </w:r>
      <w:r w:rsidRPr="000608EC">
        <w:rPr>
          <w:rFonts w:ascii="Calibri" w:hAnsi="Calibri" w:cs="Calibri"/>
          <w:b/>
          <w:bCs/>
          <w:i/>
          <w:iCs/>
          <w:color w:val="auto"/>
          <w:sz w:val="24"/>
          <w:szCs w:val="24"/>
        </w:rPr>
        <w:t xml:space="preserve">Faith Fact Slide </w:t>
      </w:r>
      <w:r w:rsidRPr="000608EC">
        <w:rPr>
          <w:rFonts w:ascii="Calibri" w:hAnsi="Calibri" w:cs="Calibri"/>
          <w:i/>
          <w:iCs/>
          <w:color w:val="000000" w:themeColor="text1"/>
          <w:sz w:val="24"/>
          <w:szCs w:val="24"/>
        </w:rPr>
        <w:t xml:space="preserve">or </w:t>
      </w:r>
      <w:r w:rsidR="009C5CFF" w:rsidRPr="000608EC">
        <w:rPr>
          <w:rFonts w:ascii="Calibri" w:hAnsi="Calibri" w:cs="Calibri"/>
          <w:b/>
          <w:bCs/>
          <w:i/>
          <w:iCs/>
          <w:color w:val="000000" w:themeColor="text1"/>
          <w:sz w:val="24"/>
          <w:szCs w:val="24"/>
          <w:u w:val="single"/>
        </w:rPr>
        <w:t>Motion Graphic</w:t>
      </w:r>
      <w:r w:rsidRPr="000608EC">
        <w:rPr>
          <w:rFonts w:ascii="Calibri" w:hAnsi="Calibri" w:cs="Calibri"/>
          <w:i/>
          <w:iCs/>
          <w:color w:val="auto"/>
          <w:sz w:val="24"/>
          <w:szCs w:val="24"/>
        </w:rPr>
        <w:t>.</w:t>
      </w:r>
    </w:p>
    <w:p w14:paraId="32235018" w14:textId="77777777" w:rsidR="000617F4" w:rsidRPr="000608EC" w:rsidRDefault="000617F4" w:rsidP="000617F4">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1"/>
          <w:szCs w:val="21"/>
        </w:rPr>
      </w:pPr>
    </w:p>
    <w:p w14:paraId="0FC465DD" w14:textId="77777777" w:rsidR="007E6900" w:rsidRPr="000608EC" w:rsidRDefault="000617F4" w:rsidP="000617F4">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Calibri" w:eastAsia="Cambria" w:hAnsi="Calibri" w:cs="Calibri"/>
          <w:color w:val="000000" w:themeColor="text1"/>
          <w:sz w:val="24"/>
          <w:szCs w:val="24"/>
        </w:rPr>
      </w:pPr>
      <w:r w:rsidRPr="000608EC">
        <w:rPr>
          <w:rFonts w:ascii="Calibri" w:hAnsi="Calibri" w:cs="Calibri"/>
          <w:sz w:val="24"/>
          <w:szCs w:val="24"/>
        </w:rPr>
        <w:fldChar w:fldCharType="begin"/>
      </w:r>
      <w:r w:rsidRPr="000608EC">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0608EC">
        <w:rPr>
          <w:rFonts w:ascii="Calibri" w:hAnsi="Calibri" w:cs="Calibri"/>
          <w:sz w:val="24"/>
          <w:szCs w:val="24"/>
        </w:rPr>
        <w:fldChar w:fldCharType="separate"/>
      </w:r>
      <w:r w:rsidRPr="000608EC">
        <w:rPr>
          <w:rFonts w:ascii="Calibri" w:hAnsi="Calibri" w:cs="Calibri"/>
          <w:noProof/>
          <w:sz w:val="24"/>
          <w:szCs w:val="24"/>
        </w:rPr>
        <w:drawing>
          <wp:inline distT="0" distB="0" distL="0" distR="0" wp14:anchorId="2C6079BB" wp14:editId="618A474B">
            <wp:extent cx="2283793" cy="1285875"/>
            <wp:effectExtent l="0" t="0" r="2540" b="0"/>
            <wp:docPr id="2014285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85318"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0608EC">
        <w:rPr>
          <w:rFonts w:ascii="Calibri" w:hAnsi="Calibri" w:cs="Calibri"/>
          <w:sz w:val="24"/>
          <w:szCs w:val="24"/>
        </w:rPr>
        <w:fldChar w:fldCharType="end"/>
      </w:r>
    </w:p>
    <w:p w14:paraId="7C848B26" w14:textId="77777777" w:rsidR="00C97627" w:rsidRPr="000608EC" w:rsidRDefault="00C97627"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1"/>
          <w:szCs w:val="21"/>
        </w:rPr>
      </w:pPr>
    </w:p>
    <w:p w14:paraId="2B654E97" w14:textId="57BC7B0C" w:rsidR="00C97627" w:rsidRPr="00952233" w:rsidRDefault="00292588" w:rsidP="00292588">
      <w:pPr>
        <w:pStyle w:val="BodyAA"/>
        <w:rPr>
          <w:rFonts w:ascii="Calibri" w:hAnsi="Calibri" w:cs="Calibri"/>
          <w:i/>
          <w:iCs/>
          <w:color w:val="auto"/>
          <w:sz w:val="24"/>
          <w:szCs w:val="24"/>
        </w:rPr>
      </w:pPr>
      <w:r w:rsidRPr="00952233">
        <w:rPr>
          <w:rFonts w:ascii="Calibri" w:hAnsi="Calibri" w:cs="Calibri"/>
          <w:b/>
          <w:bCs/>
          <w:color w:val="auto"/>
          <w:sz w:val="24"/>
          <w:szCs w:val="24"/>
        </w:rPr>
        <w:lastRenderedPageBreak/>
        <w:t>God wants me to take action</w:t>
      </w:r>
      <w:r w:rsidRPr="00952233">
        <w:rPr>
          <w:rFonts w:ascii="Calibri" w:hAnsi="Calibri" w:cs="Calibri"/>
          <w:color w:val="auto"/>
          <w:sz w:val="24"/>
          <w:szCs w:val="24"/>
        </w:rPr>
        <w:t>.</w:t>
      </w:r>
      <w:r w:rsidRPr="00952233">
        <w:rPr>
          <w:rFonts w:ascii="Calibri" w:hAnsi="Calibri" w:cs="Calibri"/>
          <w:i/>
          <w:iCs/>
          <w:color w:val="auto"/>
          <w:sz w:val="24"/>
          <w:szCs w:val="24"/>
        </w:rPr>
        <w:t xml:space="preserve"> </w:t>
      </w:r>
      <w:r w:rsidRPr="00952233">
        <w:rPr>
          <w:rFonts w:ascii="Calibri" w:hAnsi="Calibri" w:cs="Calibri"/>
          <w:color w:val="auto"/>
          <w:sz w:val="24"/>
          <w:szCs w:val="24"/>
        </w:rPr>
        <w:t>That was great!</w:t>
      </w:r>
    </w:p>
    <w:p w14:paraId="6884C74A" w14:textId="77777777" w:rsidR="00D97E8E" w:rsidRPr="000608EC"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48DE4E91" w14:textId="77777777" w:rsidR="00672B34" w:rsidRPr="000608EC"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0608EC">
        <w:rPr>
          <w:rFonts w:ascii="Calibri" w:hAnsi="Calibri" w:cs="Calibri"/>
          <w:b/>
          <w:bCs/>
          <w:color w:val="auto"/>
          <w:sz w:val="24"/>
          <w:szCs w:val="24"/>
        </w:rPr>
        <w:t>Circle 2</w:t>
      </w:r>
    </w:p>
    <w:p w14:paraId="1378E965" w14:textId="77777777" w:rsidR="00D97E8E" w:rsidRPr="000608EC"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0608EC">
        <w:rPr>
          <w:rFonts w:ascii="Calibri" w:hAnsi="Calibri" w:cs="Calibri"/>
          <w:b/>
          <w:bCs/>
          <w:color w:val="auto"/>
          <w:kern w:val="28"/>
          <w:sz w:val="36"/>
          <w:szCs w:val="36"/>
          <w:u w:color="CC3399"/>
        </w:rPr>
        <w:t>ACTIVITY PAGE TIME</w:t>
      </w:r>
    </w:p>
    <w:p w14:paraId="209E7D91" w14:textId="27E9AFB5" w:rsidR="00421717" w:rsidRPr="000608EC" w:rsidRDefault="002B16BE"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0608EC">
        <w:rPr>
          <w:rFonts w:ascii="Calibri" w:hAnsi="Calibri" w:cs="Calibri"/>
          <w:b/>
          <w:bCs/>
          <w:color w:val="auto"/>
          <w:sz w:val="24"/>
          <w:szCs w:val="24"/>
        </w:rPr>
        <w:t>God Wants Me to Take Action</w:t>
      </w:r>
    </w:p>
    <w:tbl>
      <w:tblPr>
        <w:tblStyle w:val="TableGrid"/>
        <w:tblW w:w="0" w:type="auto"/>
        <w:tblLook w:val="04A0" w:firstRow="1" w:lastRow="0" w:firstColumn="1" w:lastColumn="0" w:noHBand="0" w:noVBand="1"/>
      </w:tblPr>
      <w:tblGrid>
        <w:gridCol w:w="4675"/>
        <w:gridCol w:w="4675"/>
      </w:tblGrid>
      <w:tr w:rsidR="00D97E8E" w:rsidRPr="00952233" w14:paraId="3B7A4201" w14:textId="77777777" w:rsidTr="000617F4">
        <w:tc>
          <w:tcPr>
            <w:tcW w:w="4675" w:type="dxa"/>
            <w:tcBorders>
              <w:bottom w:val="nil"/>
            </w:tcBorders>
            <w:shd w:val="clear" w:color="auto" w:fill="FF0100"/>
          </w:tcPr>
          <w:p w14:paraId="7B43EE27" w14:textId="77777777" w:rsidR="00D97E8E" w:rsidRPr="000608EC" w:rsidRDefault="00D97E8E" w:rsidP="000617F4">
            <w:pPr>
              <w:pStyle w:val="BodyA"/>
              <w:shd w:val="clear" w:color="auto" w:fill="FF0100"/>
              <w:suppressAutoHyphens/>
              <w:contextualSpacing/>
              <w:jc w:val="both"/>
              <w:rPr>
                <w:rFonts w:cs="Calibri"/>
                <w:b/>
                <w:bCs/>
                <w:color w:val="FFFFFF" w:themeColor="background1"/>
              </w:rPr>
            </w:pPr>
            <w:r w:rsidRPr="000608EC">
              <w:rPr>
                <w:rFonts w:cs="Calibri"/>
                <w:b/>
                <w:bCs/>
                <w:color w:val="FFFFFF" w:themeColor="background1"/>
              </w:rPr>
              <w:t>You Will Need</w:t>
            </w:r>
          </w:p>
        </w:tc>
        <w:tc>
          <w:tcPr>
            <w:tcW w:w="4675" w:type="dxa"/>
            <w:tcBorders>
              <w:bottom w:val="nil"/>
            </w:tcBorders>
            <w:shd w:val="clear" w:color="auto" w:fill="FF0100"/>
          </w:tcPr>
          <w:p w14:paraId="78143D22" w14:textId="77777777" w:rsidR="00D97E8E" w:rsidRPr="000608EC"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0608EC">
              <w:rPr>
                <w:rFonts w:cs="Calibri"/>
                <w:b/>
                <w:bCs/>
                <w:color w:val="FFFFFF" w:themeColor="background1"/>
              </w:rPr>
              <w:t>Getting Ready</w:t>
            </w:r>
          </w:p>
        </w:tc>
      </w:tr>
      <w:tr w:rsidR="00D97E8E" w:rsidRPr="00952233" w14:paraId="5355520B" w14:textId="77777777" w:rsidTr="009210BC">
        <w:trPr>
          <w:trHeight w:val="252"/>
        </w:trPr>
        <w:tc>
          <w:tcPr>
            <w:tcW w:w="4675" w:type="dxa"/>
            <w:tcBorders>
              <w:top w:val="nil"/>
              <w:left w:val="nil"/>
              <w:bottom w:val="nil"/>
              <w:right w:val="single" w:sz="4" w:space="0" w:color="auto"/>
            </w:tcBorders>
            <w:shd w:val="clear" w:color="auto" w:fill="DCDCDC" w:themeFill="background2" w:themeFillTint="33"/>
          </w:tcPr>
          <w:p w14:paraId="5C42F58E" w14:textId="77777777" w:rsidR="00D97E8E" w:rsidRPr="000608EC" w:rsidRDefault="00D97E8E" w:rsidP="00F0009A">
            <w:pPr>
              <w:pStyle w:val="BodyA"/>
              <w:numPr>
                <w:ilvl w:val="0"/>
                <w:numId w:val="47"/>
              </w:numPr>
              <w:suppressAutoHyphens/>
              <w:rPr>
                <w:rFonts w:cs="Calibri"/>
                <w:i/>
                <w:iCs/>
                <w:color w:val="auto"/>
              </w:rPr>
            </w:pPr>
            <w:r w:rsidRPr="000608EC">
              <w:rPr>
                <w:rFonts w:cs="Calibri"/>
                <w:b/>
                <w:bCs/>
                <w:i/>
                <w:iCs/>
                <w:color w:val="auto"/>
                <w:u w:color="00B0F0"/>
              </w:rPr>
              <w:t>Activity Page</w:t>
            </w:r>
            <w:r w:rsidRPr="000608EC">
              <w:rPr>
                <w:rFonts w:cs="Calibri"/>
                <w:i/>
                <w:iCs/>
                <w:color w:val="auto"/>
                <w:u w:color="00B0F0"/>
              </w:rPr>
              <w:t>, one per kid</w:t>
            </w:r>
          </w:p>
          <w:p w14:paraId="0FD33695" w14:textId="77777777" w:rsidR="00D97E8E" w:rsidRPr="000608EC" w:rsidRDefault="00D97E8E" w:rsidP="00F0009A">
            <w:pPr>
              <w:pStyle w:val="BodyA"/>
              <w:numPr>
                <w:ilvl w:val="0"/>
                <w:numId w:val="47"/>
              </w:numPr>
              <w:suppressAutoHyphens/>
              <w:rPr>
                <w:rFonts w:cs="Calibri"/>
                <w:i/>
                <w:iCs/>
                <w:color w:val="auto"/>
              </w:rPr>
            </w:pPr>
            <w:r w:rsidRPr="000608EC">
              <w:rPr>
                <w:rFonts w:cs="Calibri"/>
                <w:i/>
                <w:iCs/>
                <w:color w:val="auto"/>
                <w:u w:color="00B0F0"/>
              </w:rPr>
              <w:t>Crayons</w:t>
            </w:r>
          </w:p>
        </w:tc>
        <w:tc>
          <w:tcPr>
            <w:tcW w:w="4675" w:type="dxa"/>
            <w:tcBorders>
              <w:top w:val="nil"/>
              <w:left w:val="single" w:sz="4" w:space="0" w:color="auto"/>
              <w:bottom w:val="nil"/>
              <w:right w:val="nil"/>
            </w:tcBorders>
            <w:shd w:val="clear" w:color="auto" w:fill="DCDCDC" w:themeFill="background2" w:themeFillTint="33"/>
          </w:tcPr>
          <w:p w14:paraId="34E1BE7B" w14:textId="77777777" w:rsidR="00D97E8E" w:rsidRPr="000608EC" w:rsidRDefault="00D97E8E" w:rsidP="00F0009A">
            <w:pPr>
              <w:pStyle w:val="BodyA"/>
              <w:numPr>
                <w:ilvl w:val="0"/>
                <w:numId w:val="47"/>
              </w:numPr>
              <w:pBdr>
                <w:top w:val="none" w:sz="0" w:space="0" w:color="auto"/>
                <w:left w:val="none" w:sz="0" w:space="0" w:color="auto"/>
                <w:bottom w:val="none" w:sz="0" w:space="0" w:color="auto"/>
                <w:right w:val="none" w:sz="0" w:space="0" w:color="auto"/>
              </w:pBdr>
              <w:suppressAutoHyphens/>
              <w:rPr>
                <w:rFonts w:eastAsia="Cambria" w:cs="Calibri"/>
                <w:i/>
                <w:iCs/>
                <w:color w:val="auto"/>
              </w:rPr>
            </w:pPr>
            <w:r w:rsidRPr="000608EC">
              <w:rPr>
                <w:rFonts w:eastAsia="Cambria" w:cs="Calibri"/>
                <w:i/>
                <w:iCs/>
                <w:color w:val="auto"/>
              </w:rPr>
              <w:t>Print copies of</w:t>
            </w:r>
            <w:r w:rsidR="00FF15C4" w:rsidRPr="000608EC">
              <w:rPr>
                <w:rFonts w:eastAsia="Cambria" w:cs="Calibri"/>
                <w:i/>
                <w:iCs/>
                <w:color w:val="auto"/>
              </w:rPr>
              <w:t xml:space="preserve"> the </w:t>
            </w:r>
            <w:r w:rsidR="00FF15C4" w:rsidRPr="000608EC">
              <w:rPr>
                <w:rFonts w:cs="Calibri"/>
                <w:b/>
                <w:bCs/>
                <w:i/>
                <w:iCs/>
                <w:color w:val="auto"/>
                <w:u w:color="00B0F0"/>
              </w:rPr>
              <w:t>Activity Page</w:t>
            </w:r>
            <w:r w:rsidRPr="000608EC">
              <w:rPr>
                <w:rFonts w:eastAsia="Cambria" w:cs="Calibri"/>
                <w:i/>
                <w:iCs/>
                <w:color w:val="auto"/>
              </w:rPr>
              <w:t xml:space="preserve">, one per </w:t>
            </w:r>
            <w:r w:rsidR="00FF15C4" w:rsidRPr="000608EC">
              <w:rPr>
                <w:rFonts w:eastAsia="Cambria" w:cs="Calibri"/>
                <w:i/>
                <w:iCs/>
                <w:color w:val="auto"/>
              </w:rPr>
              <w:t>kid</w:t>
            </w:r>
            <w:r w:rsidRPr="000608EC">
              <w:rPr>
                <w:rFonts w:eastAsia="Cambria" w:cs="Calibri"/>
                <w:i/>
                <w:iCs/>
                <w:color w:val="auto"/>
              </w:rPr>
              <w:t>.</w:t>
            </w:r>
          </w:p>
        </w:tc>
      </w:tr>
    </w:tbl>
    <w:p w14:paraId="0B395647" w14:textId="29496BA2" w:rsidR="004447F4" w:rsidRPr="000608EC" w:rsidRDefault="004447F4" w:rsidP="001C5F09">
      <w:pPr>
        <w:pStyle w:val="BodyA"/>
        <w:suppressAutoHyphens/>
        <w:rPr>
          <w:rFonts w:cs="Calibri"/>
          <w:b/>
          <w:bCs/>
          <w:color w:val="000000" w:themeColor="text1"/>
        </w:rPr>
      </w:pPr>
    </w:p>
    <w:p w14:paraId="35B5C1C7" w14:textId="2BADEC33" w:rsidR="004B5561" w:rsidRPr="00952233" w:rsidRDefault="004B5561" w:rsidP="004B5561">
      <w:pPr>
        <w:pStyle w:val="BodyAA"/>
        <w:rPr>
          <w:rFonts w:ascii="Calibri" w:eastAsia="Cambria" w:hAnsi="Calibri" w:cs="Calibri"/>
          <w:i/>
          <w:iCs/>
          <w:color w:val="auto"/>
          <w:sz w:val="24"/>
          <w:szCs w:val="24"/>
          <w:u w:color="C00000"/>
        </w:rPr>
      </w:pPr>
      <w:r w:rsidRPr="00952233">
        <w:rPr>
          <w:rFonts w:ascii="Calibri" w:eastAsia="Cambria" w:hAnsi="Calibri" w:cs="Calibri"/>
          <w:b/>
          <w:bCs/>
          <w:i/>
          <w:iCs/>
          <w:color w:val="auto"/>
          <w:sz w:val="24"/>
          <w:szCs w:val="24"/>
          <w:u w:color="C00000"/>
        </w:rPr>
        <w:t>Goal:</w:t>
      </w:r>
      <w:r w:rsidRPr="00952233">
        <w:rPr>
          <w:rFonts w:ascii="Calibri" w:eastAsia="Cambria" w:hAnsi="Calibri" w:cs="Calibri"/>
          <w:i/>
          <w:iCs/>
          <w:color w:val="auto"/>
          <w:sz w:val="24"/>
          <w:szCs w:val="24"/>
          <w:u w:color="C00000"/>
        </w:rPr>
        <w:t xml:space="preserve"> Kids will remember something God has taught them that they are doing.</w:t>
      </w:r>
    </w:p>
    <w:p w14:paraId="18D7CF21" w14:textId="4A4B1BA5" w:rsidR="004B5561" w:rsidRPr="00952233" w:rsidRDefault="008C6D76" w:rsidP="004B5561">
      <w:pPr>
        <w:pStyle w:val="BodyAA"/>
        <w:rPr>
          <w:rFonts w:ascii="Calibri" w:eastAsia="Cambria" w:hAnsi="Calibri" w:cs="Calibri"/>
          <w:b/>
          <w:bCs/>
          <w:color w:val="auto"/>
          <w:sz w:val="24"/>
          <w:szCs w:val="24"/>
          <w:u w:color="C00000"/>
        </w:rPr>
      </w:pPr>
      <w:r w:rsidRPr="00952233">
        <w:rPr>
          <w:rFonts w:ascii="Calibri" w:eastAsia="Cambria" w:hAnsi="Calibri" w:cs="Calibri"/>
          <w:noProof/>
          <w:color w:val="auto"/>
          <w:sz w:val="24"/>
          <w:szCs w:val="24"/>
          <w:u w:color="C00000"/>
          <w14:textOutline w14:w="0" w14:cap="rnd" w14:cmpd="sng" w14:algn="ctr">
            <w14:noFill/>
            <w14:prstDash w14:val="solid"/>
            <w14:bevel/>
          </w14:textOutline>
        </w:rPr>
        <w:drawing>
          <wp:anchor distT="0" distB="0" distL="114300" distR="114300" simplePos="0" relativeHeight="251669508" behindDoc="0" locked="0" layoutInCell="1" allowOverlap="0" wp14:anchorId="22C7E041" wp14:editId="227E3D42">
            <wp:simplePos x="0" y="0"/>
            <wp:positionH relativeFrom="column">
              <wp:posOffset>4896485</wp:posOffset>
            </wp:positionH>
            <wp:positionV relativeFrom="paragraph">
              <wp:posOffset>174625</wp:posOffset>
            </wp:positionV>
            <wp:extent cx="1031240" cy="1334770"/>
            <wp:effectExtent l="12700" t="12700" r="10160" b="11430"/>
            <wp:wrapSquare wrapText="bothSides"/>
            <wp:docPr id="174666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1313" name="Picture 1"/>
                    <pic:cNvPicPr/>
                  </pic:nvPicPr>
                  <pic:blipFill>
                    <a:blip r:embed="rId21"/>
                    <a:stretch>
                      <a:fillRect/>
                    </a:stretch>
                  </pic:blipFill>
                  <pic:spPr>
                    <a:xfrm>
                      <a:off x="0" y="0"/>
                      <a:ext cx="1031240" cy="1334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31E4AE" w14:textId="3849728C" w:rsidR="004B5561" w:rsidRPr="00952233" w:rsidRDefault="004B5561" w:rsidP="004B5561">
      <w:pPr>
        <w:pStyle w:val="BodyAA"/>
        <w:rPr>
          <w:rFonts w:ascii="Calibri" w:eastAsia="Cambria" w:hAnsi="Calibri" w:cs="Calibri"/>
          <w:i/>
          <w:iCs/>
          <w:color w:val="auto"/>
          <w:sz w:val="24"/>
          <w:szCs w:val="24"/>
          <w:u w:color="C00000"/>
        </w:rPr>
      </w:pPr>
      <w:r w:rsidRPr="00952233">
        <w:rPr>
          <w:rFonts w:ascii="Calibri" w:eastAsia="Cambria" w:hAnsi="Calibri" w:cs="Calibri"/>
          <w:color w:val="auto"/>
          <w:sz w:val="24"/>
          <w:szCs w:val="24"/>
          <w:u w:color="C00000"/>
        </w:rPr>
        <w:t xml:space="preserve">The Bible has taught us so many things. What is one thing you have learned from the Bible? </w:t>
      </w:r>
      <w:r w:rsidRPr="00952233">
        <w:rPr>
          <w:rFonts w:ascii="Calibri" w:eastAsia="Cambria" w:hAnsi="Calibri" w:cs="Calibri"/>
          <w:i/>
          <w:iCs/>
          <w:color w:val="auto"/>
          <w:sz w:val="24"/>
          <w:szCs w:val="24"/>
          <w:u w:color="C00000"/>
        </w:rPr>
        <w:t xml:space="preserve">(Allow responses.) </w:t>
      </w:r>
      <w:r w:rsidRPr="00952233">
        <w:rPr>
          <w:rFonts w:ascii="Calibri" w:eastAsia="Cambria" w:hAnsi="Calibri" w:cs="Calibri"/>
          <w:color w:val="auto"/>
          <w:sz w:val="24"/>
          <w:szCs w:val="24"/>
          <w:u w:color="C00000"/>
        </w:rPr>
        <w:t xml:space="preserve">God wants us to take the things we learn and do them. Our Faith Fact for today tells us that </w:t>
      </w:r>
      <w:r w:rsidRPr="00952233">
        <w:rPr>
          <w:rFonts w:ascii="Calibri" w:eastAsia="Cambria" w:hAnsi="Calibri" w:cs="Calibri"/>
          <w:b/>
          <w:bCs/>
          <w:color w:val="auto"/>
          <w:sz w:val="24"/>
          <w:szCs w:val="24"/>
          <w:u w:color="C00000"/>
        </w:rPr>
        <w:t>God wants me to take action.</w:t>
      </w:r>
      <w:r w:rsidRPr="00952233">
        <w:rPr>
          <w:rFonts w:ascii="Calibri" w:eastAsia="Cambria" w:hAnsi="Calibri" w:cs="Calibri"/>
          <w:color w:val="auto"/>
          <w:sz w:val="24"/>
          <w:szCs w:val="24"/>
          <w:u w:color="C00000"/>
        </w:rPr>
        <w:t xml:space="preserve"> Can you draw a picture of you doing something you learned from the Bible? </w:t>
      </w:r>
    </w:p>
    <w:p w14:paraId="571EA9D2" w14:textId="77777777" w:rsidR="004B5561" w:rsidRPr="00952233" w:rsidRDefault="004B5561" w:rsidP="00716A09">
      <w:pPr>
        <w:pStyle w:val="BodyAA"/>
        <w:numPr>
          <w:ilvl w:val="0"/>
          <w:numId w:val="56"/>
        </w:numPr>
        <w:rPr>
          <w:rFonts w:ascii="Calibri" w:eastAsia="Cambria" w:hAnsi="Calibri" w:cs="Calibri"/>
          <w:i/>
          <w:iCs/>
          <w:color w:val="auto"/>
          <w:sz w:val="24"/>
          <w:szCs w:val="24"/>
          <w:u w:color="C00000"/>
        </w:rPr>
      </w:pPr>
      <w:r w:rsidRPr="00952233">
        <w:rPr>
          <w:rFonts w:ascii="Calibri" w:eastAsia="Cambria" w:hAnsi="Calibri" w:cs="Calibri"/>
          <w:i/>
          <w:iCs/>
          <w:color w:val="auto"/>
          <w:sz w:val="24"/>
          <w:szCs w:val="24"/>
          <w:u w:color="C00000"/>
        </w:rPr>
        <w:t>If kids need help thinking of what to draw, here are some examples of things the Bible teaches.</w:t>
      </w:r>
    </w:p>
    <w:p w14:paraId="4E65C97C"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Love God</w:t>
      </w:r>
    </w:p>
    <w:p w14:paraId="31EF7EFA"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Love others</w:t>
      </w:r>
    </w:p>
    <w:p w14:paraId="4BE709FF"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Listen to teachers</w:t>
      </w:r>
    </w:p>
    <w:p w14:paraId="797758EB"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Obey parents</w:t>
      </w:r>
    </w:p>
    <w:p w14:paraId="729B350A"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Forgive others when they have been unkind</w:t>
      </w:r>
    </w:p>
    <w:p w14:paraId="474EC2A2"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Go to church</w:t>
      </w:r>
    </w:p>
    <w:p w14:paraId="338DA063" w14:textId="77777777" w:rsidR="004B5561"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Give money to church</w:t>
      </w:r>
    </w:p>
    <w:p w14:paraId="50966732" w14:textId="49916D35" w:rsidR="002E79CA" w:rsidRPr="00952233" w:rsidRDefault="004B5561" w:rsidP="00716A09">
      <w:pPr>
        <w:pStyle w:val="BodyAA"/>
        <w:numPr>
          <w:ilvl w:val="0"/>
          <w:numId w:val="57"/>
        </w:numPr>
        <w:ind w:left="1080"/>
        <w:rPr>
          <w:rFonts w:ascii="Calibri" w:eastAsia="Cambria" w:hAnsi="Calibri" w:cs="Calibri"/>
          <w:color w:val="auto"/>
          <w:sz w:val="24"/>
          <w:szCs w:val="24"/>
          <w:u w:color="C00000"/>
        </w:rPr>
      </w:pPr>
      <w:r w:rsidRPr="00952233">
        <w:rPr>
          <w:rFonts w:ascii="Calibri" w:eastAsia="Cambria" w:hAnsi="Calibri" w:cs="Calibri"/>
          <w:color w:val="auto"/>
          <w:sz w:val="24"/>
          <w:szCs w:val="24"/>
          <w:u w:color="C00000"/>
        </w:rPr>
        <w:t>Help others by giving food or clothing</w:t>
      </w:r>
    </w:p>
    <w:p w14:paraId="3501C673" w14:textId="77777777" w:rsidR="005E73C6" w:rsidRPr="000608EC" w:rsidRDefault="005E73C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20270917" w14:textId="77777777" w:rsidR="00672B34" w:rsidRPr="000608EC"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0608EC">
        <w:rPr>
          <w:rFonts w:ascii="Calibri" w:hAnsi="Calibri" w:cs="Calibri"/>
          <w:b/>
          <w:bCs/>
          <w:color w:val="auto"/>
          <w:kern w:val="28"/>
          <w:sz w:val="24"/>
          <w:szCs w:val="24"/>
          <w:u w:color="CC3399"/>
        </w:rPr>
        <w:t>Circle 3</w:t>
      </w:r>
    </w:p>
    <w:p w14:paraId="14946CA2" w14:textId="77777777" w:rsidR="00476A6F" w:rsidRPr="000608EC"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0608EC">
        <w:rPr>
          <w:rFonts w:ascii="Calibri" w:hAnsi="Calibri" w:cs="Calibri"/>
          <w:b/>
          <w:bCs/>
          <w:color w:val="auto"/>
          <w:kern w:val="28"/>
          <w:sz w:val="36"/>
          <w:szCs w:val="36"/>
          <w:u w:color="CC3399"/>
        </w:rPr>
        <w:t>FEET-TO-FLOOR GAME TIME</w:t>
      </w:r>
    </w:p>
    <w:p w14:paraId="7C572B74" w14:textId="77777777" w:rsidR="009210BC" w:rsidRPr="000608EC" w:rsidRDefault="00154289" w:rsidP="009210BC">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0608EC">
        <w:rPr>
          <w:rFonts w:ascii="Calibri" w:eastAsia="Cambria" w:hAnsi="Calibri" w:cs="Calibri"/>
          <w:b/>
          <w:bCs/>
          <w:color w:val="auto"/>
          <w:sz w:val="24"/>
          <w:szCs w:val="24"/>
          <w:bdr w:val="none" w:sz="0" w:space="0" w:color="auto"/>
        </w:rPr>
        <w:t>Take Action</w:t>
      </w:r>
      <w:bookmarkStart w:id="3" w:name="_Hlk73438680"/>
      <w:bookmarkEnd w:id="2"/>
    </w:p>
    <w:tbl>
      <w:tblPr>
        <w:tblStyle w:val="TableGrid"/>
        <w:tblW w:w="0" w:type="auto"/>
        <w:tblLook w:val="04A0" w:firstRow="1" w:lastRow="0" w:firstColumn="1" w:lastColumn="0" w:noHBand="0" w:noVBand="1"/>
      </w:tblPr>
      <w:tblGrid>
        <w:gridCol w:w="4675"/>
        <w:gridCol w:w="4675"/>
      </w:tblGrid>
      <w:tr w:rsidR="009210BC" w:rsidRPr="005E0AF6" w14:paraId="56F0AAC3" w14:textId="77777777" w:rsidTr="00673DAE">
        <w:tc>
          <w:tcPr>
            <w:tcW w:w="4675" w:type="dxa"/>
            <w:tcBorders>
              <w:bottom w:val="nil"/>
            </w:tcBorders>
            <w:shd w:val="clear" w:color="auto" w:fill="FF0100"/>
          </w:tcPr>
          <w:p w14:paraId="372AEB77" w14:textId="77777777" w:rsidR="009210BC" w:rsidRPr="000608EC" w:rsidRDefault="009210BC" w:rsidP="00673DAE">
            <w:pPr>
              <w:pStyle w:val="BodyA"/>
              <w:shd w:val="clear" w:color="auto" w:fill="FF0100"/>
              <w:suppressAutoHyphens/>
              <w:contextualSpacing/>
              <w:jc w:val="both"/>
              <w:rPr>
                <w:rFonts w:cs="Calibri"/>
                <w:b/>
                <w:bCs/>
                <w:color w:val="FFFFFF" w:themeColor="background1"/>
              </w:rPr>
            </w:pPr>
            <w:r w:rsidRPr="000608EC">
              <w:rPr>
                <w:rFonts w:cs="Calibri"/>
                <w:b/>
                <w:bCs/>
                <w:color w:val="FFFFFF" w:themeColor="background1"/>
              </w:rPr>
              <w:t>You Will Need</w:t>
            </w:r>
          </w:p>
        </w:tc>
        <w:tc>
          <w:tcPr>
            <w:tcW w:w="4675" w:type="dxa"/>
            <w:tcBorders>
              <w:bottom w:val="nil"/>
            </w:tcBorders>
            <w:shd w:val="clear" w:color="auto" w:fill="FF0100"/>
          </w:tcPr>
          <w:p w14:paraId="0498047C" w14:textId="77777777" w:rsidR="009210BC" w:rsidRPr="000608EC" w:rsidRDefault="009210BC" w:rsidP="00673DA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0608EC">
              <w:rPr>
                <w:rFonts w:cs="Calibri"/>
                <w:b/>
                <w:bCs/>
                <w:color w:val="FFFFFF" w:themeColor="background1"/>
              </w:rPr>
              <w:t>Getting Ready</w:t>
            </w:r>
          </w:p>
        </w:tc>
      </w:tr>
      <w:tr w:rsidR="009210BC" w:rsidRPr="005E0AF6" w14:paraId="3790BFA6" w14:textId="77777777" w:rsidTr="00673DAE">
        <w:trPr>
          <w:trHeight w:val="252"/>
        </w:trPr>
        <w:tc>
          <w:tcPr>
            <w:tcW w:w="4675" w:type="dxa"/>
            <w:tcBorders>
              <w:top w:val="nil"/>
              <w:left w:val="nil"/>
              <w:bottom w:val="nil"/>
              <w:right w:val="single" w:sz="4" w:space="0" w:color="auto"/>
            </w:tcBorders>
            <w:shd w:val="clear" w:color="auto" w:fill="DCDCDC" w:themeFill="background2" w:themeFillTint="33"/>
          </w:tcPr>
          <w:p w14:paraId="69D3F100" w14:textId="13984DCC" w:rsidR="009210BC" w:rsidRPr="000608EC" w:rsidRDefault="00E90EB7" w:rsidP="00F0009A">
            <w:pPr>
              <w:pStyle w:val="BodyA"/>
              <w:numPr>
                <w:ilvl w:val="0"/>
                <w:numId w:val="47"/>
              </w:numPr>
              <w:suppressAutoHyphens/>
              <w:rPr>
                <w:rFonts w:cs="Calibri"/>
                <w:i/>
                <w:iCs/>
                <w:color w:val="auto"/>
              </w:rPr>
            </w:pPr>
            <w:r w:rsidRPr="000608EC">
              <w:rPr>
                <w:rFonts w:cs="Calibri"/>
                <w:i/>
                <w:iCs/>
                <w:color w:val="auto"/>
              </w:rPr>
              <w:t>Small to medium square box</w:t>
            </w:r>
          </w:p>
          <w:p w14:paraId="2ECB58DD" w14:textId="77777777" w:rsidR="009210BC" w:rsidRPr="000608EC" w:rsidRDefault="009210BC" w:rsidP="00F0009A">
            <w:pPr>
              <w:pStyle w:val="BodyA"/>
              <w:numPr>
                <w:ilvl w:val="0"/>
                <w:numId w:val="47"/>
              </w:numPr>
              <w:suppressAutoHyphens/>
              <w:rPr>
                <w:rFonts w:cs="Calibri"/>
                <w:i/>
                <w:iCs/>
                <w:color w:val="auto"/>
              </w:rPr>
            </w:pPr>
            <w:r w:rsidRPr="000608EC">
              <w:rPr>
                <w:rFonts w:cs="Calibri"/>
                <w:i/>
                <w:iCs/>
                <w:color w:val="auto"/>
                <w:u w:color="00B0F0"/>
              </w:rPr>
              <w:t>C</w:t>
            </w:r>
            <w:r w:rsidR="00E90EB7" w:rsidRPr="000608EC">
              <w:rPr>
                <w:rFonts w:cs="Calibri"/>
                <w:i/>
                <w:iCs/>
                <w:color w:val="auto"/>
                <w:u w:color="00B0F0"/>
              </w:rPr>
              <w:t>ard stock or construction paper</w:t>
            </w:r>
          </w:p>
          <w:p w14:paraId="384E6EEF" w14:textId="77777777" w:rsidR="00E90EB7" w:rsidRPr="000608EC" w:rsidRDefault="00E90EB7" w:rsidP="00F0009A">
            <w:pPr>
              <w:pStyle w:val="BodyA"/>
              <w:numPr>
                <w:ilvl w:val="0"/>
                <w:numId w:val="47"/>
              </w:numPr>
              <w:suppressAutoHyphens/>
              <w:rPr>
                <w:rFonts w:cs="Calibri"/>
                <w:i/>
                <w:iCs/>
                <w:color w:val="auto"/>
              </w:rPr>
            </w:pPr>
            <w:r w:rsidRPr="000608EC">
              <w:rPr>
                <w:rFonts w:cs="Calibri"/>
                <w:i/>
                <w:iCs/>
                <w:color w:val="auto"/>
              </w:rPr>
              <w:t>Marker</w:t>
            </w:r>
          </w:p>
          <w:p w14:paraId="5B7AC5E1" w14:textId="77777777" w:rsidR="00E90EB7" w:rsidRPr="000608EC" w:rsidRDefault="00E90EB7" w:rsidP="00F0009A">
            <w:pPr>
              <w:pStyle w:val="BodyA"/>
              <w:numPr>
                <w:ilvl w:val="0"/>
                <w:numId w:val="47"/>
              </w:numPr>
              <w:suppressAutoHyphens/>
              <w:rPr>
                <w:rFonts w:cs="Calibri"/>
                <w:i/>
                <w:iCs/>
                <w:color w:val="auto"/>
              </w:rPr>
            </w:pPr>
            <w:r w:rsidRPr="000608EC">
              <w:rPr>
                <w:rFonts w:cs="Calibri"/>
                <w:i/>
                <w:iCs/>
                <w:color w:val="auto"/>
              </w:rPr>
              <w:t>Scissors</w:t>
            </w:r>
          </w:p>
          <w:p w14:paraId="02D17800" w14:textId="46747EAA" w:rsidR="00E90EB7" w:rsidRPr="000608EC" w:rsidRDefault="00E90EB7" w:rsidP="00F0009A">
            <w:pPr>
              <w:pStyle w:val="BodyA"/>
              <w:numPr>
                <w:ilvl w:val="0"/>
                <w:numId w:val="47"/>
              </w:numPr>
              <w:suppressAutoHyphens/>
              <w:rPr>
                <w:rFonts w:cs="Calibri"/>
                <w:i/>
                <w:iCs/>
                <w:color w:val="auto"/>
              </w:rPr>
            </w:pPr>
            <w:r w:rsidRPr="000608EC">
              <w:rPr>
                <w:rFonts w:cs="Calibri"/>
                <w:i/>
                <w:iCs/>
                <w:color w:val="auto"/>
              </w:rPr>
              <w:t xml:space="preserve">Tape </w:t>
            </w:r>
            <w:r w:rsidR="00A856A0" w:rsidRPr="000608EC">
              <w:rPr>
                <w:rFonts w:cs="Calibri"/>
                <w:i/>
                <w:iCs/>
                <w:color w:val="auto"/>
              </w:rPr>
              <w:t>or</w:t>
            </w:r>
            <w:r w:rsidRPr="000608EC">
              <w:rPr>
                <w:rFonts w:cs="Calibri"/>
                <w:i/>
                <w:iCs/>
                <w:color w:val="auto"/>
              </w:rPr>
              <w:t xml:space="preserve"> glue stick</w:t>
            </w:r>
          </w:p>
        </w:tc>
        <w:tc>
          <w:tcPr>
            <w:tcW w:w="4675" w:type="dxa"/>
            <w:tcBorders>
              <w:top w:val="nil"/>
              <w:left w:val="single" w:sz="4" w:space="0" w:color="auto"/>
              <w:bottom w:val="nil"/>
              <w:right w:val="nil"/>
            </w:tcBorders>
            <w:shd w:val="clear" w:color="auto" w:fill="DCDCDC" w:themeFill="background2" w:themeFillTint="33"/>
          </w:tcPr>
          <w:p w14:paraId="38F55A2A" w14:textId="2AACD09F" w:rsidR="009210BC" w:rsidRPr="000608EC" w:rsidRDefault="00E90EB7" w:rsidP="00F0009A">
            <w:pPr>
              <w:pStyle w:val="BodyA"/>
              <w:numPr>
                <w:ilvl w:val="0"/>
                <w:numId w:val="47"/>
              </w:numPr>
              <w:pBdr>
                <w:top w:val="none" w:sz="0" w:space="0" w:color="auto"/>
                <w:left w:val="none" w:sz="0" w:space="0" w:color="auto"/>
                <w:bottom w:val="none" w:sz="0" w:space="0" w:color="auto"/>
                <w:right w:val="none" w:sz="0" w:space="0" w:color="auto"/>
              </w:pBdr>
              <w:suppressAutoHyphens/>
              <w:rPr>
                <w:rFonts w:eastAsia="Cambria" w:cs="Calibri"/>
                <w:i/>
                <w:iCs/>
                <w:color w:val="auto"/>
              </w:rPr>
            </w:pPr>
            <w:r w:rsidRPr="000608EC">
              <w:rPr>
                <w:rFonts w:eastAsia="Cambria" w:cs="Calibri"/>
                <w:i/>
                <w:iCs/>
                <w:color w:val="auto"/>
              </w:rPr>
              <w:t>Write or tape the actions on the box, one on each side.</w:t>
            </w:r>
          </w:p>
        </w:tc>
      </w:tr>
    </w:tbl>
    <w:p w14:paraId="530003BE" w14:textId="47150B3C" w:rsidR="001772E5" w:rsidRPr="000608EC" w:rsidRDefault="001772E5" w:rsidP="009210B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i/>
          <w:iCs/>
          <w:u w:color="FF0000"/>
        </w:rPr>
      </w:pPr>
    </w:p>
    <w:p w14:paraId="4A2B9300" w14:textId="77777777" w:rsidR="00EC36F0" w:rsidRPr="00952233" w:rsidRDefault="00EC36F0" w:rsidP="00EC36F0">
      <w:pPr>
        <w:pStyle w:val="BodyAA"/>
        <w:rPr>
          <w:rFonts w:ascii="Calibri" w:eastAsia="Cambria" w:hAnsi="Calibri" w:cs="Calibri"/>
          <w:i/>
          <w:iCs/>
          <w:color w:val="auto"/>
          <w:sz w:val="24"/>
          <w:szCs w:val="24"/>
          <w:u w:color="00B0F0"/>
        </w:rPr>
      </w:pPr>
      <w:r w:rsidRPr="00952233">
        <w:rPr>
          <w:rFonts w:ascii="Calibri" w:hAnsi="Calibri" w:cs="Calibri"/>
          <w:b/>
          <w:bCs/>
          <w:i/>
          <w:iCs/>
          <w:color w:val="auto"/>
          <w:sz w:val="24"/>
          <w:szCs w:val="24"/>
        </w:rPr>
        <w:t xml:space="preserve">Goal: </w:t>
      </w:r>
      <w:r w:rsidRPr="00952233">
        <w:rPr>
          <w:rFonts w:ascii="Calibri" w:hAnsi="Calibri" w:cs="Calibri"/>
          <w:i/>
          <w:iCs/>
          <w:color w:val="auto"/>
          <w:sz w:val="24"/>
          <w:szCs w:val="24"/>
        </w:rPr>
        <w:t>Kids will learn how to take action.</w:t>
      </w:r>
    </w:p>
    <w:p w14:paraId="04B34F01" w14:textId="77777777" w:rsidR="00EC36F0" w:rsidRPr="00952233" w:rsidRDefault="00EC36F0" w:rsidP="00EC36F0">
      <w:pPr>
        <w:pStyle w:val="BodyAA"/>
        <w:rPr>
          <w:rFonts w:ascii="Calibri" w:eastAsia="Cambria" w:hAnsi="Calibri" w:cs="Calibri"/>
          <w:color w:val="auto"/>
          <w:sz w:val="24"/>
          <w:szCs w:val="24"/>
          <w:u w:color="00B0F0"/>
        </w:rPr>
      </w:pPr>
    </w:p>
    <w:p w14:paraId="6DEA9155" w14:textId="77777777" w:rsidR="00EC36F0" w:rsidRPr="00952233" w:rsidRDefault="00EC36F0" w:rsidP="00EC36F0">
      <w:pPr>
        <w:pStyle w:val="BodyAA"/>
        <w:rPr>
          <w:rFonts w:ascii="Calibri" w:hAnsi="Calibri" w:cs="Calibri"/>
          <w:color w:val="auto"/>
          <w:sz w:val="24"/>
          <w:szCs w:val="24"/>
        </w:rPr>
      </w:pPr>
      <w:r w:rsidRPr="00952233">
        <w:rPr>
          <w:rStyle w:val="text"/>
          <w:rFonts w:ascii="Calibri" w:hAnsi="Calibri" w:cs="Calibri"/>
          <w:color w:val="auto"/>
          <w:sz w:val="24"/>
          <w:szCs w:val="24"/>
        </w:rPr>
        <w:t>Who remembers our Faith Fact for today?</w:t>
      </w:r>
      <w:r w:rsidRPr="00952233">
        <w:rPr>
          <w:rStyle w:val="text"/>
          <w:rFonts w:ascii="Calibri" w:hAnsi="Calibri" w:cs="Calibri"/>
          <w:i/>
          <w:iCs/>
          <w:color w:val="auto"/>
          <w:sz w:val="24"/>
          <w:szCs w:val="24"/>
        </w:rPr>
        <w:t xml:space="preserve"> (Group response) </w:t>
      </w:r>
      <w:r w:rsidRPr="00952233">
        <w:rPr>
          <w:rStyle w:val="text"/>
          <w:rFonts w:ascii="Calibri" w:hAnsi="Calibri" w:cs="Calibri"/>
          <w:b/>
          <w:bCs/>
          <w:color w:val="auto"/>
          <w:sz w:val="24"/>
          <w:szCs w:val="24"/>
        </w:rPr>
        <w:t>God wants me to take action.</w:t>
      </w:r>
      <w:r w:rsidRPr="00952233">
        <w:rPr>
          <w:rStyle w:val="text"/>
          <w:rFonts w:ascii="Calibri" w:hAnsi="Calibri" w:cs="Calibri"/>
          <w:color w:val="auto"/>
          <w:sz w:val="24"/>
          <w:szCs w:val="24"/>
        </w:rPr>
        <w:t xml:space="preserve"> We are going to play a game. </w:t>
      </w:r>
      <w:r w:rsidRPr="00952233">
        <w:rPr>
          <w:rStyle w:val="text"/>
          <w:rFonts w:ascii="Calibri" w:hAnsi="Calibri" w:cs="Calibri"/>
          <w:i/>
          <w:iCs/>
          <w:color w:val="auto"/>
          <w:sz w:val="24"/>
          <w:szCs w:val="24"/>
        </w:rPr>
        <w:t>(Show box.)</w:t>
      </w:r>
      <w:r w:rsidRPr="00952233">
        <w:rPr>
          <w:rStyle w:val="text"/>
          <w:rFonts w:ascii="Calibri" w:hAnsi="Calibri" w:cs="Calibri"/>
          <w:color w:val="auto"/>
          <w:sz w:val="24"/>
          <w:szCs w:val="24"/>
        </w:rPr>
        <w:t xml:space="preserve"> On each side of this box is an action. </w:t>
      </w:r>
      <w:r w:rsidRPr="00952233">
        <w:rPr>
          <w:rStyle w:val="text"/>
          <w:rFonts w:ascii="Calibri" w:hAnsi="Calibri" w:cs="Calibri"/>
          <w:i/>
          <w:iCs/>
          <w:color w:val="auto"/>
          <w:sz w:val="24"/>
          <w:szCs w:val="24"/>
        </w:rPr>
        <w:t>(Read actions.)</w:t>
      </w:r>
      <w:r w:rsidRPr="00952233">
        <w:rPr>
          <w:rStyle w:val="text"/>
          <w:rFonts w:ascii="Calibri" w:hAnsi="Calibri" w:cs="Calibri"/>
          <w:color w:val="auto"/>
          <w:sz w:val="24"/>
          <w:szCs w:val="24"/>
        </w:rPr>
        <w:t xml:space="preserve"> You each will take turns rolling the box. I will read the action for you. Whatever it lands on, you will do that action. When you are done, shout the Faith Fact: </w:t>
      </w:r>
      <w:r w:rsidRPr="00952233">
        <w:rPr>
          <w:rStyle w:val="text"/>
          <w:rFonts w:ascii="Calibri" w:hAnsi="Calibri" w:cs="Calibri"/>
          <w:b/>
          <w:bCs/>
          <w:color w:val="auto"/>
          <w:sz w:val="24"/>
          <w:szCs w:val="24"/>
        </w:rPr>
        <w:t>God wants me to take action</w:t>
      </w:r>
      <w:r w:rsidRPr="00952233">
        <w:rPr>
          <w:rStyle w:val="text"/>
          <w:rFonts w:ascii="Calibri" w:hAnsi="Calibri" w:cs="Calibri"/>
          <w:color w:val="auto"/>
          <w:sz w:val="24"/>
          <w:szCs w:val="24"/>
        </w:rPr>
        <w:t>.</w:t>
      </w:r>
    </w:p>
    <w:p w14:paraId="5AD65E04" w14:textId="6AB67FDA" w:rsidR="00EC36F0" w:rsidRPr="00952233" w:rsidRDefault="00EC36F0" w:rsidP="00716A09">
      <w:pPr>
        <w:pStyle w:val="BodyAA"/>
        <w:numPr>
          <w:ilvl w:val="0"/>
          <w:numId w:val="56"/>
        </w:numPr>
        <w:rPr>
          <w:rFonts w:ascii="Calibri" w:eastAsia="Cambria" w:hAnsi="Calibri" w:cs="Calibri"/>
          <w:color w:val="auto"/>
          <w:sz w:val="24"/>
          <w:szCs w:val="24"/>
        </w:rPr>
      </w:pPr>
      <w:r w:rsidRPr="00952233">
        <w:rPr>
          <w:rFonts w:ascii="Calibri" w:eastAsia="Cambria" w:hAnsi="Calibri" w:cs="Calibri"/>
          <w:i/>
          <w:iCs/>
          <w:color w:val="auto"/>
          <w:sz w:val="24"/>
          <w:szCs w:val="24"/>
        </w:rPr>
        <w:lastRenderedPageBreak/>
        <w:t>With the marker, write one action on each side of the box. To cover text or art, write the actions on paper, cut them apart, and tape or glue one to each side of the box.</w:t>
      </w:r>
    </w:p>
    <w:p w14:paraId="6CE1AE1F" w14:textId="77777777" w:rsidR="00EC36F0" w:rsidRPr="00952233" w:rsidRDefault="00EC36F0" w:rsidP="00716A09">
      <w:pPr>
        <w:pStyle w:val="BodyAA"/>
        <w:numPr>
          <w:ilvl w:val="0"/>
          <w:numId w:val="56"/>
        </w:numPr>
        <w:rPr>
          <w:rFonts w:ascii="Calibri" w:eastAsia="Cambria" w:hAnsi="Calibri" w:cs="Calibri"/>
          <w:color w:val="auto"/>
          <w:sz w:val="24"/>
          <w:szCs w:val="24"/>
        </w:rPr>
      </w:pPr>
      <w:r w:rsidRPr="00952233">
        <w:rPr>
          <w:rFonts w:ascii="Calibri" w:eastAsia="Cambria" w:hAnsi="Calibri" w:cs="Calibri"/>
          <w:i/>
          <w:iCs/>
          <w:color w:val="auto"/>
          <w:sz w:val="24"/>
          <w:szCs w:val="24"/>
        </w:rPr>
        <w:t>Use any actions you choose. Below are some examples:</w:t>
      </w:r>
    </w:p>
    <w:p w14:paraId="28E1BFF8" w14:textId="2C745599" w:rsidR="00EC36F0"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Jump up and down</w:t>
      </w:r>
    </w:p>
    <w:p w14:paraId="778E455D" w14:textId="77777777" w:rsidR="00EC36F0"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Do a jumping jack</w:t>
      </w:r>
    </w:p>
    <w:p w14:paraId="2807EA70" w14:textId="479D1865" w:rsidR="00EC36F0"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Do a deep knee bend</w:t>
      </w:r>
    </w:p>
    <w:p w14:paraId="52B98282" w14:textId="31991D50" w:rsidR="00EC36F0"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High-five your neighbors</w:t>
      </w:r>
    </w:p>
    <w:p w14:paraId="31D09B6E" w14:textId="77777777" w:rsidR="00EC36F0"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Act like a monkey</w:t>
      </w:r>
    </w:p>
    <w:p w14:paraId="7C8CF1EA" w14:textId="2B5496D5" w:rsidR="00ED1C39" w:rsidRPr="00952233" w:rsidRDefault="00EC36F0" w:rsidP="00716A09">
      <w:pPr>
        <w:pStyle w:val="BodyAA"/>
        <w:numPr>
          <w:ilvl w:val="1"/>
          <w:numId w:val="58"/>
        </w:numPr>
        <w:tabs>
          <w:tab w:val="left" w:pos="1080"/>
        </w:tabs>
        <w:ind w:left="1080"/>
        <w:rPr>
          <w:rFonts w:ascii="Calibri" w:eastAsia="Cambria" w:hAnsi="Calibri" w:cs="Calibri"/>
          <w:color w:val="auto"/>
          <w:sz w:val="24"/>
          <w:szCs w:val="24"/>
        </w:rPr>
      </w:pPr>
      <w:r w:rsidRPr="00952233">
        <w:rPr>
          <w:rFonts w:ascii="Calibri" w:eastAsia="Cambria" w:hAnsi="Calibri" w:cs="Calibri"/>
          <w:color w:val="auto"/>
          <w:sz w:val="24"/>
          <w:szCs w:val="24"/>
        </w:rPr>
        <w:t>Act like a dog or cat</w:t>
      </w:r>
    </w:p>
    <w:p w14:paraId="462991FF" w14:textId="77777777" w:rsidR="00592B8C" w:rsidRPr="000608EC" w:rsidRDefault="00592B8C" w:rsidP="00A207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auto"/>
          <w:kern w:val="28"/>
          <w:u w:color="CC3399"/>
        </w:rPr>
      </w:pPr>
    </w:p>
    <w:p w14:paraId="43D2C45F" w14:textId="438C931E" w:rsidR="00672B34" w:rsidRPr="000608EC"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0608EC">
        <w:rPr>
          <w:rFonts w:ascii="Calibri" w:hAnsi="Calibri" w:cs="Calibri"/>
          <w:b/>
          <w:bCs/>
          <w:color w:val="auto"/>
          <w:sz w:val="24"/>
          <w:szCs w:val="24"/>
        </w:rPr>
        <w:t>Circle 4</w:t>
      </w:r>
    </w:p>
    <w:p w14:paraId="07C43719" w14:textId="0CDF0312" w:rsidR="009639DF" w:rsidRPr="000608EC"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0608EC">
        <w:rPr>
          <w:rFonts w:ascii="Calibri" w:hAnsi="Calibri" w:cs="Calibri"/>
          <w:b/>
          <w:bCs/>
          <w:color w:val="auto"/>
          <w:kern w:val="28"/>
          <w:sz w:val="36"/>
          <w:szCs w:val="36"/>
          <w:u w:color="CC3399"/>
        </w:rPr>
        <w:t>HANDS-ON LEARNING</w:t>
      </w:r>
    </w:p>
    <w:p w14:paraId="0D82719B" w14:textId="21B1ED71" w:rsidR="006A659E" w:rsidRPr="000608EC" w:rsidRDefault="005C1E75" w:rsidP="00A20758">
      <w:pPr>
        <w:pStyle w:val="BodyAA"/>
        <w:pBdr>
          <w:top w:val="single" w:sz="12" w:space="1" w:color="auto"/>
        </w:pBdr>
        <w:suppressAutoHyphens/>
        <w:contextualSpacing/>
        <w:outlineLvl w:val="0"/>
        <w:rPr>
          <w:rFonts w:ascii="Calibri" w:hAnsi="Calibri" w:cs="Calibri"/>
          <w:b/>
          <w:bCs/>
          <w:color w:val="FF0000"/>
          <w:sz w:val="24"/>
          <w:szCs w:val="24"/>
          <w:u w:color="CC3399"/>
        </w:rPr>
      </w:pPr>
      <w:r w:rsidRPr="000608EC">
        <w:rPr>
          <w:rFonts w:ascii="Calibri" w:hAnsi="Calibri" w:cs="Calibri"/>
          <w:b/>
          <w:bCs/>
          <w:color w:val="auto"/>
          <w:sz w:val="24"/>
          <w:szCs w:val="24"/>
        </w:rPr>
        <w:t>Make a Mirror</w:t>
      </w:r>
    </w:p>
    <w:tbl>
      <w:tblPr>
        <w:tblStyle w:val="TableGrid"/>
        <w:tblW w:w="0" w:type="auto"/>
        <w:tblLook w:val="04A0" w:firstRow="1" w:lastRow="0" w:firstColumn="1" w:lastColumn="0" w:noHBand="0" w:noVBand="1"/>
      </w:tblPr>
      <w:tblGrid>
        <w:gridCol w:w="4675"/>
        <w:gridCol w:w="4675"/>
      </w:tblGrid>
      <w:tr w:rsidR="009639DF" w:rsidRPr="005E0AF6" w14:paraId="32470258" w14:textId="77777777" w:rsidTr="000617F4">
        <w:tc>
          <w:tcPr>
            <w:tcW w:w="4675" w:type="dxa"/>
            <w:tcBorders>
              <w:bottom w:val="nil"/>
            </w:tcBorders>
            <w:shd w:val="clear" w:color="auto" w:fill="FF0100"/>
          </w:tcPr>
          <w:p w14:paraId="604D11A3" w14:textId="77777777" w:rsidR="009639DF" w:rsidRPr="000608EC" w:rsidRDefault="009639DF" w:rsidP="000617F4">
            <w:pPr>
              <w:pStyle w:val="BodyA"/>
              <w:shd w:val="clear" w:color="auto" w:fill="FF0100"/>
              <w:suppressAutoHyphens/>
              <w:contextualSpacing/>
              <w:jc w:val="both"/>
              <w:rPr>
                <w:rFonts w:cs="Calibri"/>
                <w:b/>
                <w:bCs/>
                <w:color w:val="10003E"/>
              </w:rPr>
            </w:pPr>
            <w:r w:rsidRPr="000608EC">
              <w:rPr>
                <w:rFonts w:cs="Calibri"/>
                <w:b/>
                <w:bCs/>
                <w:color w:val="FFFFFF" w:themeColor="background1"/>
              </w:rPr>
              <w:t>You Will Need</w:t>
            </w:r>
          </w:p>
        </w:tc>
        <w:tc>
          <w:tcPr>
            <w:tcW w:w="4675" w:type="dxa"/>
            <w:tcBorders>
              <w:bottom w:val="nil"/>
            </w:tcBorders>
            <w:shd w:val="clear" w:color="auto" w:fill="FF0100"/>
          </w:tcPr>
          <w:p w14:paraId="07AA7B40" w14:textId="77777777" w:rsidR="009639DF" w:rsidRPr="000608EC"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0608EC">
              <w:rPr>
                <w:rFonts w:cs="Calibri"/>
                <w:b/>
                <w:bCs/>
                <w:color w:val="FFFFFF" w:themeColor="background1"/>
              </w:rPr>
              <w:t>Getting Ready</w:t>
            </w:r>
          </w:p>
        </w:tc>
      </w:tr>
      <w:tr w:rsidR="009639DF" w:rsidRPr="005E0AF6" w14:paraId="4C3F738D" w14:textId="77777777" w:rsidTr="00173C5F">
        <w:tc>
          <w:tcPr>
            <w:tcW w:w="4675" w:type="dxa"/>
            <w:tcBorders>
              <w:top w:val="nil"/>
              <w:left w:val="nil"/>
              <w:bottom w:val="nil"/>
              <w:right w:val="single" w:sz="4" w:space="0" w:color="auto"/>
            </w:tcBorders>
            <w:shd w:val="clear" w:color="auto" w:fill="DCDCDC" w:themeFill="background2" w:themeFillTint="33"/>
          </w:tcPr>
          <w:p w14:paraId="2A5145D5" w14:textId="083F5616" w:rsidR="009639DF" w:rsidRPr="000608EC" w:rsidRDefault="00687737" w:rsidP="00F0009A">
            <w:pPr>
              <w:pStyle w:val="BodyA"/>
              <w:numPr>
                <w:ilvl w:val="0"/>
                <w:numId w:val="47"/>
              </w:numPr>
              <w:suppressAutoHyphens/>
              <w:rPr>
                <w:rFonts w:cs="Calibri"/>
                <w:i/>
                <w:iCs/>
                <w:color w:val="auto"/>
              </w:rPr>
            </w:pPr>
            <w:r w:rsidRPr="000608EC">
              <w:rPr>
                <w:rFonts w:cs="Calibri"/>
                <w:b/>
                <w:bCs/>
                <w:i/>
                <w:iCs/>
                <w:color w:val="auto"/>
              </w:rPr>
              <w:t>Hands-</w:t>
            </w:r>
            <w:r w:rsidR="0025153A">
              <w:rPr>
                <w:rFonts w:cs="Calibri"/>
                <w:b/>
                <w:bCs/>
                <w:i/>
                <w:iCs/>
                <w:color w:val="auto"/>
              </w:rPr>
              <w:t>O</w:t>
            </w:r>
            <w:r w:rsidRPr="000608EC">
              <w:rPr>
                <w:rFonts w:cs="Calibri"/>
                <w:b/>
                <w:bCs/>
                <w:i/>
                <w:iCs/>
                <w:color w:val="auto"/>
              </w:rPr>
              <w:t>n Learning</w:t>
            </w:r>
            <w:r w:rsidR="009237C0" w:rsidRPr="000608EC">
              <w:rPr>
                <w:rFonts w:cs="Calibri"/>
                <w:b/>
                <w:bCs/>
                <w:i/>
                <w:iCs/>
                <w:color w:val="auto"/>
              </w:rPr>
              <w:t xml:space="preserve"> Page</w:t>
            </w:r>
            <w:r w:rsidR="009237C0" w:rsidRPr="000608EC">
              <w:rPr>
                <w:rFonts w:cs="Calibri"/>
                <w:i/>
                <w:iCs/>
                <w:color w:val="auto"/>
              </w:rPr>
              <w:t>, one per three kids</w:t>
            </w:r>
          </w:p>
          <w:p w14:paraId="00EA435A" w14:textId="77777777" w:rsidR="009237C0" w:rsidRPr="00F0009A" w:rsidRDefault="009237C0" w:rsidP="00F0009A">
            <w:pPr>
              <w:pStyle w:val="BodyA"/>
              <w:numPr>
                <w:ilvl w:val="0"/>
                <w:numId w:val="47"/>
              </w:numPr>
              <w:suppressAutoHyphens/>
              <w:rPr>
                <w:rStyle w:val="text"/>
                <w:i/>
                <w:iCs/>
                <w:color w:val="000000" w:themeColor="text1"/>
              </w:rPr>
            </w:pPr>
            <w:r w:rsidRPr="00F0009A">
              <w:rPr>
                <w:rStyle w:val="text"/>
                <w:i/>
                <w:iCs/>
                <w:color w:val="000000" w:themeColor="text1"/>
              </w:rPr>
              <w:t>Card stock or construction paper</w:t>
            </w:r>
          </w:p>
          <w:p w14:paraId="39111A3A" w14:textId="77777777" w:rsidR="001B630A" w:rsidRPr="00F0009A" w:rsidRDefault="001B630A" w:rsidP="00F0009A">
            <w:pPr>
              <w:pStyle w:val="BodyA"/>
              <w:numPr>
                <w:ilvl w:val="0"/>
                <w:numId w:val="47"/>
              </w:numPr>
              <w:suppressAutoHyphens/>
              <w:rPr>
                <w:rStyle w:val="text"/>
                <w:i/>
                <w:iCs/>
                <w:color w:val="000000" w:themeColor="text1"/>
              </w:rPr>
            </w:pPr>
            <w:r w:rsidRPr="00F0009A">
              <w:rPr>
                <w:rStyle w:val="text"/>
                <w:i/>
                <w:iCs/>
                <w:color w:val="000000" w:themeColor="text1"/>
              </w:rPr>
              <w:t>Scissors</w:t>
            </w:r>
          </w:p>
          <w:p w14:paraId="62E0306B" w14:textId="193BAA91" w:rsidR="001B630A" w:rsidRPr="00F0009A" w:rsidRDefault="001B630A" w:rsidP="00F0009A">
            <w:pPr>
              <w:pStyle w:val="BodyA"/>
              <w:numPr>
                <w:ilvl w:val="0"/>
                <w:numId w:val="47"/>
              </w:numPr>
              <w:suppressAutoHyphens/>
              <w:rPr>
                <w:rStyle w:val="text"/>
                <w:i/>
                <w:iCs/>
                <w:color w:val="000000" w:themeColor="text1"/>
              </w:rPr>
            </w:pPr>
            <w:r w:rsidRPr="00F0009A">
              <w:rPr>
                <w:rStyle w:val="text"/>
                <w:i/>
                <w:iCs/>
                <w:color w:val="000000" w:themeColor="text1"/>
              </w:rPr>
              <w:t>Aluminum</w:t>
            </w:r>
            <w:r w:rsidR="00B17F5D" w:rsidRPr="00F0009A">
              <w:rPr>
                <w:rStyle w:val="text"/>
                <w:i/>
                <w:iCs/>
                <w:color w:val="000000" w:themeColor="text1"/>
              </w:rPr>
              <w:t xml:space="preserve"> foil</w:t>
            </w:r>
          </w:p>
          <w:p w14:paraId="3D454AE7" w14:textId="77777777" w:rsidR="00E2051A" w:rsidRPr="00F0009A" w:rsidRDefault="00E2051A" w:rsidP="00F0009A">
            <w:pPr>
              <w:pStyle w:val="BodyA"/>
              <w:numPr>
                <w:ilvl w:val="0"/>
                <w:numId w:val="47"/>
              </w:numPr>
              <w:suppressAutoHyphens/>
              <w:rPr>
                <w:rStyle w:val="text"/>
                <w:i/>
                <w:iCs/>
                <w:color w:val="000000" w:themeColor="text1"/>
              </w:rPr>
            </w:pPr>
            <w:r w:rsidRPr="00F0009A">
              <w:rPr>
                <w:rStyle w:val="text"/>
                <w:i/>
                <w:iCs/>
                <w:color w:val="000000" w:themeColor="text1"/>
              </w:rPr>
              <w:t>Crayons</w:t>
            </w:r>
          </w:p>
          <w:p w14:paraId="6931B75E" w14:textId="3541BD3C" w:rsidR="00E2051A" w:rsidRPr="000608EC" w:rsidRDefault="00E2051A" w:rsidP="00F0009A">
            <w:pPr>
              <w:pStyle w:val="BodyA"/>
              <w:numPr>
                <w:ilvl w:val="0"/>
                <w:numId w:val="47"/>
              </w:numPr>
              <w:suppressAutoHyphens/>
              <w:rPr>
                <w:rFonts w:cs="Calibri"/>
                <w:i/>
                <w:iCs/>
                <w:color w:val="auto"/>
              </w:rPr>
            </w:pPr>
            <w:r w:rsidRPr="00F0009A">
              <w:rPr>
                <w:rStyle w:val="text"/>
                <w:i/>
                <w:iCs/>
                <w:color w:val="000000" w:themeColor="text1"/>
              </w:rPr>
              <w:t>Glue Sticks</w:t>
            </w:r>
          </w:p>
        </w:tc>
        <w:tc>
          <w:tcPr>
            <w:tcW w:w="4675" w:type="dxa"/>
            <w:tcBorders>
              <w:top w:val="nil"/>
              <w:left w:val="single" w:sz="4" w:space="0" w:color="auto"/>
              <w:bottom w:val="nil"/>
              <w:right w:val="nil"/>
            </w:tcBorders>
            <w:shd w:val="clear" w:color="auto" w:fill="DCDCDC" w:themeFill="background2" w:themeFillTint="33"/>
          </w:tcPr>
          <w:p w14:paraId="43B9776B" w14:textId="3768461A" w:rsidR="00322A20" w:rsidRPr="000608EC" w:rsidRDefault="00E2051A" w:rsidP="00F0009A">
            <w:pPr>
              <w:pStyle w:val="BodyA"/>
              <w:numPr>
                <w:ilvl w:val="0"/>
                <w:numId w:val="47"/>
              </w:numPr>
              <w:suppressAutoHyphens/>
              <w:rPr>
                <w:rStyle w:val="text"/>
                <w:rFonts w:eastAsia="Cambria" w:cs="Calibri"/>
                <w:i/>
                <w:iCs/>
                <w:color w:val="auto"/>
                <w14:textOutline w14:w="0" w14:cap="rnd" w14:cmpd="sng" w14:algn="ctr">
                  <w14:noFill/>
                  <w14:prstDash w14:val="solid"/>
                  <w14:bevel/>
                </w14:textOutline>
              </w:rPr>
            </w:pPr>
            <w:r w:rsidRPr="005E0AF6">
              <w:rPr>
                <w:rStyle w:val="text"/>
                <w:rFonts w:cs="Calibri"/>
                <w:i/>
                <w:iCs/>
                <w:color w:val="000000" w:themeColor="text1"/>
              </w:rPr>
              <w:t xml:space="preserve">Print copies of the </w:t>
            </w:r>
            <w:r w:rsidR="00687737" w:rsidRPr="000608EC">
              <w:rPr>
                <w:rFonts w:cs="Calibri"/>
                <w:b/>
                <w:bCs/>
                <w:i/>
                <w:iCs/>
                <w:color w:val="auto"/>
              </w:rPr>
              <w:t>Hands-</w:t>
            </w:r>
            <w:r w:rsidR="0025153A">
              <w:rPr>
                <w:rFonts w:cs="Calibri"/>
                <w:b/>
                <w:bCs/>
                <w:i/>
                <w:iCs/>
                <w:color w:val="auto"/>
              </w:rPr>
              <w:t>O</w:t>
            </w:r>
            <w:r w:rsidR="00687737" w:rsidRPr="000608EC">
              <w:rPr>
                <w:rFonts w:cs="Calibri"/>
                <w:b/>
                <w:bCs/>
                <w:i/>
                <w:iCs/>
                <w:color w:val="auto"/>
              </w:rPr>
              <w:t xml:space="preserve">n Learning </w:t>
            </w:r>
            <w:r w:rsidRPr="005E0AF6">
              <w:rPr>
                <w:rStyle w:val="text"/>
                <w:rFonts w:cs="Calibri"/>
                <w:b/>
                <w:bCs/>
                <w:i/>
                <w:iCs/>
                <w:color w:val="000000" w:themeColor="text1"/>
              </w:rPr>
              <w:t>Page</w:t>
            </w:r>
            <w:r w:rsidRPr="005E0AF6">
              <w:rPr>
                <w:rStyle w:val="text"/>
                <w:rFonts w:cs="Calibri"/>
                <w:i/>
                <w:iCs/>
                <w:color w:val="000000" w:themeColor="text1"/>
              </w:rPr>
              <w:t xml:space="preserve"> on card stock, </w:t>
            </w:r>
            <w:r w:rsidR="00DB0D94" w:rsidRPr="005E0AF6">
              <w:rPr>
                <w:rStyle w:val="text"/>
                <w:rFonts w:cs="Calibri"/>
                <w:i/>
                <w:iCs/>
                <w:color w:val="000000" w:themeColor="text1"/>
              </w:rPr>
              <w:t>one per three kids</w:t>
            </w:r>
            <w:r w:rsidR="001F6475" w:rsidRPr="005E0AF6">
              <w:rPr>
                <w:rStyle w:val="text"/>
                <w:rFonts w:cs="Calibri"/>
                <w:i/>
                <w:iCs/>
                <w:color w:val="000000" w:themeColor="text1"/>
              </w:rPr>
              <w:t xml:space="preserve"> </w:t>
            </w:r>
            <w:r w:rsidR="001F6475" w:rsidRPr="000608EC">
              <w:rPr>
                <w:rStyle w:val="text"/>
                <w:rFonts w:cs="Calibri"/>
                <w:i/>
                <w:iCs/>
                <w:color w:val="000000" w:themeColor="text1"/>
              </w:rPr>
              <w:t>plus an extra</w:t>
            </w:r>
            <w:r w:rsidR="00DB0D94" w:rsidRPr="005E0AF6">
              <w:rPr>
                <w:rStyle w:val="text"/>
                <w:rFonts w:cs="Calibri"/>
                <w:i/>
                <w:iCs/>
                <w:color w:val="000000" w:themeColor="text1"/>
              </w:rPr>
              <w:t>. Cut apart the mirrors and give one to each kid.</w:t>
            </w:r>
          </w:p>
          <w:p w14:paraId="2E451359" w14:textId="77777777" w:rsidR="00DB0D94" w:rsidRPr="000608EC" w:rsidRDefault="00DB0D94" w:rsidP="00F0009A">
            <w:pPr>
              <w:pStyle w:val="BodyA"/>
              <w:numPr>
                <w:ilvl w:val="0"/>
                <w:numId w:val="47"/>
              </w:numPr>
              <w:suppressAutoHyphens/>
              <w:rPr>
                <w:rFonts w:eastAsia="Cambria" w:cs="Calibri"/>
                <w:i/>
                <w:iCs/>
                <w:color w:val="auto"/>
              </w:rPr>
            </w:pPr>
            <w:r w:rsidRPr="000608EC">
              <w:rPr>
                <w:rFonts w:eastAsia="Cambria" w:cs="Calibri"/>
                <w:i/>
                <w:iCs/>
                <w:color w:val="auto"/>
              </w:rPr>
              <w:t>Cut out aluminum foil ovals the size of the mirrors, one per kid.</w:t>
            </w:r>
          </w:p>
          <w:p w14:paraId="33548357" w14:textId="208D63C2" w:rsidR="00DB0D94" w:rsidRPr="000608EC" w:rsidRDefault="00DB0D94" w:rsidP="00F0009A">
            <w:pPr>
              <w:pStyle w:val="BodyA"/>
              <w:numPr>
                <w:ilvl w:val="0"/>
                <w:numId w:val="47"/>
              </w:numPr>
              <w:suppressAutoHyphens/>
              <w:rPr>
                <w:rFonts w:eastAsia="Cambria" w:cs="Calibri"/>
                <w:i/>
                <w:iCs/>
                <w:color w:val="auto"/>
              </w:rPr>
            </w:pPr>
            <w:r w:rsidRPr="000608EC">
              <w:rPr>
                <w:rFonts w:eastAsia="Cambria" w:cs="Calibri"/>
                <w:i/>
                <w:iCs/>
                <w:color w:val="auto"/>
              </w:rPr>
              <w:t xml:space="preserve">Make a sample of the </w:t>
            </w:r>
            <w:r w:rsidR="00687737" w:rsidRPr="000608EC">
              <w:rPr>
                <w:rFonts w:cs="Calibri"/>
                <w:b/>
                <w:bCs/>
                <w:i/>
                <w:iCs/>
                <w:color w:val="auto"/>
              </w:rPr>
              <w:t>Hands-</w:t>
            </w:r>
            <w:r w:rsidR="0025153A">
              <w:rPr>
                <w:rFonts w:cs="Calibri"/>
                <w:b/>
                <w:bCs/>
                <w:i/>
                <w:iCs/>
                <w:color w:val="auto"/>
              </w:rPr>
              <w:t>O</w:t>
            </w:r>
            <w:r w:rsidR="00687737" w:rsidRPr="000608EC">
              <w:rPr>
                <w:rFonts w:cs="Calibri"/>
                <w:b/>
                <w:bCs/>
                <w:i/>
                <w:iCs/>
                <w:color w:val="auto"/>
              </w:rPr>
              <w:t xml:space="preserve">n Learning </w:t>
            </w:r>
            <w:r w:rsidRPr="000608EC">
              <w:rPr>
                <w:rFonts w:eastAsia="Cambria" w:cs="Calibri"/>
                <w:b/>
                <w:bCs/>
                <w:i/>
                <w:iCs/>
                <w:color w:val="auto"/>
              </w:rPr>
              <w:t>Page</w:t>
            </w:r>
            <w:r w:rsidRPr="000608EC">
              <w:rPr>
                <w:rFonts w:eastAsia="Cambria" w:cs="Calibri"/>
                <w:i/>
                <w:iCs/>
                <w:color w:val="auto"/>
              </w:rPr>
              <w:t xml:space="preserve"> craft.</w:t>
            </w:r>
          </w:p>
        </w:tc>
      </w:tr>
    </w:tbl>
    <w:p w14:paraId="3940C4FC" w14:textId="5AF59685" w:rsidR="009639DF" w:rsidRPr="000608EC" w:rsidRDefault="009639DF"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p>
    <w:p w14:paraId="5E35DAB4" w14:textId="60D93329" w:rsidR="00200AD9" w:rsidRPr="00952233" w:rsidRDefault="00200AD9" w:rsidP="00200AD9">
      <w:pPr>
        <w:pStyle w:val="BodyAA"/>
        <w:rPr>
          <w:rFonts w:ascii="Calibri" w:hAnsi="Calibri" w:cs="Calibri"/>
          <w:i/>
          <w:iCs/>
          <w:color w:val="auto"/>
          <w:sz w:val="24"/>
          <w:szCs w:val="24"/>
        </w:rPr>
      </w:pPr>
      <w:r w:rsidRPr="00952233">
        <w:rPr>
          <w:rFonts w:ascii="Calibri" w:hAnsi="Calibri" w:cs="Calibri"/>
          <w:b/>
          <w:bCs/>
          <w:i/>
          <w:iCs/>
          <w:color w:val="auto"/>
          <w:sz w:val="24"/>
          <w:szCs w:val="24"/>
        </w:rPr>
        <w:t>Goal:</w:t>
      </w:r>
      <w:r w:rsidRPr="00952233">
        <w:rPr>
          <w:rFonts w:ascii="Calibri" w:hAnsi="Calibri" w:cs="Calibri"/>
          <w:i/>
          <w:iCs/>
          <w:color w:val="auto"/>
          <w:sz w:val="24"/>
          <w:szCs w:val="24"/>
        </w:rPr>
        <w:t xml:space="preserve"> To remind the kids they are reflections of God that should be doing what God told us to do in the Bible.</w:t>
      </w:r>
      <w:r w:rsidR="00534F93" w:rsidRPr="000608EC">
        <w:rPr>
          <w:rFonts w:ascii="Calibri" w:hAnsi="Calibri" w:cs="Calibri"/>
          <w:i/>
          <w:iCs/>
          <w:noProof/>
          <w:color w:val="auto"/>
          <w:u w:color="CC3399"/>
          <w14:textOutline w14:w="0" w14:cap="rnd" w14:cmpd="sng" w14:algn="ctr">
            <w14:noFill/>
            <w14:prstDash w14:val="solid"/>
            <w14:bevel/>
          </w14:textOutline>
        </w:rPr>
        <w:t xml:space="preserve"> </w:t>
      </w:r>
    </w:p>
    <w:p w14:paraId="53141484" w14:textId="078CA5F5" w:rsidR="00200AD9" w:rsidRPr="00952233" w:rsidRDefault="000E1EC9" w:rsidP="00200AD9">
      <w:pPr>
        <w:pStyle w:val="BodyAA"/>
        <w:rPr>
          <w:rFonts w:ascii="Calibri" w:eastAsia="Cambria" w:hAnsi="Calibri" w:cs="Calibri"/>
          <w:color w:val="auto"/>
          <w:sz w:val="24"/>
          <w:szCs w:val="24"/>
          <w:u w:color="00B0F0"/>
        </w:rPr>
      </w:pPr>
      <w:r w:rsidRPr="000608EC">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68484" behindDoc="0" locked="0" layoutInCell="1" allowOverlap="1" wp14:anchorId="5158668E" wp14:editId="6DA3DD0E">
            <wp:simplePos x="0" y="0"/>
            <wp:positionH relativeFrom="column">
              <wp:posOffset>4542155</wp:posOffset>
            </wp:positionH>
            <wp:positionV relativeFrom="paragraph">
              <wp:posOffset>116275</wp:posOffset>
            </wp:positionV>
            <wp:extent cx="1335024" cy="1033272"/>
            <wp:effectExtent l="12700" t="12700" r="11430" b="8255"/>
            <wp:wrapSquare wrapText="bothSides"/>
            <wp:docPr id="1651639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39103" name="Picture 9"/>
                    <pic:cNvPicPr/>
                  </pic:nvPicPr>
                  <pic:blipFill>
                    <a:blip r:embed="rId22"/>
                    <a:stretch>
                      <a:fillRect/>
                    </a:stretch>
                  </pic:blipFill>
                  <pic:spPr>
                    <a:xfrm>
                      <a:off x="0" y="0"/>
                      <a:ext cx="1335024" cy="10332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2C8921" w14:textId="70012BD1" w:rsidR="00674903" w:rsidRPr="00952233" w:rsidRDefault="00200AD9" w:rsidP="00200AD9">
      <w:pPr>
        <w:pStyle w:val="BodyAA"/>
        <w:rPr>
          <w:rFonts w:ascii="Calibri" w:hAnsi="Calibri" w:cs="Calibri"/>
          <w:color w:val="auto"/>
          <w:sz w:val="24"/>
          <w:szCs w:val="24"/>
        </w:rPr>
      </w:pPr>
      <w:r w:rsidRPr="00952233">
        <w:rPr>
          <w:rFonts w:ascii="Calibri" w:hAnsi="Calibri" w:cs="Calibri"/>
          <w:color w:val="auto"/>
          <w:sz w:val="24"/>
          <w:szCs w:val="24"/>
        </w:rPr>
        <w:t>Here’s our chance to make our own mirror. We will color and decorate the outside edge of the mirror. Then we will glue this piece of foil to look like the mirror. As we make this mirror, let’s remember that God wants us to take action. That means He has a job for you and for me. It doesn’t matter how big or small you are; you can always make a difference.</w:t>
      </w:r>
    </w:p>
    <w:bookmarkEnd w:id="3"/>
    <w:p w14:paraId="2F95715C" w14:textId="77777777" w:rsidR="00F10C2C" w:rsidRPr="000608EC" w:rsidRDefault="00F10C2C" w:rsidP="00F10C2C">
      <w:pPr>
        <w:pStyle w:val="BodyA"/>
        <w:pBdr>
          <w:bottom w:val="single" w:sz="12" w:space="1" w:color="auto"/>
        </w:pBdr>
        <w:contextualSpacing/>
        <w:rPr>
          <w:rFonts w:eastAsia="Cambria" w:cs="Calibri"/>
          <w:color w:val="000000" w:themeColor="text1"/>
        </w:rPr>
      </w:pPr>
    </w:p>
    <w:p w14:paraId="132A9D02" w14:textId="77777777" w:rsidR="00F10C2C" w:rsidRPr="000608EC" w:rsidRDefault="00F10C2C" w:rsidP="00F10C2C">
      <w:pPr>
        <w:pStyle w:val="BodyAA"/>
        <w:contextualSpacing/>
        <w:outlineLvl w:val="0"/>
        <w:rPr>
          <w:rFonts w:ascii="Calibri" w:hAnsi="Calibri" w:cs="Calibri"/>
          <w:b/>
          <w:bCs/>
          <w:color w:val="000000" w:themeColor="text1"/>
          <w:kern w:val="28"/>
          <w:sz w:val="36"/>
          <w:szCs w:val="36"/>
          <w:u w:color="CC3399"/>
        </w:rPr>
      </w:pPr>
      <w:r w:rsidRPr="000608EC">
        <w:rPr>
          <w:rFonts w:ascii="Calibri" w:hAnsi="Calibri" w:cs="Calibri"/>
          <w:b/>
          <w:bCs/>
          <w:color w:val="000000" w:themeColor="text1"/>
          <w:kern w:val="28"/>
          <w:sz w:val="36"/>
          <w:szCs w:val="36"/>
          <w:u w:color="CC3399"/>
        </w:rPr>
        <w:t>FAITH FACT RECAP</w:t>
      </w:r>
    </w:p>
    <w:p w14:paraId="717FD240" w14:textId="77777777" w:rsidR="00FB50E9" w:rsidRPr="00952233" w:rsidRDefault="00FB50E9" w:rsidP="00FB50E9">
      <w:pPr>
        <w:pStyle w:val="BodyAA"/>
        <w:numPr>
          <w:ilvl w:val="0"/>
          <w:numId w:val="37"/>
        </w:numPr>
        <w:contextualSpacing/>
        <w:outlineLvl w:val="0"/>
        <w:rPr>
          <w:rFonts w:ascii="Calibri" w:hAnsi="Calibri" w:cs="Calibri"/>
          <w:i/>
          <w:iCs/>
          <w:color w:val="auto"/>
          <w:kern w:val="28"/>
          <w:sz w:val="24"/>
          <w:szCs w:val="24"/>
          <w:u w:color="CC3399"/>
        </w:rPr>
      </w:pPr>
      <w:r w:rsidRPr="00952233">
        <w:rPr>
          <w:rFonts w:ascii="Calibri" w:hAnsi="Calibri" w:cs="Calibri"/>
          <w:i/>
          <w:iCs/>
          <w:color w:val="auto"/>
          <w:kern w:val="28"/>
          <w:sz w:val="24"/>
          <w:szCs w:val="24"/>
          <w:u w:color="CC3399"/>
        </w:rPr>
        <w:t xml:space="preserve">Display the </w:t>
      </w:r>
      <w:r w:rsidRPr="00952233">
        <w:rPr>
          <w:rFonts w:ascii="Calibri" w:hAnsi="Calibri" w:cs="Calibri"/>
          <w:b/>
          <w:bCs/>
          <w:i/>
          <w:iCs/>
          <w:color w:val="auto"/>
          <w:kern w:val="28"/>
          <w:sz w:val="24"/>
          <w:szCs w:val="24"/>
          <w:u w:color="CC3399"/>
        </w:rPr>
        <w:t>Faith Fact Slide</w:t>
      </w:r>
      <w:r w:rsidRPr="00952233">
        <w:rPr>
          <w:rFonts w:ascii="Calibri" w:hAnsi="Calibri" w:cs="Calibri"/>
          <w:i/>
          <w:iCs/>
          <w:color w:val="auto"/>
          <w:kern w:val="28"/>
          <w:sz w:val="24"/>
          <w:szCs w:val="24"/>
          <w:u w:color="CC3399"/>
        </w:rPr>
        <w:t xml:space="preserve"> </w:t>
      </w:r>
      <w:r w:rsidRPr="00952233">
        <w:rPr>
          <w:rFonts w:ascii="Calibri" w:hAnsi="Calibri" w:cs="Calibri"/>
          <w:i/>
          <w:iCs/>
          <w:color w:val="auto"/>
          <w:sz w:val="24"/>
          <w:szCs w:val="24"/>
        </w:rPr>
        <w:t xml:space="preserve">or </w:t>
      </w:r>
      <w:r w:rsidRPr="00952233">
        <w:rPr>
          <w:rFonts w:ascii="Calibri" w:hAnsi="Calibri" w:cs="Calibri"/>
          <w:b/>
          <w:bCs/>
          <w:i/>
          <w:iCs/>
          <w:color w:val="auto"/>
          <w:sz w:val="24"/>
          <w:szCs w:val="24"/>
          <w:u w:val="single"/>
        </w:rPr>
        <w:t>Motion Graphic</w:t>
      </w:r>
      <w:r w:rsidRPr="00952233">
        <w:rPr>
          <w:rFonts w:ascii="Calibri" w:hAnsi="Calibri" w:cs="Calibri"/>
          <w:i/>
          <w:iCs/>
          <w:color w:val="auto"/>
          <w:kern w:val="28"/>
          <w:sz w:val="24"/>
          <w:szCs w:val="24"/>
          <w:u w:color="CC3399"/>
        </w:rPr>
        <w:t xml:space="preserve"> as parents are coming into the room.</w:t>
      </w:r>
    </w:p>
    <w:p w14:paraId="4FB1CEA5" w14:textId="414E65B3" w:rsidR="00FB50E9" w:rsidRPr="00952233" w:rsidRDefault="00FB50E9" w:rsidP="00FB50E9">
      <w:pPr>
        <w:pStyle w:val="BodyAA"/>
        <w:numPr>
          <w:ilvl w:val="0"/>
          <w:numId w:val="37"/>
        </w:numPr>
        <w:contextualSpacing/>
        <w:outlineLvl w:val="0"/>
        <w:rPr>
          <w:rFonts w:ascii="Calibri" w:hAnsi="Calibri" w:cs="Calibri"/>
          <w:i/>
          <w:iCs/>
          <w:color w:val="auto"/>
          <w:kern w:val="28"/>
          <w:sz w:val="24"/>
          <w:szCs w:val="24"/>
          <w:u w:color="CC3399"/>
        </w:rPr>
      </w:pPr>
      <w:r w:rsidRPr="00952233">
        <w:rPr>
          <w:rFonts w:ascii="Calibri" w:hAnsi="Calibri" w:cs="Calibri"/>
          <w:i/>
          <w:iCs/>
          <w:color w:val="auto"/>
          <w:kern w:val="28"/>
          <w:sz w:val="24"/>
          <w:szCs w:val="24"/>
          <w:u w:color="CC3399"/>
        </w:rPr>
        <w:t xml:space="preserve">Maximize the time you have with your kids, so that parents see what their kids have learned. Have the kids repeat the Faith </w:t>
      </w:r>
      <w:r w:rsidR="002F66CB" w:rsidRPr="00952233">
        <w:rPr>
          <w:rFonts w:ascii="Calibri" w:hAnsi="Calibri" w:cs="Calibri"/>
          <w:i/>
          <w:iCs/>
          <w:color w:val="auto"/>
          <w:kern w:val="28"/>
          <w:sz w:val="24"/>
          <w:szCs w:val="24"/>
          <w:u w:color="CC3399"/>
        </w:rPr>
        <w:t>Fact and</w:t>
      </w:r>
      <w:r w:rsidRPr="00952233">
        <w:rPr>
          <w:rFonts w:ascii="Calibri" w:hAnsi="Calibri" w:cs="Calibri"/>
          <w:i/>
          <w:iCs/>
          <w:color w:val="auto"/>
          <w:kern w:val="28"/>
          <w:sz w:val="24"/>
          <w:szCs w:val="24"/>
          <w:u w:color="CC3399"/>
        </w:rPr>
        <w:t xml:space="preserve"> then dismiss them to their parents.</w:t>
      </w:r>
    </w:p>
    <w:p w14:paraId="2B5380CD" w14:textId="77777777" w:rsidR="00F10C2C" w:rsidRPr="000608EC"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3D80F491" w14:textId="77777777" w:rsidR="00F10C2C" w:rsidRPr="000608EC" w:rsidRDefault="000617F4"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0608EC">
        <w:rPr>
          <w:rFonts w:ascii="Calibri" w:hAnsi="Calibri" w:cs="Calibri"/>
          <w:sz w:val="24"/>
          <w:szCs w:val="24"/>
        </w:rPr>
        <w:lastRenderedPageBreak/>
        <w:fldChar w:fldCharType="begin"/>
      </w:r>
      <w:r w:rsidRPr="000608EC">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0608EC">
        <w:rPr>
          <w:rFonts w:ascii="Calibri" w:hAnsi="Calibri" w:cs="Calibri"/>
          <w:sz w:val="24"/>
          <w:szCs w:val="24"/>
        </w:rPr>
        <w:fldChar w:fldCharType="separate"/>
      </w:r>
      <w:r w:rsidRPr="000608EC">
        <w:rPr>
          <w:rFonts w:ascii="Calibri" w:hAnsi="Calibri" w:cs="Calibri"/>
          <w:noProof/>
          <w:sz w:val="24"/>
          <w:szCs w:val="24"/>
        </w:rPr>
        <w:drawing>
          <wp:inline distT="0" distB="0" distL="0" distR="0" wp14:anchorId="14A83068" wp14:editId="30815B24">
            <wp:extent cx="2283793" cy="1285875"/>
            <wp:effectExtent l="0" t="0" r="2540" b="0"/>
            <wp:docPr id="1801407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7908"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0608EC">
        <w:rPr>
          <w:rFonts w:ascii="Calibri" w:hAnsi="Calibri" w:cs="Calibri"/>
          <w:sz w:val="24"/>
          <w:szCs w:val="24"/>
        </w:rPr>
        <w:fldChar w:fldCharType="end"/>
      </w:r>
      <w:r w:rsidR="00F10C2C" w:rsidRPr="000608EC">
        <w:rPr>
          <w:rFonts w:ascii="Calibri" w:hAnsi="Calibri" w:cs="Calibri"/>
          <w:sz w:val="24"/>
          <w:szCs w:val="24"/>
        </w:rPr>
        <w:fldChar w:fldCharType="begin"/>
      </w:r>
      <w:r w:rsidR="00F10C2C" w:rsidRPr="000608EC">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F10C2C" w:rsidRPr="000608EC">
        <w:rPr>
          <w:rFonts w:ascii="Calibri" w:hAnsi="Calibri" w:cs="Calibri"/>
          <w:sz w:val="24"/>
          <w:szCs w:val="24"/>
        </w:rPr>
        <w:fldChar w:fldCharType="separate"/>
      </w:r>
      <w:r w:rsidR="00F10C2C" w:rsidRPr="000608EC">
        <w:rPr>
          <w:rFonts w:ascii="Calibri" w:hAnsi="Calibri" w:cs="Calibri"/>
          <w:sz w:val="24"/>
          <w:szCs w:val="24"/>
        </w:rPr>
        <w:fldChar w:fldCharType="end"/>
      </w:r>
    </w:p>
    <w:p w14:paraId="17334315" w14:textId="77777777" w:rsidR="00F10C2C" w:rsidRPr="000608EC"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24A13F64" w14:textId="2AA63D5F" w:rsidR="00F10C2C" w:rsidRPr="000608EC" w:rsidRDefault="00511F7A" w:rsidP="00F10C2C">
      <w:pPr>
        <w:pStyle w:val="BodyAA"/>
        <w:contextualSpacing/>
        <w:outlineLvl w:val="0"/>
        <w:rPr>
          <w:rFonts w:ascii="Calibri" w:hAnsi="Calibri" w:cs="Calibri"/>
          <w:b/>
          <w:bCs/>
          <w:color w:val="000000" w:themeColor="text1"/>
          <w:sz w:val="24"/>
          <w:szCs w:val="24"/>
        </w:rPr>
      </w:pPr>
      <w:r w:rsidRPr="000608EC">
        <w:rPr>
          <w:rFonts w:ascii="Calibri" w:hAnsi="Calibri" w:cs="Calibri"/>
          <w:color w:val="auto"/>
          <w:sz w:val="24"/>
          <w:szCs w:val="24"/>
        </w:rPr>
        <w:t xml:space="preserve">One thing I want you to remember from today is our Faith Fact. Let’s say it together. </w:t>
      </w:r>
      <w:r w:rsidR="00716A09" w:rsidRPr="000608EC">
        <w:rPr>
          <w:rFonts w:ascii="Calibri" w:hAnsi="Calibri" w:cs="Calibri"/>
          <w:b/>
          <w:bCs/>
          <w:color w:val="000000" w:themeColor="text1"/>
          <w:sz w:val="24"/>
          <w:szCs w:val="24"/>
        </w:rPr>
        <w:t>God wants me to take action.</w:t>
      </w:r>
    </w:p>
    <w:p w14:paraId="5909B319" w14:textId="77777777" w:rsidR="00F10C2C" w:rsidRPr="000608EC" w:rsidRDefault="00F10C2C" w:rsidP="00F10C2C">
      <w:pPr>
        <w:pStyle w:val="BodyA"/>
        <w:pBdr>
          <w:bottom w:val="single" w:sz="12" w:space="1" w:color="auto"/>
        </w:pBdr>
        <w:contextualSpacing/>
        <w:rPr>
          <w:rFonts w:eastAsia="Cambria" w:cs="Calibri"/>
          <w:color w:val="000000" w:themeColor="text1"/>
        </w:rPr>
      </w:pPr>
    </w:p>
    <w:p w14:paraId="6428A2C4" w14:textId="77777777" w:rsidR="00F10C2C" w:rsidRPr="000608EC"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0608EC">
        <w:rPr>
          <w:rFonts w:ascii="Calibri" w:hAnsi="Calibri" w:cs="Calibri"/>
          <w:b/>
          <w:bCs/>
          <w:color w:val="000000" w:themeColor="text1"/>
          <w:sz w:val="36"/>
          <w:szCs w:val="36"/>
          <w:u w:color="CC3399"/>
        </w:rPr>
        <w:t>DISMISSAL</w:t>
      </w:r>
    </w:p>
    <w:p w14:paraId="05F92D7F" w14:textId="374DFE76" w:rsidR="00F10C2C" w:rsidRPr="000608EC"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0608EC">
        <w:rPr>
          <w:rFonts w:ascii="Calibri" w:hAnsi="Calibri" w:cs="Calibri"/>
          <w:i/>
          <w:iCs/>
          <w:color w:val="000000" w:themeColor="text1"/>
          <w:sz w:val="24"/>
          <w:szCs w:val="24"/>
        </w:rPr>
        <w:t xml:space="preserve">Send home the </w:t>
      </w:r>
      <w:r w:rsidRPr="000608EC">
        <w:rPr>
          <w:rFonts w:ascii="Calibri" w:hAnsi="Calibri" w:cs="Calibri"/>
          <w:b/>
          <w:bCs/>
          <w:i/>
          <w:iCs/>
          <w:color w:val="000000" w:themeColor="text1"/>
          <w:sz w:val="24"/>
          <w:szCs w:val="24"/>
        </w:rPr>
        <w:t>Activity Page</w:t>
      </w:r>
      <w:r w:rsidR="00E77E7F" w:rsidRPr="000608EC">
        <w:rPr>
          <w:rFonts w:ascii="Calibri" w:hAnsi="Calibri" w:cs="Calibri"/>
          <w:b/>
          <w:bCs/>
          <w:i/>
          <w:iCs/>
          <w:color w:val="000000" w:themeColor="text1"/>
          <w:sz w:val="24"/>
          <w:szCs w:val="24"/>
        </w:rPr>
        <w:t xml:space="preserve"> </w:t>
      </w:r>
      <w:r w:rsidR="00E77E7F" w:rsidRPr="000608EC">
        <w:rPr>
          <w:rFonts w:ascii="Calibri" w:hAnsi="Calibri" w:cs="Calibri"/>
          <w:i/>
          <w:iCs/>
          <w:color w:val="000000" w:themeColor="text1"/>
          <w:sz w:val="24"/>
          <w:szCs w:val="24"/>
        </w:rPr>
        <w:t xml:space="preserve">and the </w:t>
      </w:r>
      <w:r w:rsidR="002A4CE6" w:rsidRPr="000608EC">
        <w:rPr>
          <w:rFonts w:ascii="Calibri" w:hAnsi="Calibri" w:cs="Calibri"/>
          <w:b/>
          <w:bCs/>
          <w:i/>
          <w:iCs/>
          <w:color w:val="auto"/>
          <w:sz w:val="24"/>
          <w:szCs w:val="24"/>
        </w:rPr>
        <w:t>Hands-</w:t>
      </w:r>
      <w:r w:rsidR="00EE7F74">
        <w:rPr>
          <w:rFonts w:ascii="Calibri" w:hAnsi="Calibri" w:cs="Calibri"/>
          <w:b/>
          <w:bCs/>
          <w:i/>
          <w:iCs/>
          <w:color w:val="auto"/>
          <w:sz w:val="24"/>
          <w:szCs w:val="24"/>
        </w:rPr>
        <w:t>O</w:t>
      </w:r>
      <w:r w:rsidR="002A4CE6" w:rsidRPr="000608EC">
        <w:rPr>
          <w:rFonts w:ascii="Calibri" w:hAnsi="Calibri" w:cs="Calibri"/>
          <w:b/>
          <w:bCs/>
          <w:i/>
          <w:iCs/>
          <w:color w:val="auto"/>
          <w:sz w:val="24"/>
          <w:szCs w:val="24"/>
        </w:rPr>
        <w:t xml:space="preserve">n Learning </w:t>
      </w:r>
      <w:r w:rsidR="00E77E7F" w:rsidRPr="000608EC">
        <w:rPr>
          <w:rFonts w:ascii="Calibri" w:hAnsi="Calibri" w:cs="Calibri"/>
          <w:b/>
          <w:bCs/>
          <w:i/>
          <w:iCs/>
          <w:color w:val="000000" w:themeColor="text1"/>
          <w:sz w:val="24"/>
          <w:szCs w:val="24"/>
        </w:rPr>
        <w:t>Page</w:t>
      </w:r>
      <w:r w:rsidR="00E77E7F" w:rsidRPr="000608EC">
        <w:rPr>
          <w:rFonts w:ascii="Calibri" w:hAnsi="Calibri" w:cs="Calibri"/>
          <w:i/>
          <w:iCs/>
          <w:color w:val="000000" w:themeColor="text1"/>
          <w:sz w:val="24"/>
          <w:szCs w:val="24"/>
        </w:rPr>
        <w:t xml:space="preserve"> craft with each kid.</w:t>
      </w:r>
    </w:p>
    <w:p w14:paraId="43531104" w14:textId="77777777" w:rsidR="00F10C2C" w:rsidRPr="000608EC"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0608EC">
        <w:rPr>
          <w:rFonts w:ascii="Calibri" w:hAnsi="Calibri" w:cs="Calibri"/>
          <w:i/>
          <w:iCs/>
          <w:color w:val="000000" w:themeColor="text1"/>
          <w:sz w:val="24"/>
          <w:szCs w:val="24"/>
        </w:rPr>
        <w:t xml:space="preserve">Remind parents that there are </w:t>
      </w:r>
      <w:r w:rsidRPr="000608EC">
        <w:rPr>
          <w:rFonts w:ascii="Calibri" w:hAnsi="Calibri" w:cs="Calibri"/>
          <w:b/>
          <w:bCs/>
          <w:i/>
          <w:iCs/>
          <w:color w:val="000000" w:themeColor="text1"/>
          <w:sz w:val="24"/>
          <w:szCs w:val="24"/>
        </w:rPr>
        <w:t>Family Devotions</w:t>
      </w:r>
      <w:r w:rsidRPr="000608EC">
        <w:rPr>
          <w:rFonts w:ascii="Calibri" w:hAnsi="Calibri" w:cs="Calibri"/>
          <w:i/>
          <w:iCs/>
          <w:color w:val="000000" w:themeColor="text1"/>
          <w:sz w:val="24"/>
          <w:szCs w:val="24"/>
        </w:rPr>
        <w:t xml:space="preserve"> available on the app to do with their kid.</w:t>
      </w:r>
    </w:p>
    <w:p w14:paraId="4D36CA64" w14:textId="1200958C" w:rsidR="00F0409B" w:rsidRPr="000608EC" w:rsidRDefault="00F10C2C" w:rsidP="009D5211">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sz w:val="24"/>
          <w:szCs w:val="24"/>
        </w:rPr>
      </w:pPr>
      <w:r w:rsidRPr="000608EC">
        <w:rPr>
          <w:rFonts w:ascii="Calibri" w:hAnsi="Calibri" w:cs="Calibri"/>
          <w:i/>
          <w:iCs/>
          <w:color w:val="000000" w:themeColor="text1"/>
          <w:sz w:val="24"/>
          <w:szCs w:val="24"/>
        </w:rPr>
        <w:t>Tell everyone the date and time for the next session.</w:t>
      </w:r>
    </w:p>
    <w:sectPr w:rsidR="00F0409B" w:rsidRPr="000608EC" w:rsidSect="002C51C1">
      <w:headerReference w:type="default" r:id="rId23"/>
      <w:footerReference w:type="even" r:id="rId24"/>
      <w:footerReference w:type="default" r:id="rId25"/>
      <w:headerReference w:type="first" r:id="rId26"/>
      <w:footerReference w:type="first" r:id="rId27"/>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E1F05" w14:textId="77777777" w:rsidR="00587E88" w:rsidRDefault="00587E88">
      <w:r>
        <w:separator/>
      </w:r>
    </w:p>
  </w:endnote>
  <w:endnote w:type="continuationSeparator" w:id="0">
    <w:p w14:paraId="179B4906" w14:textId="77777777" w:rsidR="00587E88" w:rsidRDefault="00587E88">
      <w:r>
        <w:continuationSeparator/>
      </w:r>
    </w:p>
  </w:endnote>
  <w:endnote w:type="continuationNotice" w:id="1">
    <w:p w14:paraId="1C04DD85" w14:textId="77777777" w:rsidR="00587E88" w:rsidRDefault="00587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Cambria"/>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66D383E0"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B77050F"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9CE8"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7DE42661"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34A14443"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B3CF"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0241E78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355C5CB8" w14:textId="77777777" w:rsidR="0089272C" w:rsidRPr="003B5A54" w:rsidRDefault="0089272C" w:rsidP="0089272C">
    <w:pPr>
      <w:rPr>
        <w:rFonts w:asciiTheme="minorHAnsi" w:hAnsiTheme="minorHAnsi" w:cstheme="minorHAnsi"/>
        <w:color w:val="212121"/>
        <w:sz w:val="11"/>
        <w:szCs w:val="11"/>
      </w:rPr>
    </w:pPr>
  </w:p>
  <w:p w14:paraId="335DD28B"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3162E4DB"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7C565" w14:textId="77777777" w:rsidR="00587E88" w:rsidRDefault="00587E88"/>
  </w:footnote>
  <w:footnote w:type="continuationSeparator" w:id="0">
    <w:p w14:paraId="3DF41B44" w14:textId="77777777" w:rsidR="00587E88" w:rsidRDefault="00587E88">
      <w:r>
        <w:continuationSeparator/>
      </w:r>
    </w:p>
  </w:footnote>
  <w:footnote w:type="continuationNotice" w:id="1">
    <w:p w14:paraId="5FB70514" w14:textId="77777777" w:rsidR="00587E88" w:rsidRDefault="00587E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D7AC" w14:textId="08A80DF1"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407490">
      <w:rPr>
        <w:rFonts w:asciiTheme="minorHAnsi" w:hAnsiTheme="minorHAnsi" w:cstheme="minorHAnsi"/>
        <w:b/>
        <w:bCs/>
        <w:color w:val="FF0000"/>
      </w:rPr>
      <w:t xml:space="preserve">                       </w:t>
    </w:r>
    <w:r w:rsidR="003C7129">
      <w:rPr>
        <w:rFonts w:asciiTheme="minorHAnsi" w:hAnsiTheme="minorHAnsi" w:cstheme="minorHAnsi"/>
        <w:b/>
        <w:bCs/>
        <w:color w:val="FF0000"/>
      </w:rPr>
      <w:tab/>
    </w:r>
    <w:r w:rsidR="00407490">
      <w:rPr>
        <w:rFonts w:asciiTheme="minorHAnsi" w:hAnsiTheme="minorHAnsi" w:cstheme="minorHAnsi"/>
        <w:b/>
        <w:bCs/>
      </w:rPr>
      <w:t>Faith and Works</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407490">
      <w:rPr>
        <w:rFonts w:asciiTheme="minorHAnsi" w:hAnsiTheme="minorHAnsi" w:cstheme="minorHAnsi"/>
        <w:b/>
        <w:bCs/>
        <w:color w:val="000000" w:themeColor="text1"/>
      </w:rPr>
      <w:t>10</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407490">
      <w:rPr>
        <w:rFonts w:asciiTheme="minorHAnsi" w:hAnsiTheme="minorHAnsi" w:cstheme="minorHAnsi"/>
        <w:b/>
        <w:bCs/>
        <w:color w:val="000000" w:themeColor="text1"/>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9D74" w14:textId="1A9568DB" w:rsidR="00E62799" w:rsidRPr="00890BBC" w:rsidRDefault="00A15C91" w:rsidP="00890BB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000"/>
      <w:tabs>
        <w:tab w:val="left" w:pos="4860"/>
        <w:tab w:val="left" w:pos="5130"/>
        <w:tab w:val="left" w:pos="5850"/>
      </w:tabs>
      <w:contextualSpacing/>
      <w:outlineLvl w:val="0"/>
      <w:rPr>
        <w:rFonts w:asciiTheme="minorHAnsi" w:hAnsiTheme="minorHAnsi" w:cstheme="minorHAnsi"/>
        <w:b/>
        <w:bCs/>
        <w:color w:val="FFFFFF" w:themeColor="background1"/>
        <w:kern w:val="28"/>
        <w:sz w:val="28"/>
        <w:szCs w:val="28"/>
      </w:rPr>
    </w:pPr>
    <w:r w:rsidRPr="00890BBC">
      <w:rPr>
        <w:rFonts w:asciiTheme="minorHAnsi" w:hAnsiTheme="minorHAnsi" w:cstheme="minorHAnsi"/>
        <w:b/>
        <w:bCs/>
        <w:color w:val="FFFFFF" w:themeColor="background1"/>
        <w:kern w:val="28"/>
        <w:sz w:val="48"/>
        <w:szCs w:val="48"/>
      </w:rPr>
      <w:t xml:space="preserve"> </w:t>
    </w:r>
    <w:r w:rsidR="00D6159B" w:rsidRPr="00890BBC">
      <w:rPr>
        <w:rFonts w:asciiTheme="minorHAnsi" w:hAnsiTheme="minorHAnsi" w:cs="Calibri (Body)"/>
        <w:b/>
        <w:bCs/>
        <w:color w:val="FFFFFF" w:themeColor="background1"/>
        <w:kern w:val="28"/>
        <w:sz w:val="48"/>
        <w:szCs w:val="48"/>
      </w:rPr>
      <w:t>LISTEN</w:t>
    </w:r>
    <w:r w:rsidR="001C25B0" w:rsidRPr="00890BBC">
      <w:rPr>
        <w:rFonts w:asciiTheme="minorHAnsi" w:hAnsiTheme="minorHAnsi" w:cs="Calibri (Body)"/>
        <w:b/>
        <w:bCs/>
        <w:color w:val="FFFFFF" w:themeColor="background1"/>
        <w:kern w:val="28"/>
        <w:sz w:val="48"/>
        <w:szCs w:val="48"/>
      </w:rPr>
      <w:t xml:space="preserve"> PRESCHOOL</w:t>
    </w:r>
    <w:r w:rsidR="00D43EA8" w:rsidRPr="00890BBC">
      <w:rPr>
        <w:rFonts w:asciiTheme="minorHAnsi" w:hAnsiTheme="minorHAnsi" w:cstheme="minorHAnsi"/>
        <w:b/>
        <w:bCs/>
        <w:color w:val="FFFFFF" w:themeColor="background1"/>
        <w:kern w:val="28"/>
        <w:sz w:val="48"/>
        <w:szCs w:val="48"/>
      </w:rPr>
      <w:tab/>
    </w:r>
    <w:r w:rsidR="00407490" w:rsidRPr="00890BBC">
      <w:rPr>
        <w:rFonts w:asciiTheme="minorHAnsi" w:hAnsiTheme="minorHAnsi" w:cstheme="minorHAnsi"/>
        <w:b/>
        <w:bCs/>
        <w:color w:val="FFFFFF" w:themeColor="background1"/>
        <w:kern w:val="28"/>
        <w:sz w:val="48"/>
        <w:szCs w:val="48"/>
      </w:rPr>
      <w:t xml:space="preserve">        </w:t>
    </w:r>
    <w:r w:rsidR="00407490" w:rsidRPr="00890BBC">
      <w:rPr>
        <w:rFonts w:asciiTheme="minorHAnsi" w:hAnsiTheme="minorHAnsi" w:cstheme="minorHAnsi"/>
        <w:b/>
        <w:bCs/>
        <w:color w:val="FFFFFF" w:themeColor="background1"/>
      </w:rPr>
      <w:t>Faith and Works</w:t>
    </w:r>
    <w:r w:rsidR="00F10C2C" w:rsidRPr="00890BBC">
      <w:rPr>
        <w:rFonts w:asciiTheme="minorHAnsi" w:hAnsiTheme="minorHAnsi" w:cstheme="minorHAnsi"/>
        <w:b/>
        <w:bCs/>
        <w:color w:val="FFFFFF" w:themeColor="background1"/>
      </w:rPr>
      <w:t xml:space="preserve"> | Volume </w:t>
    </w:r>
    <w:r w:rsidR="00F647E7" w:rsidRPr="00890BBC">
      <w:rPr>
        <w:rFonts w:asciiTheme="minorHAnsi" w:hAnsiTheme="minorHAnsi" w:cstheme="minorHAnsi"/>
        <w:b/>
        <w:bCs/>
        <w:color w:val="FFFFFF" w:themeColor="background1"/>
      </w:rPr>
      <w:t>10</w:t>
    </w:r>
    <w:r w:rsidR="00F10C2C" w:rsidRPr="00890BBC">
      <w:rPr>
        <w:rFonts w:asciiTheme="minorHAnsi" w:hAnsiTheme="minorHAnsi" w:cstheme="minorHAnsi"/>
        <w:b/>
        <w:bCs/>
        <w:color w:val="FFFFFF" w:themeColor="background1"/>
      </w:rPr>
      <w:t xml:space="preserve"> Session </w:t>
    </w:r>
    <w:r w:rsidR="00407490" w:rsidRPr="00890BBC">
      <w:rPr>
        <w:rFonts w:asciiTheme="minorHAnsi" w:hAnsiTheme="minorHAnsi" w:cstheme="minorHAnsi"/>
        <w:b/>
        <w:bCs/>
        <w:color w:val="FFFFFF" w:themeColor="background1"/>
      </w:rPr>
      <w:t>2</w:t>
    </w:r>
  </w:p>
  <w:p w14:paraId="69BD6ECA"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0D5335"/>
    <w:multiLevelType w:val="hybridMultilevel"/>
    <w:tmpl w:val="C0AE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0E"/>
    <w:multiLevelType w:val="hybridMultilevel"/>
    <w:tmpl w:val="AAF2844E"/>
    <w:numStyleLink w:val="ImportedStyle60"/>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EEB0A2A"/>
    <w:multiLevelType w:val="hybridMultilevel"/>
    <w:tmpl w:val="4FD8A12A"/>
    <w:styleLink w:val="ImportedStyle200"/>
    <w:lvl w:ilvl="0" w:tplc="6740581C">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D89C68">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028302">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006A42">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4829E4">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0AC67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80C41A">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AA491A">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EC7DB8">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C1B16"/>
    <w:multiLevelType w:val="hybridMultilevel"/>
    <w:tmpl w:val="A3B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66187"/>
    <w:multiLevelType w:val="hybridMultilevel"/>
    <w:tmpl w:val="F7D093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FCF468B"/>
    <w:multiLevelType w:val="hybridMultilevel"/>
    <w:tmpl w:val="14C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F7118"/>
    <w:multiLevelType w:val="hybridMultilevel"/>
    <w:tmpl w:val="FF1A3C2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B024A3B"/>
    <w:multiLevelType w:val="hybridMultilevel"/>
    <w:tmpl w:val="6F86FEBE"/>
    <w:numStyleLink w:val="ImportedStyle40"/>
  </w:abstractNum>
  <w:abstractNum w:abstractNumId="31"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28460E8"/>
    <w:multiLevelType w:val="hybridMultilevel"/>
    <w:tmpl w:val="572C953C"/>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7" w15:restartNumberingAfterBreak="0">
    <w:nsid w:val="53256CE6"/>
    <w:multiLevelType w:val="hybridMultilevel"/>
    <w:tmpl w:val="7F0A16F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537736C5"/>
    <w:multiLevelType w:val="hybridMultilevel"/>
    <w:tmpl w:val="2D7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56528D5"/>
    <w:multiLevelType w:val="hybridMultilevel"/>
    <w:tmpl w:val="2F762FD2"/>
    <w:numStyleLink w:val="ImportedStyle800"/>
  </w:abstractNum>
  <w:abstractNum w:abstractNumId="47"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FCA7511"/>
    <w:multiLevelType w:val="hybridMultilevel"/>
    <w:tmpl w:val="F8628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56"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50"/>
  </w:num>
  <w:num w:numId="2" w16cid:durableId="410009601">
    <w:abstractNumId w:val="41"/>
  </w:num>
  <w:num w:numId="3" w16cid:durableId="1117261724">
    <w:abstractNumId w:val="52"/>
  </w:num>
  <w:num w:numId="4" w16cid:durableId="1880162988">
    <w:abstractNumId w:val="27"/>
  </w:num>
  <w:num w:numId="5" w16cid:durableId="961151572">
    <w:abstractNumId w:val="32"/>
  </w:num>
  <w:num w:numId="6" w16cid:durableId="1577939786">
    <w:abstractNumId w:val="25"/>
  </w:num>
  <w:num w:numId="7" w16cid:durableId="1763641580">
    <w:abstractNumId w:val="5"/>
  </w:num>
  <w:num w:numId="8" w16cid:durableId="562642941">
    <w:abstractNumId w:val="33"/>
  </w:num>
  <w:num w:numId="9" w16cid:durableId="2067338219">
    <w:abstractNumId w:val="54"/>
  </w:num>
  <w:num w:numId="10" w16cid:durableId="1816069679">
    <w:abstractNumId w:val="3"/>
  </w:num>
  <w:num w:numId="11" w16cid:durableId="817504061">
    <w:abstractNumId w:val="35"/>
  </w:num>
  <w:num w:numId="12" w16cid:durableId="596988287">
    <w:abstractNumId w:val="40"/>
  </w:num>
  <w:num w:numId="13" w16cid:durableId="168060019">
    <w:abstractNumId w:val="28"/>
  </w:num>
  <w:num w:numId="14" w16cid:durableId="1607225237">
    <w:abstractNumId w:val="45"/>
  </w:num>
  <w:num w:numId="15" w16cid:durableId="1907298159">
    <w:abstractNumId w:val="49"/>
  </w:num>
  <w:num w:numId="16" w16cid:durableId="422341603">
    <w:abstractNumId w:val="6"/>
  </w:num>
  <w:num w:numId="17" w16cid:durableId="888301305">
    <w:abstractNumId w:val="4"/>
  </w:num>
  <w:num w:numId="18" w16cid:durableId="186218995">
    <w:abstractNumId w:val="16"/>
  </w:num>
  <w:num w:numId="19" w16cid:durableId="1144543349">
    <w:abstractNumId w:val="0"/>
  </w:num>
  <w:num w:numId="20" w16cid:durableId="735397303">
    <w:abstractNumId w:val="23"/>
  </w:num>
  <w:num w:numId="21" w16cid:durableId="755513550">
    <w:abstractNumId w:val="2"/>
  </w:num>
  <w:num w:numId="22" w16cid:durableId="1710183340">
    <w:abstractNumId w:val="12"/>
  </w:num>
  <w:num w:numId="23" w16cid:durableId="1780181370">
    <w:abstractNumId w:val="43"/>
  </w:num>
  <w:num w:numId="24" w16cid:durableId="1153596255">
    <w:abstractNumId w:val="15"/>
  </w:num>
  <w:num w:numId="25" w16cid:durableId="1170944805">
    <w:abstractNumId w:val="46"/>
  </w:num>
  <w:num w:numId="26" w16cid:durableId="1384057101">
    <w:abstractNumId w:val="22"/>
  </w:num>
  <w:num w:numId="27" w16cid:durableId="1385327328">
    <w:abstractNumId w:val="42"/>
  </w:num>
  <w:num w:numId="28" w16cid:durableId="25378006">
    <w:abstractNumId w:val="34"/>
  </w:num>
  <w:num w:numId="29" w16cid:durableId="2091075900">
    <w:abstractNumId w:val="24"/>
  </w:num>
  <w:num w:numId="30" w16cid:durableId="2073188710">
    <w:abstractNumId w:val="57"/>
  </w:num>
  <w:num w:numId="31" w16cid:durableId="218439207">
    <w:abstractNumId w:val="48"/>
  </w:num>
  <w:num w:numId="32" w16cid:durableId="1377504430">
    <w:abstractNumId w:val="17"/>
  </w:num>
  <w:num w:numId="33" w16cid:durableId="127171373">
    <w:abstractNumId w:val="29"/>
  </w:num>
  <w:num w:numId="34" w16cid:durableId="1194999637">
    <w:abstractNumId w:val="44"/>
  </w:num>
  <w:num w:numId="35" w16cid:durableId="81419202">
    <w:abstractNumId w:val="13"/>
  </w:num>
  <w:num w:numId="36" w16cid:durableId="244414911">
    <w:abstractNumId w:val="11"/>
  </w:num>
  <w:num w:numId="37" w16cid:durableId="1124929608">
    <w:abstractNumId w:val="56"/>
  </w:num>
  <w:num w:numId="38" w16cid:durableId="2070225393">
    <w:abstractNumId w:val="26"/>
  </w:num>
  <w:num w:numId="39" w16cid:durableId="2008166770">
    <w:abstractNumId w:val="14"/>
  </w:num>
  <w:num w:numId="40" w16cid:durableId="2018077571">
    <w:abstractNumId w:val="36"/>
  </w:num>
  <w:num w:numId="41" w16cid:durableId="2128624106">
    <w:abstractNumId w:val="53"/>
  </w:num>
  <w:num w:numId="42" w16cid:durableId="922228912">
    <w:abstractNumId w:val="39"/>
  </w:num>
  <w:num w:numId="43" w16cid:durableId="893201652">
    <w:abstractNumId w:val="38"/>
  </w:num>
  <w:num w:numId="44" w16cid:durableId="1807090528">
    <w:abstractNumId w:val="47"/>
  </w:num>
  <w:num w:numId="45" w16cid:durableId="1292708990">
    <w:abstractNumId w:val="9"/>
  </w:num>
  <w:num w:numId="46" w16cid:durableId="1060635125">
    <w:abstractNumId w:val="55"/>
  </w:num>
  <w:num w:numId="47" w16cid:durableId="1071468750">
    <w:abstractNumId w:val="21"/>
  </w:num>
  <w:num w:numId="48" w16cid:durableId="1631395564">
    <w:abstractNumId w:val="20"/>
  </w:num>
  <w:num w:numId="49" w16cid:durableId="1826318649">
    <w:abstractNumId w:val="31"/>
  </w:num>
  <w:num w:numId="50" w16cid:durableId="1309893793">
    <w:abstractNumId w:val="8"/>
  </w:num>
  <w:num w:numId="51" w16cid:durableId="713964292">
    <w:abstractNumId w:val="1"/>
  </w:num>
  <w:num w:numId="52" w16cid:durableId="2141915751">
    <w:abstractNumId w:val="37"/>
  </w:num>
  <w:num w:numId="53" w16cid:durableId="1860855652">
    <w:abstractNumId w:val="18"/>
  </w:num>
  <w:num w:numId="54" w16cid:durableId="266743503">
    <w:abstractNumId w:val="30"/>
  </w:num>
  <w:num w:numId="55" w16cid:durableId="1883245070">
    <w:abstractNumId w:val="7"/>
  </w:num>
  <w:num w:numId="56" w16cid:durableId="691495390">
    <w:abstractNumId w:val="51"/>
  </w:num>
  <w:num w:numId="57" w16cid:durableId="1294630283">
    <w:abstractNumId w:val="10"/>
  </w:num>
  <w:num w:numId="58" w16cid:durableId="1892425876">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FC"/>
    <w:rsid w:val="00000382"/>
    <w:rsid w:val="00000553"/>
    <w:rsid w:val="00000C11"/>
    <w:rsid w:val="00001023"/>
    <w:rsid w:val="000015BB"/>
    <w:rsid w:val="000018F8"/>
    <w:rsid w:val="00001BE2"/>
    <w:rsid w:val="00004A0A"/>
    <w:rsid w:val="00004E5E"/>
    <w:rsid w:val="00005AEF"/>
    <w:rsid w:val="00005E84"/>
    <w:rsid w:val="00005F6E"/>
    <w:rsid w:val="000060C1"/>
    <w:rsid w:val="00006619"/>
    <w:rsid w:val="000069AD"/>
    <w:rsid w:val="00006E5A"/>
    <w:rsid w:val="00006E60"/>
    <w:rsid w:val="000070A8"/>
    <w:rsid w:val="0000746F"/>
    <w:rsid w:val="000078A2"/>
    <w:rsid w:val="00007E85"/>
    <w:rsid w:val="0001058C"/>
    <w:rsid w:val="00012942"/>
    <w:rsid w:val="000134ED"/>
    <w:rsid w:val="00013DCF"/>
    <w:rsid w:val="00014C31"/>
    <w:rsid w:val="0001528A"/>
    <w:rsid w:val="00016211"/>
    <w:rsid w:val="000170D3"/>
    <w:rsid w:val="0001727B"/>
    <w:rsid w:val="000178CA"/>
    <w:rsid w:val="00017E1D"/>
    <w:rsid w:val="00021C53"/>
    <w:rsid w:val="00022731"/>
    <w:rsid w:val="00024046"/>
    <w:rsid w:val="00024237"/>
    <w:rsid w:val="000250E0"/>
    <w:rsid w:val="00026550"/>
    <w:rsid w:val="000265E1"/>
    <w:rsid w:val="00026F09"/>
    <w:rsid w:val="00027264"/>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6F27"/>
    <w:rsid w:val="00047E06"/>
    <w:rsid w:val="00047E20"/>
    <w:rsid w:val="00050A2D"/>
    <w:rsid w:val="00051085"/>
    <w:rsid w:val="0005138C"/>
    <w:rsid w:val="00051D75"/>
    <w:rsid w:val="0005205C"/>
    <w:rsid w:val="00052557"/>
    <w:rsid w:val="000529EE"/>
    <w:rsid w:val="00053ACA"/>
    <w:rsid w:val="00054401"/>
    <w:rsid w:val="00055721"/>
    <w:rsid w:val="00056760"/>
    <w:rsid w:val="000568D1"/>
    <w:rsid w:val="00057570"/>
    <w:rsid w:val="00057A7F"/>
    <w:rsid w:val="00057D18"/>
    <w:rsid w:val="00057DDF"/>
    <w:rsid w:val="0006021B"/>
    <w:rsid w:val="00060361"/>
    <w:rsid w:val="000608EC"/>
    <w:rsid w:val="00060A4F"/>
    <w:rsid w:val="000614D2"/>
    <w:rsid w:val="000617F4"/>
    <w:rsid w:val="0006184B"/>
    <w:rsid w:val="00061C36"/>
    <w:rsid w:val="00061EDD"/>
    <w:rsid w:val="00061F15"/>
    <w:rsid w:val="0006258E"/>
    <w:rsid w:val="000628C2"/>
    <w:rsid w:val="00062BD0"/>
    <w:rsid w:val="000641BD"/>
    <w:rsid w:val="00064C02"/>
    <w:rsid w:val="00064D91"/>
    <w:rsid w:val="00065EB0"/>
    <w:rsid w:val="0006609D"/>
    <w:rsid w:val="0006661F"/>
    <w:rsid w:val="00067552"/>
    <w:rsid w:val="00070A99"/>
    <w:rsid w:val="00070C7D"/>
    <w:rsid w:val="00070FF1"/>
    <w:rsid w:val="000712F2"/>
    <w:rsid w:val="0007142F"/>
    <w:rsid w:val="00071856"/>
    <w:rsid w:val="00071D3B"/>
    <w:rsid w:val="00072513"/>
    <w:rsid w:val="00074B4E"/>
    <w:rsid w:val="000761D3"/>
    <w:rsid w:val="000763E1"/>
    <w:rsid w:val="0007693B"/>
    <w:rsid w:val="00076962"/>
    <w:rsid w:val="0007702B"/>
    <w:rsid w:val="000773E9"/>
    <w:rsid w:val="0007773D"/>
    <w:rsid w:val="00077B68"/>
    <w:rsid w:val="000803CA"/>
    <w:rsid w:val="00080527"/>
    <w:rsid w:val="00080B78"/>
    <w:rsid w:val="000812F5"/>
    <w:rsid w:val="000816DF"/>
    <w:rsid w:val="00083A73"/>
    <w:rsid w:val="000841F2"/>
    <w:rsid w:val="00084E6D"/>
    <w:rsid w:val="000850F1"/>
    <w:rsid w:val="0008531B"/>
    <w:rsid w:val="00086D66"/>
    <w:rsid w:val="00086F18"/>
    <w:rsid w:val="00090838"/>
    <w:rsid w:val="00090F3E"/>
    <w:rsid w:val="000915BF"/>
    <w:rsid w:val="00091EB7"/>
    <w:rsid w:val="000927D2"/>
    <w:rsid w:val="000930DD"/>
    <w:rsid w:val="000933C8"/>
    <w:rsid w:val="00094294"/>
    <w:rsid w:val="00094569"/>
    <w:rsid w:val="00095375"/>
    <w:rsid w:val="0009638D"/>
    <w:rsid w:val="00096A03"/>
    <w:rsid w:val="00097158"/>
    <w:rsid w:val="00097514"/>
    <w:rsid w:val="000A1561"/>
    <w:rsid w:val="000A27CA"/>
    <w:rsid w:val="000A2E22"/>
    <w:rsid w:val="000A3510"/>
    <w:rsid w:val="000A61CB"/>
    <w:rsid w:val="000A7F48"/>
    <w:rsid w:val="000B0CD9"/>
    <w:rsid w:val="000B1288"/>
    <w:rsid w:val="000B2536"/>
    <w:rsid w:val="000B2683"/>
    <w:rsid w:val="000B2CBC"/>
    <w:rsid w:val="000B2E6A"/>
    <w:rsid w:val="000B4143"/>
    <w:rsid w:val="000B461D"/>
    <w:rsid w:val="000B4967"/>
    <w:rsid w:val="000B4CF5"/>
    <w:rsid w:val="000B51F5"/>
    <w:rsid w:val="000B53C7"/>
    <w:rsid w:val="000B5701"/>
    <w:rsid w:val="000B5EAC"/>
    <w:rsid w:val="000B6053"/>
    <w:rsid w:val="000B6659"/>
    <w:rsid w:val="000B6CB7"/>
    <w:rsid w:val="000B72B9"/>
    <w:rsid w:val="000B7548"/>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10DC"/>
    <w:rsid w:val="000D1729"/>
    <w:rsid w:val="000D17FC"/>
    <w:rsid w:val="000D2117"/>
    <w:rsid w:val="000D2E19"/>
    <w:rsid w:val="000D2F78"/>
    <w:rsid w:val="000D30ED"/>
    <w:rsid w:val="000D394B"/>
    <w:rsid w:val="000D3A8F"/>
    <w:rsid w:val="000D3C02"/>
    <w:rsid w:val="000D4956"/>
    <w:rsid w:val="000D51FE"/>
    <w:rsid w:val="000D58A1"/>
    <w:rsid w:val="000D6802"/>
    <w:rsid w:val="000D785F"/>
    <w:rsid w:val="000E015E"/>
    <w:rsid w:val="000E0DD0"/>
    <w:rsid w:val="000E1EC9"/>
    <w:rsid w:val="000E2EA0"/>
    <w:rsid w:val="000E3DEA"/>
    <w:rsid w:val="000E440E"/>
    <w:rsid w:val="000E55FD"/>
    <w:rsid w:val="000E70FA"/>
    <w:rsid w:val="000E7699"/>
    <w:rsid w:val="000F06DD"/>
    <w:rsid w:val="000F0846"/>
    <w:rsid w:val="000F0F9A"/>
    <w:rsid w:val="000F1484"/>
    <w:rsid w:val="000F149C"/>
    <w:rsid w:val="000F1C24"/>
    <w:rsid w:val="000F3492"/>
    <w:rsid w:val="000F40B1"/>
    <w:rsid w:val="000F4375"/>
    <w:rsid w:val="000F43B4"/>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69EC"/>
    <w:rsid w:val="0010763D"/>
    <w:rsid w:val="00107C09"/>
    <w:rsid w:val="00110541"/>
    <w:rsid w:val="0011070C"/>
    <w:rsid w:val="00111205"/>
    <w:rsid w:val="00113271"/>
    <w:rsid w:val="00113EBC"/>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2B33"/>
    <w:rsid w:val="001231E8"/>
    <w:rsid w:val="00123A7A"/>
    <w:rsid w:val="00123D2D"/>
    <w:rsid w:val="001245AF"/>
    <w:rsid w:val="00125127"/>
    <w:rsid w:val="0012528C"/>
    <w:rsid w:val="001256EC"/>
    <w:rsid w:val="0012599B"/>
    <w:rsid w:val="0012605D"/>
    <w:rsid w:val="00126FE4"/>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842"/>
    <w:rsid w:val="001364F5"/>
    <w:rsid w:val="00136E63"/>
    <w:rsid w:val="00137A7D"/>
    <w:rsid w:val="00141CFA"/>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830"/>
    <w:rsid w:val="00151944"/>
    <w:rsid w:val="0015288E"/>
    <w:rsid w:val="00152D11"/>
    <w:rsid w:val="00153451"/>
    <w:rsid w:val="00153BB9"/>
    <w:rsid w:val="00154289"/>
    <w:rsid w:val="00154888"/>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4B24"/>
    <w:rsid w:val="0016598E"/>
    <w:rsid w:val="001661E3"/>
    <w:rsid w:val="00166239"/>
    <w:rsid w:val="001675E9"/>
    <w:rsid w:val="0017039B"/>
    <w:rsid w:val="00171E89"/>
    <w:rsid w:val="001720C9"/>
    <w:rsid w:val="0017265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48C9"/>
    <w:rsid w:val="00184B81"/>
    <w:rsid w:val="00185385"/>
    <w:rsid w:val="00185B72"/>
    <w:rsid w:val="00186167"/>
    <w:rsid w:val="0018678C"/>
    <w:rsid w:val="001919A7"/>
    <w:rsid w:val="00192614"/>
    <w:rsid w:val="00192C67"/>
    <w:rsid w:val="001954CE"/>
    <w:rsid w:val="0019580B"/>
    <w:rsid w:val="0019650D"/>
    <w:rsid w:val="00196B72"/>
    <w:rsid w:val="00197189"/>
    <w:rsid w:val="00197784"/>
    <w:rsid w:val="001A0581"/>
    <w:rsid w:val="001A0731"/>
    <w:rsid w:val="001A13A2"/>
    <w:rsid w:val="001A1E8E"/>
    <w:rsid w:val="001A25E4"/>
    <w:rsid w:val="001A2BB1"/>
    <w:rsid w:val="001A30E5"/>
    <w:rsid w:val="001A3134"/>
    <w:rsid w:val="001A3601"/>
    <w:rsid w:val="001A3998"/>
    <w:rsid w:val="001A438A"/>
    <w:rsid w:val="001A4A15"/>
    <w:rsid w:val="001A53B3"/>
    <w:rsid w:val="001A6227"/>
    <w:rsid w:val="001A7124"/>
    <w:rsid w:val="001A713C"/>
    <w:rsid w:val="001A7E19"/>
    <w:rsid w:val="001A7F3F"/>
    <w:rsid w:val="001A7FEF"/>
    <w:rsid w:val="001B0093"/>
    <w:rsid w:val="001B0E51"/>
    <w:rsid w:val="001B0F31"/>
    <w:rsid w:val="001B1DB9"/>
    <w:rsid w:val="001B22E4"/>
    <w:rsid w:val="001B3F5B"/>
    <w:rsid w:val="001B43CC"/>
    <w:rsid w:val="001B4544"/>
    <w:rsid w:val="001B4E2C"/>
    <w:rsid w:val="001B539F"/>
    <w:rsid w:val="001B5E80"/>
    <w:rsid w:val="001B630A"/>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C7F21"/>
    <w:rsid w:val="001D0963"/>
    <w:rsid w:val="001D176C"/>
    <w:rsid w:val="001D19F4"/>
    <w:rsid w:val="001D2147"/>
    <w:rsid w:val="001D295B"/>
    <w:rsid w:val="001D3C81"/>
    <w:rsid w:val="001D430A"/>
    <w:rsid w:val="001D515B"/>
    <w:rsid w:val="001D6445"/>
    <w:rsid w:val="001D6A0D"/>
    <w:rsid w:val="001D6AC2"/>
    <w:rsid w:val="001D6FB2"/>
    <w:rsid w:val="001E06F6"/>
    <w:rsid w:val="001E10D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475"/>
    <w:rsid w:val="001F6943"/>
    <w:rsid w:val="001F7DBB"/>
    <w:rsid w:val="00200125"/>
    <w:rsid w:val="00200468"/>
    <w:rsid w:val="00200AD9"/>
    <w:rsid w:val="00201BC7"/>
    <w:rsid w:val="00201FD5"/>
    <w:rsid w:val="00202497"/>
    <w:rsid w:val="00202A28"/>
    <w:rsid w:val="002041A5"/>
    <w:rsid w:val="00204428"/>
    <w:rsid w:val="00204EDA"/>
    <w:rsid w:val="00205A01"/>
    <w:rsid w:val="00205BAC"/>
    <w:rsid w:val="00205D4D"/>
    <w:rsid w:val="0020634A"/>
    <w:rsid w:val="00206387"/>
    <w:rsid w:val="00206CDE"/>
    <w:rsid w:val="0020758B"/>
    <w:rsid w:val="00207712"/>
    <w:rsid w:val="00207785"/>
    <w:rsid w:val="0020782B"/>
    <w:rsid w:val="00210051"/>
    <w:rsid w:val="0021131B"/>
    <w:rsid w:val="00211682"/>
    <w:rsid w:val="002127C2"/>
    <w:rsid w:val="002130EC"/>
    <w:rsid w:val="002138A8"/>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E17"/>
    <w:rsid w:val="002230DF"/>
    <w:rsid w:val="0022332C"/>
    <w:rsid w:val="00223919"/>
    <w:rsid w:val="00223C4E"/>
    <w:rsid w:val="00223D7C"/>
    <w:rsid w:val="002247B3"/>
    <w:rsid w:val="00225892"/>
    <w:rsid w:val="00225A6F"/>
    <w:rsid w:val="002261E8"/>
    <w:rsid w:val="00226BFA"/>
    <w:rsid w:val="00226CB3"/>
    <w:rsid w:val="00227074"/>
    <w:rsid w:val="00230321"/>
    <w:rsid w:val="00231487"/>
    <w:rsid w:val="0023220A"/>
    <w:rsid w:val="002323CE"/>
    <w:rsid w:val="002330BB"/>
    <w:rsid w:val="00234F51"/>
    <w:rsid w:val="0023504C"/>
    <w:rsid w:val="00236126"/>
    <w:rsid w:val="0023689D"/>
    <w:rsid w:val="0023718D"/>
    <w:rsid w:val="00237A74"/>
    <w:rsid w:val="00240B45"/>
    <w:rsid w:val="002414D4"/>
    <w:rsid w:val="0024308D"/>
    <w:rsid w:val="00243A4A"/>
    <w:rsid w:val="00243AE3"/>
    <w:rsid w:val="00243C62"/>
    <w:rsid w:val="00245A02"/>
    <w:rsid w:val="002461CE"/>
    <w:rsid w:val="0024626C"/>
    <w:rsid w:val="002466E1"/>
    <w:rsid w:val="00246CE8"/>
    <w:rsid w:val="0024752A"/>
    <w:rsid w:val="002475AC"/>
    <w:rsid w:val="00250C0C"/>
    <w:rsid w:val="0025153A"/>
    <w:rsid w:val="00251B75"/>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41F3"/>
    <w:rsid w:val="0026445B"/>
    <w:rsid w:val="002652F2"/>
    <w:rsid w:val="00265B74"/>
    <w:rsid w:val="00265E86"/>
    <w:rsid w:val="00266053"/>
    <w:rsid w:val="0026623D"/>
    <w:rsid w:val="00266323"/>
    <w:rsid w:val="00266718"/>
    <w:rsid w:val="00267556"/>
    <w:rsid w:val="00267E6E"/>
    <w:rsid w:val="00270069"/>
    <w:rsid w:val="002709AC"/>
    <w:rsid w:val="00270F51"/>
    <w:rsid w:val="00272076"/>
    <w:rsid w:val="002724AC"/>
    <w:rsid w:val="00272BB2"/>
    <w:rsid w:val="00272BFE"/>
    <w:rsid w:val="00272C3C"/>
    <w:rsid w:val="00272C6D"/>
    <w:rsid w:val="00272F59"/>
    <w:rsid w:val="002731C2"/>
    <w:rsid w:val="002735DF"/>
    <w:rsid w:val="002736D5"/>
    <w:rsid w:val="00273D49"/>
    <w:rsid w:val="002740EE"/>
    <w:rsid w:val="002741CD"/>
    <w:rsid w:val="00274A66"/>
    <w:rsid w:val="00274F95"/>
    <w:rsid w:val="002764D4"/>
    <w:rsid w:val="00276578"/>
    <w:rsid w:val="002769A6"/>
    <w:rsid w:val="0027729C"/>
    <w:rsid w:val="00277485"/>
    <w:rsid w:val="00277AD1"/>
    <w:rsid w:val="00277D32"/>
    <w:rsid w:val="00277D4D"/>
    <w:rsid w:val="002800A7"/>
    <w:rsid w:val="00280109"/>
    <w:rsid w:val="00280852"/>
    <w:rsid w:val="00281518"/>
    <w:rsid w:val="00282C2F"/>
    <w:rsid w:val="00283F52"/>
    <w:rsid w:val="00283F94"/>
    <w:rsid w:val="00284500"/>
    <w:rsid w:val="00284984"/>
    <w:rsid w:val="00284B35"/>
    <w:rsid w:val="00285680"/>
    <w:rsid w:val="00285EFF"/>
    <w:rsid w:val="00286F34"/>
    <w:rsid w:val="00287527"/>
    <w:rsid w:val="002878D2"/>
    <w:rsid w:val="00287B74"/>
    <w:rsid w:val="00287D57"/>
    <w:rsid w:val="00287D5E"/>
    <w:rsid w:val="00290379"/>
    <w:rsid w:val="002904FF"/>
    <w:rsid w:val="00290ABC"/>
    <w:rsid w:val="00291BFA"/>
    <w:rsid w:val="00292281"/>
    <w:rsid w:val="00292588"/>
    <w:rsid w:val="0029280C"/>
    <w:rsid w:val="00292B66"/>
    <w:rsid w:val="00293534"/>
    <w:rsid w:val="002937AE"/>
    <w:rsid w:val="002938B3"/>
    <w:rsid w:val="00293C9F"/>
    <w:rsid w:val="00293CDF"/>
    <w:rsid w:val="002949BC"/>
    <w:rsid w:val="00295E26"/>
    <w:rsid w:val="00295F41"/>
    <w:rsid w:val="0029617F"/>
    <w:rsid w:val="00297846"/>
    <w:rsid w:val="00297B43"/>
    <w:rsid w:val="00297BA3"/>
    <w:rsid w:val="00297F73"/>
    <w:rsid w:val="002A0212"/>
    <w:rsid w:val="002A0A99"/>
    <w:rsid w:val="002A0D5B"/>
    <w:rsid w:val="002A1F7A"/>
    <w:rsid w:val="002A25D7"/>
    <w:rsid w:val="002A2A6E"/>
    <w:rsid w:val="002A2C90"/>
    <w:rsid w:val="002A4C7B"/>
    <w:rsid w:val="002A4CE6"/>
    <w:rsid w:val="002A56FF"/>
    <w:rsid w:val="002A57EF"/>
    <w:rsid w:val="002A676D"/>
    <w:rsid w:val="002A6B11"/>
    <w:rsid w:val="002A6B5D"/>
    <w:rsid w:val="002A7C85"/>
    <w:rsid w:val="002B0E5A"/>
    <w:rsid w:val="002B16BE"/>
    <w:rsid w:val="002B170A"/>
    <w:rsid w:val="002B1AA6"/>
    <w:rsid w:val="002B23E2"/>
    <w:rsid w:val="002B2682"/>
    <w:rsid w:val="002B291E"/>
    <w:rsid w:val="002B3548"/>
    <w:rsid w:val="002B3752"/>
    <w:rsid w:val="002B454A"/>
    <w:rsid w:val="002B50FF"/>
    <w:rsid w:val="002B68A9"/>
    <w:rsid w:val="002B7700"/>
    <w:rsid w:val="002B7D76"/>
    <w:rsid w:val="002C0FE5"/>
    <w:rsid w:val="002C1560"/>
    <w:rsid w:val="002C1606"/>
    <w:rsid w:val="002C2186"/>
    <w:rsid w:val="002C3B34"/>
    <w:rsid w:val="002C4F84"/>
    <w:rsid w:val="002C51C1"/>
    <w:rsid w:val="002C5731"/>
    <w:rsid w:val="002C581A"/>
    <w:rsid w:val="002C60E8"/>
    <w:rsid w:val="002C63B7"/>
    <w:rsid w:val="002C6A94"/>
    <w:rsid w:val="002C6F81"/>
    <w:rsid w:val="002C6FC8"/>
    <w:rsid w:val="002C70AF"/>
    <w:rsid w:val="002C7C3C"/>
    <w:rsid w:val="002D019C"/>
    <w:rsid w:val="002D1F4A"/>
    <w:rsid w:val="002D26D4"/>
    <w:rsid w:val="002D27B7"/>
    <w:rsid w:val="002D29C7"/>
    <w:rsid w:val="002D37FE"/>
    <w:rsid w:val="002D38B7"/>
    <w:rsid w:val="002D3C8E"/>
    <w:rsid w:val="002D4124"/>
    <w:rsid w:val="002D4223"/>
    <w:rsid w:val="002D508C"/>
    <w:rsid w:val="002D5408"/>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6AD"/>
    <w:rsid w:val="002F1BAF"/>
    <w:rsid w:val="002F20E4"/>
    <w:rsid w:val="002F250B"/>
    <w:rsid w:val="002F374D"/>
    <w:rsid w:val="002F3938"/>
    <w:rsid w:val="002F48D4"/>
    <w:rsid w:val="002F66CB"/>
    <w:rsid w:val="002F69AA"/>
    <w:rsid w:val="002F6A03"/>
    <w:rsid w:val="002F71CA"/>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2C3"/>
    <w:rsid w:val="003118B3"/>
    <w:rsid w:val="00311D9E"/>
    <w:rsid w:val="00312023"/>
    <w:rsid w:val="003126E3"/>
    <w:rsid w:val="00312CA0"/>
    <w:rsid w:val="003130B0"/>
    <w:rsid w:val="00313310"/>
    <w:rsid w:val="003133C5"/>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831"/>
    <w:rsid w:val="00324B2A"/>
    <w:rsid w:val="00324D67"/>
    <w:rsid w:val="00324EF2"/>
    <w:rsid w:val="00325568"/>
    <w:rsid w:val="003256AD"/>
    <w:rsid w:val="00326607"/>
    <w:rsid w:val="00326D32"/>
    <w:rsid w:val="00327676"/>
    <w:rsid w:val="0033042F"/>
    <w:rsid w:val="00331696"/>
    <w:rsid w:val="00331853"/>
    <w:rsid w:val="00331F01"/>
    <w:rsid w:val="0033240A"/>
    <w:rsid w:val="0033257B"/>
    <w:rsid w:val="00332A10"/>
    <w:rsid w:val="00333855"/>
    <w:rsid w:val="00333EE9"/>
    <w:rsid w:val="003356A7"/>
    <w:rsid w:val="00336F44"/>
    <w:rsid w:val="003373E4"/>
    <w:rsid w:val="003374B0"/>
    <w:rsid w:val="00337A2D"/>
    <w:rsid w:val="003416A7"/>
    <w:rsid w:val="00341E79"/>
    <w:rsid w:val="003422B1"/>
    <w:rsid w:val="00342418"/>
    <w:rsid w:val="00342420"/>
    <w:rsid w:val="00342E07"/>
    <w:rsid w:val="003442C1"/>
    <w:rsid w:val="0034459A"/>
    <w:rsid w:val="00344BBC"/>
    <w:rsid w:val="003455AA"/>
    <w:rsid w:val="0034592C"/>
    <w:rsid w:val="0034607F"/>
    <w:rsid w:val="00346374"/>
    <w:rsid w:val="00346592"/>
    <w:rsid w:val="00347DB5"/>
    <w:rsid w:val="00347ED4"/>
    <w:rsid w:val="003515CD"/>
    <w:rsid w:val="003524CC"/>
    <w:rsid w:val="00353887"/>
    <w:rsid w:val="00353F43"/>
    <w:rsid w:val="00353F65"/>
    <w:rsid w:val="00354C1D"/>
    <w:rsid w:val="003550C8"/>
    <w:rsid w:val="00355B6C"/>
    <w:rsid w:val="003562B7"/>
    <w:rsid w:val="00357393"/>
    <w:rsid w:val="003575B2"/>
    <w:rsid w:val="003578ED"/>
    <w:rsid w:val="00361857"/>
    <w:rsid w:val="00362055"/>
    <w:rsid w:val="0036260A"/>
    <w:rsid w:val="003629F1"/>
    <w:rsid w:val="00362BDA"/>
    <w:rsid w:val="00362D1A"/>
    <w:rsid w:val="00362FA8"/>
    <w:rsid w:val="0036304F"/>
    <w:rsid w:val="003631AD"/>
    <w:rsid w:val="003631B2"/>
    <w:rsid w:val="00365B49"/>
    <w:rsid w:val="00365D2A"/>
    <w:rsid w:val="00367DF7"/>
    <w:rsid w:val="003717C2"/>
    <w:rsid w:val="00371B94"/>
    <w:rsid w:val="00372730"/>
    <w:rsid w:val="003728CC"/>
    <w:rsid w:val="003729FB"/>
    <w:rsid w:val="00372E7E"/>
    <w:rsid w:val="00373139"/>
    <w:rsid w:val="0037321C"/>
    <w:rsid w:val="0037441F"/>
    <w:rsid w:val="00375383"/>
    <w:rsid w:val="00375FD9"/>
    <w:rsid w:val="003761E9"/>
    <w:rsid w:val="003763BE"/>
    <w:rsid w:val="00376971"/>
    <w:rsid w:val="003771BD"/>
    <w:rsid w:val="00380D37"/>
    <w:rsid w:val="00382188"/>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A41"/>
    <w:rsid w:val="00390CDE"/>
    <w:rsid w:val="00390EDF"/>
    <w:rsid w:val="0039132A"/>
    <w:rsid w:val="00393293"/>
    <w:rsid w:val="00393824"/>
    <w:rsid w:val="0039410A"/>
    <w:rsid w:val="003942A5"/>
    <w:rsid w:val="0039475B"/>
    <w:rsid w:val="00394BBB"/>
    <w:rsid w:val="00394FB6"/>
    <w:rsid w:val="003957A0"/>
    <w:rsid w:val="00395965"/>
    <w:rsid w:val="00395D4E"/>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C0D"/>
    <w:rsid w:val="003B12C4"/>
    <w:rsid w:val="003B1536"/>
    <w:rsid w:val="003B1831"/>
    <w:rsid w:val="003B1EC9"/>
    <w:rsid w:val="003B1FD3"/>
    <w:rsid w:val="003B20E7"/>
    <w:rsid w:val="003B230A"/>
    <w:rsid w:val="003B2606"/>
    <w:rsid w:val="003B2F93"/>
    <w:rsid w:val="003B3ACD"/>
    <w:rsid w:val="003B3AF2"/>
    <w:rsid w:val="003B465E"/>
    <w:rsid w:val="003B558C"/>
    <w:rsid w:val="003B604F"/>
    <w:rsid w:val="003B61A8"/>
    <w:rsid w:val="003B6725"/>
    <w:rsid w:val="003B7573"/>
    <w:rsid w:val="003B79F4"/>
    <w:rsid w:val="003B7A90"/>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37E"/>
    <w:rsid w:val="003D17D8"/>
    <w:rsid w:val="003D1C34"/>
    <w:rsid w:val="003D20C7"/>
    <w:rsid w:val="003D255A"/>
    <w:rsid w:val="003D2A37"/>
    <w:rsid w:val="003D3DCF"/>
    <w:rsid w:val="003D51A0"/>
    <w:rsid w:val="003D5233"/>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2A1"/>
    <w:rsid w:val="003E6555"/>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4F71"/>
    <w:rsid w:val="0040545C"/>
    <w:rsid w:val="00405F25"/>
    <w:rsid w:val="00406036"/>
    <w:rsid w:val="00406195"/>
    <w:rsid w:val="00406514"/>
    <w:rsid w:val="004066F4"/>
    <w:rsid w:val="0040672D"/>
    <w:rsid w:val="004072D7"/>
    <w:rsid w:val="00407490"/>
    <w:rsid w:val="004076E0"/>
    <w:rsid w:val="004079BE"/>
    <w:rsid w:val="004102ED"/>
    <w:rsid w:val="00410AB7"/>
    <w:rsid w:val="004115CF"/>
    <w:rsid w:val="00411C46"/>
    <w:rsid w:val="00412618"/>
    <w:rsid w:val="00413455"/>
    <w:rsid w:val="0041450D"/>
    <w:rsid w:val="004151E2"/>
    <w:rsid w:val="00415355"/>
    <w:rsid w:val="00415AA2"/>
    <w:rsid w:val="0041696E"/>
    <w:rsid w:val="00416A99"/>
    <w:rsid w:val="004170BE"/>
    <w:rsid w:val="00417A0F"/>
    <w:rsid w:val="00420403"/>
    <w:rsid w:val="004208AD"/>
    <w:rsid w:val="00420ABA"/>
    <w:rsid w:val="00420B97"/>
    <w:rsid w:val="00420DA7"/>
    <w:rsid w:val="0042171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8F"/>
    <w:rsid w:val="00443E3A"/>
    <w:rsid w:val="00443FB7"/>
    <w:rsid w:val="004447DE"/>
    <w:rsid w:val="004447F4"/>
    <w:rsid w:val="004449E1"/>
    <w:rsid w:val="00445CB5"/>
    <w:rsid w:val="00446641"/>
    <w:rsid w:val="00446D40"/>
    <w:rsid w:val="0044759D"/>
    <w:rsid w:val="004503AF"/>
    <w:rsid w:val="00450890"/>
    <w:rsid w:val="00450D5D"/>
    <w:rsid w:val="004516A0"/>
    <w:rsid w:val="00451898"/>
    <w:rsid w:val="004520B8"/>
    <w:rsid w:val="00452A81"/>
    <w:rsid w:val="00452AF2"/>
    <w:rsid w:val="00452B9C"/>
    <w:rsid w:val="0045319B"/>
    <w:rsid w:val="0045382D"/>
    <w:rsid w:val="00454E6A"/>
    <w:rsid w:val="0045517C"/>
    <w:rsid w:val="00455316"/>
    <w:rsid w:val="0045571E"/>
    <w:rsid w:val="00455B9C"/>
    <w:rsid w:val="00456B5E"/>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A81"/>
    <w:rsid w:val="00472E4D"/>
    <w:rsid w:val="004736DE"/>
    <w:rsid w:val="00474BCE"/>
    <w:rsid w:val="00474E69"/>
    <w:rsid w:val="0047562A"/>
    <w:rsid w:val="00475F74"/>
    <w:rsid w:val="00476253"/>
    <w:rsid w:val="00476521"/>
    <w:rsid w:val="004769FC"/>
    <w:rsid w:val="00476A6F"/>
    <w:rsid w:val="004774B7"/>
    <w:rsid w:val="004801F2"/>
    <w:rsid w:val="00480454"/>
    <w:rsid w:val="00480B1C"/>
    <w:rsid w:val="00480EC6"/>
    <w:rsid w:val="004822A3"/>
    <w:rsid w:val="004833A2"/>
    <w:rsid w:val="00484550"/>
    <w:rsid w:val="004847D5"/>
    <w:rsid w:val="00484872"/>
    <w:rsid w:val="00484935"/>
    <w:rsid w:val="00484E4E"/>
    <w:rsid w:val="0048506A"/>
    <w:rsid w:val="00486749"/>
    <w:rsid w:val="004877D8"/>
    <w:rsid w:val="00490A4A"/>
    <w:rsid w:val="0049227A"/>
    <w:rsid w:val="00492324"/>
    <w:rsid w:val="0049255D"/>
    <w:rsid w:val="00494B31"/>
    <w:rsid w:val="004967EE"/>
    <w:rsid w:val="00497409"/>
    <w:rsid w:val="004A080E"/>
    <w:rsid w:val="004A10BD"/>
    <w:rsid w:val="004A19E2"/>
    <w:rsid w:val="004A2040"/>
    <w:rsid w:val="004A2520"/>
    <w:rsid w:val="004A280D"/>
    <w:rsid w:val="004A2A08"/>
    <w:rsid w:val="004A2CD4"/>
    <w:rsid w:val="004A3DB1"/>
    <w:rsid w:val="004A4A98"/>
    <w:rsid w:val="004A6037"/>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61"/>
    <w:rsid w:val="004B55F8"/>
    <w:rsid w:val="004B56CD"/>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C57"/>
    <w:rsid w:val="004C65AA"/>
    <w:rsid w:val="004C7129"/>
    <w:rsid w:val="004C7514"/>
    <w:rsid w:val="004C7B54"/>
    <w:rsid w:val="004D0869"/>
    <w:rsid w:val="004D0FBC"/>
    <w:rsid w:val="004D15C2"/>
    <w:rsid w:val="004D188D"/>
    <w:rsid w:val="004D2251"/>
    <w:rsid w:val="004D22B2"/>
    <w:rsid w:val="004D24B5"/>
    <w:rsid w:val="004D36F5"/>
    <w:rsid w:val="004D3B06"/>
    <w:rsid w:val="004D412C"/>
    <w:rsid w:val="004D425F"/>
    <w:rsid w:val="004D4DAA"/>
    <w:rsid w:val="004D508E"/>
    <w:rsid w:val="004D566E"/>
    <w:rsid w:val="004D65E7"/>
    <w:rsid w:val="004D6F5B"/>
    <w:rsid w:val="004D7E5D"/>
    <w:rsid w:val="004E0072"/>
    <w:rsid w:val="004E03E2"/>
    <w:rsid w:val="004E0E53"/>
    <w:rsid w:val="004E1A00"/>
    <w:rsid w:val="004E1AE2"/>
    <w:rsid w:val="004E1BA4"/>
    <w:rsid w:val="004E2009"/>
    <w:rsid w:val="004E38F8"/>
    <w:rsid w:val="004E3CEC"/>
    <w:rsid w:val="004E3CF9"/>
    <w:rsid w:val="004E4426"/>
    <w:rsid w:val="004E4533"/>
    <w:rsid w:val="004E4AC2"/>
    <w:rsid w:val="004E53CD"/>
    <w:rsid w:val="004E59A8"/>
    <w:rsid w:val="004E6275"/>
    <w:rsid w:val="004E7D7E"/>
    <w:rsid w:val="004E7EF9"/>
    <w:rsid w:val="004F071B"/>
    <w:rsid w:val="004F0A0E"/>
    <w:rsid w:val="004F0A90"/>
    <w:rsid w:val="004F1B28"/>
    <w:rsid w:val="004F1FE9"/>
    <w:rsid w:val="004F2382"/>
    <w:rsid w:val="004F2833"/>
    <w:rsid w:val="004F40E1"/>
    <w:rsid w:val="004F4673"/>
    <w:rsid w:val="004F5354"/>
    <w:rsid w:val="004F5D29"/>
    <w:rsid w:val="00501ACA"/>
    <w:rsid w:val="00502992"/>
    <w:rsid w:val="00502A4E"/>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1F7A"/>
    <w:rsid w:val="005120B9"/>
    <w:rsid w:val="005128E2"/>
    <w:rsid w:val="005138B3"/>
    <w:rsid w:val="00513953"/>
    <w:rsid w:val="00513B0E"/>
    <w:rsid w:val="00513DDB"/>
    <w:rsid w:val="00514068"/>
    <w:rsid w:val="00514475"/>
    <w:rsid w:val="00514596"/>
    <w:rsid w:val="00515066"/>
    <w:rsid w:val="00515E02"/>
    <w:rsid w:val="00516452"/>
    <w:rsid w:val="005164BB"/>
    <w:rsid w:val="00516B66"/>
    <w:rsid w:val="00517991"/>
    <w:rsid w:val="00517D23"/>
    <w:rsid w:val="00517FF6"/>
    <w:rsid w:val="00520F18"/>
    <w:rsid w:val="00521DD8"/>
    <w:rsid w:val="00522670"/>
    <w:rsid w:val="005229A2"/>
    <w:rsid w:val="00522F68"/>
    <w:rsid w:val="00523466"/>
    <w:rsid w:val="00523E93"/>
    <w:rsid w:val="00525696"/>
    <w:rsid w:val="00525B6F"/>
    <w:rsid w:val="00525D83"/>
    <w:rsid w:val="00526B6C"/>
    <w:rsid w:val="00527012"/>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4F93"/>
    <w:rsid w:val="00535749"/>
    <w:rsid w:val="00535837"/>
    <w:rsid w:val="00535E2B"/>
    <w:rsid w:val="00536B22"/>
    <w:rsid w:val="005370D1"/>
    <w:rsid w:val="00537EEF"/>
    <w:rsid w:val="00542156"/>
    <w:rsid w:val="0054258E"/>
    <w:rsid w:val="0054297E"/>
    <w:rsid w:val="00542A79"/>
    <w:rsid w:val="00542BFA"/>
    <w:rsid w:val="00544B7F"/>
    <w:rsid w:val="00544D6B"/>
    <w:rsid w:val="005463C8"/>
    <w:rsid w:val="0054665F"/>
    <w:rsid w:val="005501B7"/>
    <w:rsid w:val="00550D52"/>
    <w:rsid w:val="00550E41"/>
    <w:rsid w:val="00550F25"/>
    <w:rsid w:val="00550FF4"/>
    <w:rsid w:val="00551182"/>
    <w:rsid w:val="0055165C"/>
    <w:rsid w:val="00553949"/>
    <w:rsid w:val="005549C8"/>
    <w:rsid w:val="00555B77"/>
    <w:rsid w:val="005562E7"/>
    <w:rsid w:val="005568C5"/>
    <w:rsid w:val="00556BD7"/>
    <w:rsid w:val="00556C2A"/>
    <w:rsid w:val="00556DC1"/>
    <w:rsid w:val="00557174"/>
    <w:rsid w:val="005576F6"/>
    <w:rsid w:val="00557E55"/>
    <w:rsid w:val="00560A21"/>
    <w:rsid w:val="00560DB8"/>
    <w:rsid w:val="0056119E"/>
    <w:rsid w:val="005612EB"/>
    <w:rsid w:val="00561388"/>
    <w:rsid w:val="00561455"/>
    <w:rsid w:val="005614BB"/>
    <w:rsid w:val="00561BBF"/>
    <w:rsid w:val="00562DA9"/>
    <w:rsid w:val="00563F5F"/>
    <w:rsid w:val="00564F80"/>
    <w:rsid w:val="00565A1C"/>
    <w:rsid w:val="005668B3"/>
    <w:rsid w:val="005669ED"/>
    <w:rsid w:val="00566B51"/>
    <w:rsid w:val="00567553"/>
    <w:rsid w:val="005712A4"/>
    <w:rsid w:val="005717A6"/>
    <w:rsid w:val="0057219D"/>
    <w:rsid w:val="005743E5"/>
    <w:rsid w:val="00574594"/>
    <w:rsid w:val="00574F5C"/>
    <w:rsid w:val="00580C98"/>
    <w:rsid w:val="00581E26"/>
    <w:rsid w:val="005821F6"/>
    <w:rsid w:val="00583531"/>
    <w:rsid w:val="00584011"/>
    <w:rsid w:val="00584F94"/>
    <w:rsid w:val="00585F3A"/>
    <w:rsid w:val="005865A2"/>
    <w:rsid w:val="005867F9"/>
    <w:rsid w:val="00587901"/>
    <w:rsid w:val="00587982"/>
    <w:rsid w:val="00587E88"/>
    <w:rsid w:val="005907D9"/>
    <w:rsid w:val="00590AF5"/>
    <w:rsid w:val="00590FD2"/>
    <w:rsid w:val="00591200"/>
    <w:rsid w:val="005913F1"/>
    <w:rsid w:val="00591A3B"/>
    <w:rsid w:val="00591E01"/>
    <w:rsid w:val="005925DF"/>
    <w:rsid w:val="00592B8C"/>
    <w:rsid w:val="005935F5"/>
    <w:rsid w:val="00594897"/>
    <w:rsid w:val="00594A07"/>
    <w:rsid w:val="00594E2B"/>
    <w:rsid w:val="005952A7"/>
    <w:rsid w:val="00595A5E"/>
    <w:rsid w:val="00595F28"/>
    <w:rsid w:val="005969A6"/>
    <w:rsid w:val="00596E6A"/>
    <w:rsid w:val="0059722D"/>
    <w:rsid w:val="005A04D7"/>
    <w:rsid w:val="005A06CC"/>
    <w:rsid w:val="005A08EF"/>
    <w:rsid w:val="005A2267"/>
    <w:rsid w:val="005A232B"/>
    <w:rsid w:val="005A2CE0"/>
    <w:rsid w:val="005A32F3"/>
    <w:rsid w:val="005A5A54"/>
    <w:rsid w:val="005A672B"/>
    <w:rsid w:val="005A7252"/>
    <w:rsid w:val="005A7AAA"/>
    <w:rsid w:val="005B0525"/>
    <w:rsid w:val="005B06D6"/>
    <w:rsid w:val="005B152B"/>
    <w:rsid w:val="005B265F"/>
    <w:rsid w:val="005B2AE5"/>
    <w:rsid w:val="005B2DC5"/>
    <w:rsid w:val="005B3208"/>
    <w:rsid w:val="005B4FD7"/>
    <w:rsid w:val="005B5729"/>
    <w:rsid w:val="005B6034"/>
    <w:rsid w:val="005B623B"/>
    <w:rsid w:val="005B63EE"/>
    <w:rsid w:val="005B7E6D"/>
    <w:rsid w:val="005C0CBC"/>
    <w:rsid w:val="005C117F"/>
    <w:rsid w:val="005C1289"/>
    <w:rsid w:val="005C1E75"/>
    <w:rsid w:val="005C1FAE"/>
    <w:rsid w:val="005C1FE4"/>
    <w:rsid w:val="005C212C"/>
    <w:rsid w:val="005C2A01"/>
    <w:rsid w:val="005C2BBC"/>
    <w:rsid w:val="005C3231"/>
    <w:rsid w:val="005C3E61"/>
    <w:rsid w:val="005C4397"/>
    <w:rsid w:val="005C60BC"/>
    <w:rsid w:val="005C6327"/>
    <w:rsid w:val="005C66C8"/>
    <w:rsid w:val="005C6A80"/>
    <w:rsid w:val="005C6C4A"/>
    <w:rsid w:val="005C6EE2"/>
    <w:rsid w:val="005C743A"/>
    <w:rsid w:val="005C772D"/>
    <w:rsid w:val="005C7AEC"/>
    <w:rsid w:val="005C7F0E"/>
    <w:rsid w:val="005D1174"/>
    <w:rsid w:val="005D2B60"/>
    <w:rsid w:val="005D2F47"/>
    <w:rsid w:val="005D5625"/>
    <w:rsid w:val="005D570D"/>
    <w:rsid w:val="005D5999"/>
    <w:rsid w:val="005D59EC"/>
    <w:rsid w:val="005D60D3"/>
    <w:rsid w:val="005D6204"/>
    <w:rsid w:val="005D6D1B"/>
    <w:rsid w:val="005E003B"/>
    <w:rsid w:val="005E09FF"/>
    <w:rsid w:val="005E0AF6"/>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6AD0"/>
    <w:rsid w:val="005E6BAB"/>
    <w:rsid w:val="005E72A7"/>
    <w:rsid w:val="005E73C6"/>
    <w:rsid w:val="005E7E66"/>
    <w:rsid w:val="005F09B1"/>
    <w:rsid w:val="005F2DBC"/>
    <w:rsid w:val="005F371E"/>
    <w:rsid w:val="005F3897"/>
    <w:rsid w:val="005F3A37"/>
    <w:rsid w:val="005F3D07"/>
    <w:rsid w:val="005F3E7C"/>
    <w:rsid w:val="005F449A"/>
    <w:rsid w:val="005F6F4C"/>
    <w:rsid w:val="00600023"/>
    <w:rsid w:val="0060048A"/>
    <w:rsid w:val="00601122"/>
    <w:rsid w:val="00601DEC"/>
    <w:rsid w:val="00602D8D"/>
    <w:rsid w:val="006032F5"/>
    <w:rsid w:val="0060330A"/>
    <w:rsid w:val="00603C76"/>
    <w:rsid w:val="00603FAD"/>
    <w:rsid w:val="0060569B"/>
    <w:rsid w:val="006058D5"/>
    <w:rsid w:val="00605DB0"/>
    <w:rsid w:val="00610238"/>
    <w:rsid w:val="006110CB"/>
    <w:rsid w:val="0061208A"/>
    <w:rsid w:val="00612AC8"/>
    <w:rsid w:val="00613934"/>
    <w:rsid w:val="00613A9B"/>
    <w:rsid w:val="0061476A"/>
    <w:rsid w:val="00614EDC"/>
    <w:rsid w:val="00615A02"/>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3F8D"/>
    <w:rsid w:val="00626ABA"/>
    <w:rsid w:val="00626BE6"/>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4A28"/>
    <w:rsid w:val="006357E5"/>
    <w:rsid w:val="00635D17"/>
    <w:rsid w:val="00636C40"/>
    <w:rsid w:val="00637CA2"/>
    <w:rsid w:val="00637EA1"/>
    <w:rsid w:val="00640591"/>
    <w:rsid w:val="006408E8"/>
    <w:rsid w:val="006416DF"/>
    <w:rsid w:val="0064181A"/>
    <w:rsid w:val="0064241B"/>
    <w:rsid w:val="00645F5D"/>
    <w:rsid w:val="00646403"/>
    <w:rsid w:val="006471EE"/>
    <w:rsid w:val="00647EFC"/>
    <w:rsid w:val="00650465"/>
    <w:rsid w:val="00650F6B"/>
    <w:rsid w:val="006517BD"/>
    <w:rsid w:val="00652082"/>
    <w:rsid w:val="0065298A"/>
    <w:rsid w:val="006529E6"/>
    <w:rsid w:val="0065360B"/>
    <w:rsid w:val="0065542D"/>
    <w:rsid w:val="0065583C"/>
    <w:rsid w:val="00656C3C"/>
    <w:rsid w:val="0065724E"/>
    <w:rsid w:val="00660B34"/>
    <w:rsid w:val="00661048"/>
    <w:rsid w:val="0066295E"/>
    <w:rsid w:val="00662983"/>
    <w:rsid w:val="00662B13"/>
    <w:rsid w:val="0066331B"/>
    <w:rsid w:val="006635B8"/>
    <w:rsid w:val="00663664"/>
    <w:rsid w:val="006637AD"/>
    <w:rsid w:val="00663958"/>
    <w:rsid w:val="00664389"/>
    <w:rsid w:val="00664C7E"/>
    <w:rsid w:val="00664E0E"/>
    <w:rsid w:val="00665311"/>
    <w:rsid w:val="00666C5D"/>
    <w:rsid w:val="00666FD2"/>
    <w:rsid w:val="006678C4"/>
    <w:rsid w:val="00667BBC"/>
    <w:rsid w:val="006702C3"/>
    <w:rsid w:val="00670398"/>
    <w:rsid w:val="00670968"/>
    <w:rsid w:val="00670CE2"/>
    <w:rsid w:val="00670D2C"/>
    <w:rsid w:val="0067111A"/>
    <w:rsid w:val="0067114E"/>
    <w:rsid w:val="0067200A"/>
    <w:rsid w:val="0067223C"/>
    <w:rsid w:val="006725E8"/>
    <w:rsid w:val="00672B34"/>
    <w:rsid w:val="00674903"/>
    <w:rsid w:val="00675015"/>
    <w:rsid w:val="006755F9"/>
    <w:rsid w:val="00677055"/>
    <w:rsid w:val="006778DF"/>
    <w:rsid w:val="006804C4"/>
    <w:rsid w:val="00680A71"/>
    <w:rsid w:val="00680CD2"/>
    <w:rsid w:val="00681DA8"/>
    <w:rsid w:val="0068266E"/>
    <w:rsid w:val="006831C9"/>
    <w:rsid w:val="00684ED0"/>
    <w:rsid w:val="006851ED"/>
    <w:rsid w:val="00685345"/>
    <w:rsid w:val="00686E4F"/>
    <w:rsid w:val="00687737"/>
    <w:rsid w:val="00690064"/>
    <w:rsid w:val="00690095"/>
    <w:rsid w:val="00690564"/>
    <w:rsid w:val="0069080D"/>
    <w:rsid w:val="00690A90"/>
    <w:rsid w:val="00691EAB"/>
    <w:rsid w:val="00692E54"/>
    <w:rsid w:val="006932F1"/>
    <w:rsid w:val="00694192"/>
    <w:rsid w:val="006950F7"/>
    <w:rsid w:val="00696212"/>
    <w:rsid w:val="006963A8"/>
    <w:rsid w:val="006970B4"/>
    <w:rsid w:val="00697296"/>
    <w:rsid w:val="006979E8"/>
    <w:rsid w:val="006A0BE9"/>
    <w:rsid w:val="006A150C"/>
    <w:rsid w:val="006A25F4"/>
    <w:rsid w:val="006A27A6"/>
    <w:rsid w:val="006A2BAE"/>
    <w:rsid w:val="006A341F"/>
    <w:rsid w:val="006A390C"/>
    <w:rsid w:val="006A3B12"/>
    <w:rsid w:val="006A432B"/>
    <w:rsid w:val="006A46C9"/>
    <w:rsid w:val="006A59AD"/>
    <w:rsid w:val="006A5ABD"/>
    <w:rsid w:val="006A6404"/>
    <w:rsid w:val="006A6440"/>
    <w:rsid w:val="006A659E"/>
    <w:rsid w:val="006A6B1A"/>
    <w:rsid w:val="006A6BBC"/>
    <w:rsid w:val="006A7878"/>
    <w:rsid w:val="006B0F14"/>
    <w:rsid w:val="006B1636"/>
    <w:rsid w:val="006B3494"/>
    <w:rsid w:val="006B3C3A"/>
    <w:rsid w:val="006B4831"/>
    <w:rsid w:val="006B4A20"/>
    <w:rsid w:val="006B4D2B"/>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1255"/>
    <w:rsid w:val="006C2262"/>
    <w:rsid w:val="006C26A8"/>
    <w:rsid w:val="006C3EC5"/>
    <w:rsid w:val="006C438D"/>
    <w:rsid w:val="006C4BD1"/>
    <w:rsid w:val="006C5227"/>
    <w:rsid w:val="006C5EDB"/>
    <w:rsid w:val="006D084A"/>
    <w:rsid w:val="006D102F"/>
    <w:rsid w:val="006D3D49"/>
    <w:rsid w:val="006D4FDD"/>
    <w:rsid w:val="006D5AE1"/>
    <w:rsid w:val="006D6CFE"/>
    <w:rsid w:val="006D7046"/>
    <w:rsid w:val="006E00B4"/>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46C0"/>
    <w:rsid w:val="006F5576"/>
    <w:rsid w:val="006F625E"/>
    <w:rsid w:val="006F71B3"/>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6A09"/>
    <w:rsid w:val="00716F5D"/>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D51"/>
    <w:rsid w:val="00735EC8"/>
    <w:rsid w:val="00735F26"/>
    <w:rsid w:val="00735FB5"/>
    <w:rsid w:val="00736193"/>
    <w:rsid w:val="007364F0"/>
    <w:rsid w:val="007367EC"/>
    <w:rsid w:val="0073762F"/>
    <w:rsid w:val="00737C53"/>
    <w:rsid w:val="00737FA8"/>
    <w:rsid w:val="00740FAE"/>
    <w:rsid w:val="007413B0"/>
    <w:rsid w:val="00741ED4"/>
    <w:rsid w:val="00743826"/>
    <w:rsid w:val="00743B5E"/>
    <w:rsid w:val="00743FE6"/>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D04"/>
    <w:rsid w:val="00753FE9"/>
    <w:rsid w:val="00754C0D"/>
    <w:rsid w:val="00757028"/>
    <w:rsid w:val="007610B9"/>
    <w:rsid w:val="007615EC"/>
    <w:rsid w:val="007617EA"/>
    <w:rsid w:val="00763916"/>
    <w:rsid w:val="007649E4"/>
    <w:rsid w:val="007653C9"/>
    <w:rsid w:val="00765641"/>
    <w:rsid w:val="00765833"/>
    <w:rsid w:val="0076641F"/>
    <w:rsid w:val="00767C8C"/>
    <w:rsid w:val="00770877"/>
    <w:rsid w:val="0077168A"/>
    <w:rsid w:val="00772868"/>
    <w:rsid w:val="00772E2A"/>
    <w:rsid w:val="00773F6A"/>
    <w:rsid w:val="00774130"/>
    <w:rsid w:val="007742E5"/>
    <w:rsid w:val="0077447C"/>
    <w:rsid w:val="0077503C"/>
    <w:rsid w:val="0077530A"/>
    <w:rsid w:val="00775A29"/>
    <w:rsid w:val="00777863"/>
    <w:rsid w:val="00777872"/>
    <w:rsid w:val="0078012B"/>
    <w:rsid w:val="0078023E"/>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2DE"/>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82C"/>
    <w:rsid w:val="007A4DAE"/>
    <w:rsid w:val="007A5820"/>
    <w:rsid w:val="007A5DA3"/>
    <w:rsid w:val="007A6732"/>
    <w:rsid w:val="007A6C62"/>
    <w:rsid w:val="007A732F"/>
    <w:rsid w:val="007B094C"/>
    <w:rsid w:val="007B0B4A"/>
    <w:rsid w:val="007B170D"/>
    <w:rsid w:val="007B1B3C"/>
    <w:rsid w:val="007B2A3F"/>
    <w:rsid w:val="007B362C"/>
    <w:rsid w:val="007B4FE1"/>
    <w:rsid w:val="007B645B"/>
    <w:rsid w:val="007B731B"/>
    <w:rsid w:val="007B734B"/>
    <w:rsid w:val="007C0104"/>
    <w:rsid w:val="007C0610"/>
    <w:rsid w:val="007C0672"/>
    <w:rsid w:val="007C17CC"/>
    <w:rsid w:val="007C2615"/>
    <w:rsid w:val="007C362A"/>
    <w:rsid w:val="007C3E03"/>
    <w:rsid w:val="007C4522"/>
    <w:rsid w:val="007C539F"/>
    <w:rsid w:val="007C53D2"/>
    <w:rsid w:val="007C56D0"/>
    <w:rsid w:val="007C663C"/>
    <w:rsid w:val="007C67F7"/>
    <w:rsid w:val="007C7328"/>
    <w:rsid w:val="007C750E"/>
    <w:rsid w:val="007D0570"/>
    <w:rsid w:val="007D0F6D"/>
    <w:rsid w:val="007D1021"/>
    <w:rsid w:val="007D1BF8"/>
    <w:rsid w:val="007D23F1"/>
    <w:rsid w:val="007D2585"/>
    <w:rsid w:val="007D3085"/>
    <w:rsid w:val="007D30F1"/>
    <w:rsid w:val="007D36F1"/>
    <w:rsid w:val="007D408A"/>
    <w:rsid w:val="007D53CA"/>
    <w:rsid w:val="007D58AC"/>
    <w:rsid w:val="007D5DF2"/>
    <w:rsid w:val="007D7388"/>
    <w:rsid w:val="007E02C4"/>
    <w:rsid w:val="007E06F6"/>
    <w:rsid w:val="007E0B35"/>
    <w:rsid w:val="007E0D2C"/>
    <w:rsid w:val="007E1177"/>
    <w:rsid w:val="007E158F"/>
    <w:rsid w:val="007E19FF"/>
    <w:rsid w:val="007E245D"/>
    <w:rsid w:val="007E3BA1"/>
    <w:rsid w:val="007E421F"/>
    <w:rsid w:val="007E4C59"/>
    <w:rsid w:val="007E546A"/>
    <w:rsid w:val="007E662D"/>
    <w:rsid w:val="007E6900"/>
    <w:rsid w:val="007E7983"/>
    <w:rsid w:val="007F04BE"/>
    <w:rsid w:val="007F0FC7"/>
    <w:rsid w:val="007F136D"/>
    <w:rsid w:val="007F13FA"/>
    <w:rsid w:val="007F29DA"/>
    <w:rsid w:val="007F2D19"/>
    <w:rsid w:val="007F3ABB"/>
    <w:rsid w:val="007F3F5B"/>
    <w:rsid w:val="007F44E9"/>
    <w:rsid w:val="007F44EC"/>
    <w:rsid w:val="007F4C71"/>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20"/>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8B5"/>
    <w:rsid w:val="008262EA"/>
    <w:rsid w:val="00826B0D"/>
    <w:rsid w:val="00827248"/>
    <w:rsid w:val="00831F65"/>
    <w:rsid w:val="0083280F"/>
    <w:rsid w:val="00833748"/>
    <w:rsid w:val="00833EED"/>
    <w:rsid w:val="008348DF"/>
    <w:rsid w:val="00834C59"/>
    <w:rsid w:val="00835321"/>
    <w:rsid w:val="00836932"/>
    <w:rsid w:val="00837B6C"/>
    <w:rsid w:val="00837EF4"/>
    <w:rsid w:val="00837F78"/>
    <w:rsid w:val="008402EE"/>
    <w:rsid w:val="008408B1"/>
    <w:rsid w:val="00841074"/>
    <w:rsid w:val="0084145F"/>
    <w:rsid w:val="0084184F"/>
    <w:rsid w:val="00841BDF"/>
    <w:rsid w:val="008421ED"/>
    <w:rsid w:val="00842CF7"/>
    <w:rsid w:val="0084360E"/>
    <w:rsid w:val="00844B53"/>
    <w:rsid w:val="00844E69"/>
    <w:rsid w:val="008454BC"/>
    <w:rsid w:val="008463DC"/>
    <w:rsid w:val="008463E8"/>
    <w:rsid w:val="00846472"/>
    <w:rsid w:val="008466A3"/>
    <w:rsid w:val="00846ADE"/>
    <w:rsid w:val="00846D79"/>
    <w:rsid w:val="00847891"/>
    <w:rsid w:val="00851070"/>
    <w:rsid w:val="00851951"/>
    <w:rsid w:val="00851CD5"/>
    <w:rsid w:val="00852703"/>
    <w:rsid w:val="00852BD2"/>
    <w:rsid w:val="00852F3A"/>
    <w:rsid w:val="00853D40"/>
    <w:rsid w:val="00854702"/>
    <w:rsid w:val="00855380"/>
    <w:rsid w:val="00855C65"/>
    <w:rsid w:val="00855E4F"/>
    <w:rsid w:val="00856A50"/>
    <w:rsid w:val="00857042"/>
    <w:rsid w:val="008578E5"/>
    <w:rsid w:val="00860303"/>
    <w:rsid w:val="00860780"/>
    <w:rsid w:val="00860D85"/>
    <w:rsid w:val="00861464"/>
    <w:rsid w:val="00862D06"/>
    <w:rsid w:val="008643A2"/>
    <w:rsid w:val="00865D34"/>
    <w:rsid w:val="008669A5"/>
    <w:rsid w:val="00867493"/>
    <w:rsid w:val="00867DD3"/>
    <w:rsid w:val="00867F42"/>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5A7A"/>
    <w:rsid w:val="00885CE0"/>
    <w:rsid w:val="00885D92"/>
    <w:rsid w:val="008866BE"/>
    <w:rsid w:val="00886960"/>
    <w:rsid w:val="0088706F"/>
    <w:rsid w:val="008871DC"/>
    <w:rsid w:val="008873C1"/>
    <w:rsid w:val="00887F2B"/>
    <w:rsid w:val="00890BBC"/>
    <w:rsid w:val="0089272C"/>
    <w:rsid w:val="0089350B"/>
    <w:rsid w:val="00893589"/>
    <w:rsid w:val="00893851"/>
    <w:rsid w:val="00893C84"/>
    <w:rsid w:val="008943CA"/>
    <w:rsid w:val="00895F88"/>
    <w:rsid w:val="00896CCD"/>
    <w:rsid w:val="008972B9"/>
    <w:rsid w:val="00897D27"/>
    <w:rsid w:val="008A0D26"/>
    <w:rsid w:val="008A18DD"/>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A7D08"/>
    <w:rsid w:val="008B0788"/>
    <w:rsid w:val="008B099A"/>
    <w:rsid w:val="008B1FC9"/>
    <w:rsid w:val="008B1FD3"/>
    <w:rsid w:val="008B2DF5"/>
    <w:rsid w:val="008B2E27"/>
    <w:rsid w:val="008B41DF"/>
    <w:rsid w:val="008B4959"/>
    <w:rsid w:val="008B570B"/>
    <w:rsid w:val="008B5A2D"/>
    <w:rsid w:val="008B6F64"/>
    <w:rsid w:val="008C06DF"/>
    <w:rsid w:val="008C1396"/>
    <w:rsid w:val="008C23D5"/>
    <w:rsid w:val="008C2798"/>
    <w:rsid w:val="008C2AA6"/>
    <w:rsid w:val="008C2D62"/>
    <w:rsid w:val="008C32E8"/>
    <w:rsid w:val="008C3CCE"/>
    <w:rsid w:val="008C3E6F"/>
    <w:rsid w:val="008C4036"/>
    <w:rsid w:val="008C4BF9"/>
    <w:rsid w:val="008C4FDD"/>
    <w:rsid w:val="008C59B3"/>
    <w:rsid w:val="008C6D76"/>
    <w:rsid w:val="008C76A2"/>
    <w:rsid w:val="008D00D8"/>
    <w:rsid w:val="008D0135"/>
    <w:rsid w:val="008D0A1A"/>
    <w:rsid w:val="008D13DC"/>
    <w:rsid w:val="008D2034"/>
    <w:rsid w:val="008D21A2"/>
    <w:rsid w:val="008D3B59"/>
    <w:rsid w:val="008D4813"/>
    <w:rsid w:val="008D560D"/>
    <w:rsid w:val="008D742F"/>
    <w:rsid w:val="008D7D46"/>
    <w:rsid w:val="008E180E"/>
    <w:rsid w:val="008E1826"/>
    <w:rsid w:val="008E1D5B"/>
    <w:rsid w:val="008E2EB6"/>
    <w:rsid w:val="008E3284"/>
    <w:rsid w:val="008E4764"/>
    <w:rsid w:val="008E5A0E"/>
    <w:rsid w:val="008E5F30"/>
    <w:rsid w:val="008E6B52"/>
    <w:rsid w:val="008E7387"/>
    <w:rsid w:val="008F0D5C"/>
    <w:rsid w:val="008F0FC7"/>
    <w:rsid w:val="008F10C8"/>
    <w:rsid w:val="008F13BA"/>
    <w:rsid w:val="008F1446"/>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34A6"/>
    <w:rsid w:val="009041AE"/>
    <w:rsid w:val="00904501"/>
    <w:rsid w:val="00905815"/>
    <w:rsid w:val="00905DF3"/>
    <w:rsid w:val="00905FF5"/>
    <w:rsid w:val="0090721D"/>
    <w:rsid w:val="0090726F"/>
    <w:rsid w:val="009107CE"/>
    <w:rsid w:val="0091080E"/>
    <w:rsid w:val="0091115C"/>
    <w:rsid w:val="0091116F"/>
    <w:rsid w:val="00912906"/>
    <w:rsid w:val="00912C6C"/>
    <w:rsid w:val="00914664"/>
    <w:rsid w:val="00914A35"/>
    <w:rsid w:val="00915437"/>
    <w:rsid w:val="00916FDC"/>
    <w:rsid w:val="00917970"/>
    <w:rsid w:val="00917D58"/>
    <w:rsid w:val="00920D2D"/>
    <w:rsid w:val="00920E53"/>
    <w:rsid w:val="00921097"/>
    <w:rsid w:val="009210BC"/>
    <w:rsid w:val="00921887"/>
    <w:rsid w:val="00921A63"/>
    <w:rsid w:val="00921BE7"/>
    <w:rsid w:val="009227B2"/>
    <w:rsid w:val="009230BD"/>
    <w:rsid w:val="009237C0"/>
    <w:rsid w:val="0092495C"/>
    <w:rsid w:val="00924960"/>
    <w:rsid w:val="00924AD7"/>
    <w:rsid w:val="009250B3"/>
    <w:rsid w:val="009259EE"/>
    <w:rsid w:val="00925AE4"/>
    <w:rsid w:val="00925C6A"/>
    <w:rsid w:val="009260BD"/>
    <w:rsid w:val="0092632C"/>
    <w:rsid w:val="0092720B"/>
    <w:rsid w:val="00927804"/>
    <w:rsid w:val="00927CE8"/>
    <w:rsid w:val="00927E9D"/>
    <w:rsid w:val="0093017A"/>
    <w:rsid w:val="009303A2"/>
    <w:rsid w:val="00930694"/>
    <w:rsid w:val="0093075F"/>
    <w:rsid w:val="009309CD"/>
    <w:rsid w:val="00931D1B"/>
    <w:rsid w:val="0093343C"/>
    <w:rsid w:val="00933F80"/>
    <w:rsid w:val="009353B5"/>
    <w:rsid w:val="009375A3"/>
    <w:rsid w:val="0093766D"/>
    <w:rsid w:val="00937745"/>
    <w:rsid w:val="009377B3"/>
    <w:rsid w:val="00941A3B"/>
    <w:rsid w:val="00941F1B"/>
    <w:rsid w:val="0094241A"/>
    <w:rsid w:val="00942DB4"/>
    <w:rsid w:val="009432C8"/>
    <w:rsid w:val="00944C43"/>
    <w:rsid w:val="0094520F"/>
    <w:rsid w:val="00945525"/>
    <w:rsid w:val="009461AD"/>
    <w:rsid w:val="00946AFC"/>
    <w:rsid w:val="00946B53"/>
    <w:rsid w:val="00946B77"/>
    <w:rsid w:val="00946C84"/>
    <w:rsid w:val="009474E9"/>
    <w:rsid w:val="0095061A"/>
    <w:rsid w:val="009509FA"/>
    <w:rsid w:val="00950B50"/>
    <w:rsid w:val="00951376"/>
    <w:rsid w:val="009519A3"/>
    <w:rsid w:val="00951A3A"/>
    <w:rsid w:val="00951B9B"/>
    <w:rsid w:val="00952233"/>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39DF"/>
    <w:rsid w:val="00963E07"/>
    <w:rsid w:val="009646A3"/>
    <w:rsid w:val="00964E87"/>
    <w:rsid w:val="00964F9D"/>
    <w:rsid w:val="00964FBB"/>
    <w:rsid w:val="00965143"/>
    <w:rsid w:val="00965276"/>
    <w:rsid w:val="00965568"/>
    <w:rsid w:val="0096580C"/>
    <w:rsid w:val="0096635A"/>
    <w:rsid w:val="00966604"/>
    <w:rsid w:val="00966968"/>
    <w:rsid w:val="00967F58"/>
    <w:rsid w:val="009718EB"/>
    <w:rsid w:val="009753CC"/>
    <w:rsid w:val="0097553D"/>
    <w:rsid w:val="00975569"/>
    <w:rsid w:val="00975824"/>
    <w:rsid w:val="00975E99"/>
    <w:rsid w:val="00976E08"/>
    <w:rsid w:val="009778A8"/>
    <w:rsid w:val="0098049E"/>
    <w:rsid w:val="00981ED3"/>
    <w:rsid w:val="00982583"/>
    <w:rsid w:val="0098360B"/>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2B26"/>
    <w:rsid w:val="00993234"/>
    <w:rsid w:val="0099454F"/>
    <w:rsid w:val="00994903"/>
    <w:rsid w:val="00994B11"/>
    <w:rsid w:val="0099538D"/>
    <w:rsid w:val="0099627E"/>
    <w:rsid w:val="00996314"/>
    <w:rsid w:val="009968E7"/>
    <w:rsid w:val="00997687"/>
    <w:rsid w:val="00997ABE"/>
    <w:rsid w:val="00997C0F"/>
    <w:rsid w:val="00997F2E"/>
    <w:rsid w:val="009A092B"/>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107"/>
    <w:rsid w:val="009B6CE2"/>
    <w:rsid w:val="009B6F41"/>
    <w:rsid w:val="009B717F"/>
    <w:rsid w:val="009B79A5"/>
    <w:rsid w:val="009B79FE"/>
    <w:rsid w:val="009B7CA5"/>
    <w:rsid w:val="009C0BF6"/>
    <w:rsid w:val="009C1428"/>
    <w:rsid w:val="009C1657"/>
    <w:rsid w:val="009C1971"/>
    <w:rsid w:val="009C1DF8"/>
    <w:rsid w:val="009C204B"/>
    <w:rsid w:val="009C43D0"/>
    <w:rsid w:val="009C476B"/>
    <w:rsid w:val="009C5843"/>
    <w:rsid w:val="009C5CFF"/>
    <w:rsid w:val="009C6B3B"/>
    <w:rsid w:val="009C6FDD"/>
    <w:rsid w:val="009C7084"/>
    <w:rsid w:val="009C7280"/>
    <w:rsid w:val="009C7928"/>
    <w:rsid w:val="009C7B79"/>
    <w:rsid w:val="009C7C64"/>
    <w:rsid w:val="009D0AD5"/>
    <w:rsid w:val="009D2026"/>
    <w:rsid w:val="009D22E7"/>
    <w:rsid w:val="009D27F0"/>
    <w:rsid w:val="009D2E8C"/>
    <w:rsid w:val="009D32F9"/>
    <w:rsid w:val="009D4CA3"/>
    <w:rsid w:val="009D507A"/>
    <w:rsid w:val="009D50B4"/>
    <w:rsid w:val="009D5211"/>
    <w:rsid w:val="009D5A71"/>
    <w:rsid w:val="009D5BEB"/>
    <w:rsid w:val="009D6CAF"/>
    <w:rsid w:val="009D6D99"/>
    <w:rsid w:val="009D7F38"/>
    <w:rsid w:val="009E14E8"/>
    <w:rsid w:val="009E1997"/>
    <w:rsid w:val="009E19B2"/>
    <w:rsid w:val="009E1FBB"/>
    <w:rsid w:val="009E2904"/>
    <w:rsid w:val="009E34FC"/>
    <w:rsid w:val="009E42D3"/>
    <w:rsid w:val="009E4EA0"/>
    <w:rsid w:val="009E5606"/>
    <w:rsid w:val="009E5C9D"/>
    <w:rsid w:val="009E5DFF"/>
    <w:rsid w:val="009E5F05"/>
    <w:rsid w:val="009E67B0"/>
    <w:rsid w:val="009E6D6A"/>
    <w:rsid w:val="009E70C5"/>
    <w:rsid w:val="009E7784"/>
    <w:rsid w:val="009E7EFB"/>
    <w:rsid w:val="009F1E8A"/>
    <w:rsid w:val="009F1EB4"/>
    <w:rsid w:val="009F215F"/>
    <w:rsid w:val="009F223C"/>
    <w:rsid w:val="009F2253"/>
    <w:rsid w:val="009F2DEF"/>
    <w:rsid w:val="009F303C"/>
    <w:rsid w:val="009F34BE"/>
    <w:rsid w:val="009F3CA6"/>
    <w:rsid w:val="009F4207"/>
    <w:rsid w:val="009F485D"/>
    <w:rsid w:val="009F4C13"/>
    <w:rsid w:val="009F63D8"/>
    <w:rsid w:val="009F78D7"/>
    <w:rsid w:val="009F7BFD"/>
    <w:rsid w:val="009F7EC2"/>
    <w:rsid w:val="00A007AE"/>
    <w:rsid w:val="00A009E2"/>
    <w:rsid w:val="00A01C4C"/>
    <w:rsid w:val="00A01D9E"/>
    <w:rsid w:val="00A01F38"/>
    <w:rsid w:val="00A01F88"/>
    <w:rsid w:val="00A02372"/>
    <w:rsid w:val="00A02674"/>
    <w:rsid w:val="00A03899"/>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C05"/>
    <w:rsid w:val="00A15C91"/>
    <w:rsid w:val="00A16E0E"/>
    <w:rsid w:val="00A17DAB"/>
    <w:rsid w:val="00A2064B"/>
    <w:rsid w:val="00A20758"/>
    <w:rsid w:val="00A21F83"/>
    <w:rsid w:val="00A2211E"/>
    <w:rsid w:val="00A22711"/>
    <w:rsid w:val="00A22EA3"/>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EAE"/>
    <w:rsid w:val="00A35E85"/>
    <w:rsid w:val="00A3614E"/>
    <w:rsid w:val="00A36366"/>
    <w:rsid w:val="00A36685"/>
    <w:rsid w:val="00A37445"/>
    <w:rsid w:val="00A375DD"/>
    <w:rsid w:val="00A40535"/>
    <w:rsid w:val="00A40593"/>
    <w:rsid w:val="00A416B1"/>
    <w:rsid w:val="00A4172A"/>
    <w:rsid w:val="00A417B7"/>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5A7"/>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5C66"/>
    <w:rsid w:val="00A66BAD"/>
    <w:rsid w:val="00A67268"/>
    <w:rsid w:val="00A6750F"/>
    <w:rsid w:val="00A6797E"/>
    <w:rsid w:val="00A67F16"/>
    <w:rsid w:val="00A704E1"/>
    <w:rsid w:val="00A70F53"/>
    <w:rsid w:val="00A7144B"/>
    <w:rsid w:val="00A715B1"/>
    <w:rsid w:val="00A719FE"/>
    <w:rsid w:val="00A71EE9"/>
    <w:rsid w:val="00A71F47"/>
    <w:rsid w:val="00A7288D"/>
    <w:rsid w:val="00A729E3"/>
    <w:rsid w:val="00A73164"/>
    <w:rsid w:val="00A74003"/>
    <w:rsid w:val="00A74886"/>
    <w:rsid w:val="00A75336"/>
    <w:rsid w:val="00A75A3C"/>
    <w:rsid w:val="00A76673"/>
    <w:rsid w:val="00A777FF"/>
    <w:rsid w:val="00A8029D"/>
    <w:rsid w:val="00A8032D"/>
    <w:rsid w:val="00A805E6"/>
    <w:rsid w:val="00A80A62"/>
    <w:rsid w:val="00A81025"/>
    <w:rsid w:val="00A81652"/>
    <w:rsid w:val="00A81CBE"/>
    <w:rsid w:val="00A82328"/>
    <w:rsid w:val="00A82B8A"/>
    <w:rsid w:val="00A842ED"/>
    <w:rsid w:val="00A84B62"/>
    <w:rsid w:val="00A854FF"/>
    <w:rsid w:val="00A856A0"/>
    <w:rsid w:val="00A858E6"/>
    <w:rsid w:val="00A85C15"/>
    <w:rsid w:val="00A866C0"/>
    <w:rsid w:val="00A87567"/>
    <w:rsid w:val="00A90081"/>
    <w:rsid w:val="00A922F1"/>
    <w:rsid w:val="00A9245E"/>
    <w:rsid w:val="00A9269B"/>
    <w:rsid w:val="00A928D3"/>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11E7"/>
    <w:rsid w:val="00AA1ED3"/>
    <w:rsid w:val="00AA280C"/>
    <w:rsid w:val="00AA3586"/>
    <w:rsid w:val="00AA3726"/>
    <w:rsid w:val="00AA3755"/>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B7421"/>
    <w:rsid w:val="00AC0253"/>
    <w:rsid w:val="00AC02AA"/>
    <w:rsid w:val="00AC0446"/>
    <w:rsid w:val="00AC131C"/>
    <w:rsid w:val="00AC1695"/>
    <w:rsid w:val="00AC2546"/>
    <w:rsid w:val="00AC288B"/>
    <w:rsid w:val="00AC4F58"/>
    <w:rsid w:val="00AC6DEB"/>
    <w:rsid w:val="00AC71D8"/>
    <w:rsid w:val="00AD036D"/>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318A"/>
    <w:rsid w:val="00AE44B6"/>
    <w:rsid w:val="00AE5ED2"/>
    <w:rsid w:val="00AE68E2"/>
    <w:rsid w:val="00AE69DF"/>
    <w:rsid w:val="00AE7287"/>
    <w:rsid w:val="00AE77B4"/>
    <w:rsid w:val="00AF035D"/>
    <w:rsid w:val="00AF0C43"/>
    <w:rsid w:val="00AF1904"/>
    <w:rsid w:val="00AF1FB3"/>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D2B"/>
    <w:rsid w:val="00B01A51"/>
    <w:rsid w:val="00B01F82"/>
    <w:rsid w:val="00B026D5"/>
    <w:rsid w:val="00B02C6F"/>
    <w:rsid w:val="00B030F8"/>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10BF"/>
    <w:rsid w:val="00B115E5"/>
    <w:rsid w:val="00B11965"/>
    <w:rsid w:val="00B11F64"/>
    <w:rsid w:val="00B1348E"/>
    <w:rsid w:val="00B13E0F"/>
    <w:rsid w:val="00B14614"/>
    <w:rsid w:val="00B147D1"/>
    <w:rsid w:val="00B15E37"/>
    <w:rsid w:val="00B16C9D"/>
    <w:rsid w:val="00B17C03"/>
    <w:rsid w:val="00B17DE8"/>
    <w:rsid w:val="00B17F5D"/>
    <w:rsid w:val="00B2067C"/>
    <w:rsid w:val="00B20969"/>
    <w:rsid w:val="00B20DAD"/>
    <w:rsid w:val="00B214F4"/>
    <w:rsid w:val="00B22052"/>
    <w:rsid w:val="00B226CA"/>
    <w:rsid w:val="00B22B64"/>
    <w:rsid w:val="00B22B6B"/>
    <w:rsid w:val="00B23093"/>
    <w:rsid w:val="00B2331F"/>
    <w:rsid w:val="00B2346A"/>
    <w:rsid w:val="00B245A0"/>
    <w:rsid w:val="00B246FA"/>
    <w:rsid w:val="00B24D96"/>
    <w:rsid w:val="00B25884"/>
    <w:rsid w:val="00B25B65"/>
    <w:rsid w:val="00B25B71"/>
    <w:rsid w:val="00B2607F"/>
    <w:rsid w:val="00B26DD5"/>
    <w:rsid w:val="00B26DE6"/>
    <w:rsid w:val="00B26F9A"/>
    <w:rsid w:val="00B27222"/>
    <w:rsid w:val="00B30CE6"/>
    <w:rsid w:val="00B321F8"/>
    <w:rsid w:val="00B3295E"/>
    <w:rsid w:val="00B32DC3"/>
    <w:rsid w:val="00B3360D"/>
    <w:rsid w:val="00B36F11"/>
    <w:rsid w:val="00B37155"/>
    <w:rsid w:val="00B37858"/>
    <w:rsid w:val="00B410B7"/>
    <w:rsid w:val="00B419A2"/>
    <w:rsid w:val="00B424CF"/>
    <w:rsid w:val="00B42CBA"/>
    <w:rsid w:val="00B441D5"/>
    <w:rsid w:val="00B451F3"/>
    <w:rsid w:val="00B45C4A"/>
    <w:rsid w:val="00B4699C"/>
    <w:rsid w:val="00B47C56"/>
    <w:rsid w:val="00B47FC6"/>
    <w:rsid w:val="00B50A5D"/>
    <w:rsid w:val="00B50A78"/>
    <w:rsid w:val="00B50D73"/>
    <w:rsid w:val="00B51647"/>
    <w:rsid w:val="00B523FF"/>
    <w:rsid w:val="00B524EB"/>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F64"/>
    <w:rsid w:val="00B7444A"/>
    <w:rsid w:val="00B7444D"/>
    <w:rsid w:val="00B7461A"/>
    <w:rsid w:val="00B74BA6"/>
    <w:rsid w:val="00B77166"/>
    <w:rsid w:val="00B77D67"/>
    <w:rsid w:val="00B8029E"/>
    <w:rsid w:val="00B80960"/>
    <w:rsid w:val="00B80D05"/>
    <w:rsid w:val="00B80EB8"/>
    <w:rsid w:val="00B81F8A"/>
    <w:rsid w:val="00B83018"/>
    <w:rsid w:val="00B83A14"/>
    <w:rsid w:val="00B83D96"/>
    <w:rsid w:val="00B84420"/>
    <w:rsid w:val="00B84425"/>
    <w:rsid w:val="00B84582"/>
    <w:rsid w:val="00B85171"/>
    <w:rsid w:val="00B8549F"/>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7B5"/>
    <w:rsid w:val="00BA1F78"/>
    <w:rsid w:val="00BA2192"/>
    <w:rsid w:val="00BA2582"/>
    <w:rsid w:val="00BA5206"/>
    <w:rsid w:val="00BA534B"/>
    <w:rsid w:val="00BA6201"/>
    <w:rsid w:val="00BB012A"/>
    <w:rsid w:val="00BB018D"/>
    <w:rsid w:val="00BB0687"/>
    <w:rsid w:val="00BB1684"/>
    <w:rsid w:val="00BB1E04"/>
    <w:rsid w:val="00BB1EE9"/>
    <w:rsid w:val="00BB211C"/>
    <w:rsid w:val="00BB233F"/>
    <w:rsid w:val="00BB5401"/>
    <w:rsid w:val="00BB6385"/>
    <w:rsid w:val="00BB65C5"/>
    <w:rsid w:val="00BB66F4"/>
    <w:rsid w:val="00BB7C7E"/>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A"/>
    <w:rsid w:val="00BC7BAE"/>
    <w:rsid w:val="00BD0FDD"/>
    <w:rsid w:val="00BD1972"/>
    <w:rsid w:val="00BD25A8"/>
    <w:rsid w:val="00BD295C"/>
    <w:rsid w:val="00BD2F4D"/>
    <w:rsid w:val="00BD39A8"/>
    <w:rsid w:val="00BD3E7B"/>
    <w:rsid w:val="00BD4209"/>
    <w:rsid w:val="00BD4BF1"/>
    <w:rsid w:val="00BD4E24"/>
    <w:rsid w:val="00BD501E"/>
    <w:rsid w:val="00BD5793"/>
    <w:rsid w:val="00BD5DC9"/>
    <w:rsid w:val="00BD65A1"/>
    <w:rsid w:val="00BE00A7"/>
    <w:rsid w:val="00BE089D"/>
    <w:rsid w:val="00BE302E"/>
    <w:rsid w:val="00BE30D4"/>
    <w:rsid w:val="00BE3776"/>
    <w:rsid w:val="00BE3AFA"/>
    <w:rsid w:val="00BE3BEA"/>
    <w:rsid w:val="00BE3DF4"/>
    <w:rsid w:val="00BE48C9"/>
    <w:rsid w:val="00BE4FFA"/>
    <w:rsid w:val="00BE5628"/>
    <w:rsid w:val="00BE57B6"/>
    <w:rsid w:val="00BE63AC"/>
    <w:rsid w:val="00BE6E51"/>
    <w:rsid w:val="00BE72A0"/>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55F7"/>
    <w:rsid w:val="00C05844"/>
    <w:rsid w:val="00C05938"/>
    <w:rsid w:val="00C05B6B"/>
    <w:rsid w:val="00C05B6E"/>
    <w:rsid w:val="00C06FE1"/>
    <w:rsid w:val="00C079BE"/>
    <w:rsid w:val="00C10382"/>
    <w:rsid w:val="00C124FC"/>
    <w:rsid w:val="00C13237"/>
    <w:rsid w:val="00C13BE5"/>
    <w:rsid w:val="00C1405F"/>
    <w:rsid w:val="00C14504"/>
    <w:rsid w:val="00C1459C"/>
    <w:rsid w:val="00C14BDA"/>
    <w:rsid w:val="00C14C77"/>
    <w:rsid w:val="00C175F7"/>
    <w:rsid w:val="00C200F8"/>
    <w:rsid w:val="00C20806"/>
    <w:rsid w:val="00C20899"/>
    <w:rsid w:val="00C216DB"/>
    <w:rsid w:val="00C2186F"/>
    <w:rsid w:val="00C21AFC"/>
    <w:rsid w:val="00C21DA4"/>
    <w:rsid w:val="00C21E12"/>
    <w:rsid w:val="00C2248A"/>
    <w:rsid w:val="00C22E65"/>
    <w:rsid w:val="00C23246"/>
    <w:rsid w:val="00C237AF"/>
    <w:rsid w:val="00C24041"/>
    <w:rsid w:val="00C249EB"/>
    <w:rsid w:val="00C24ED6"/>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D05"/>
    <w:rsid w:val="00C37E7D"/>
    <w:rsid w:val="00C4047B"/>
    <w:rsid w:val="00C40686"/>
    <w:rsid w:val="00C41165"/>
    <w:rsid w:val="00C4141B"/>
    <w:rsid w:val="00C416E3"/>
    <w:rsid w:val="00C41C44"/>
    <w:rsid w:val="00C42E8C"/>
    <w:rsid w:val="00C44BB6"/>
    <w:rsid w:val="00C44F49"/>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447E"/>
    <w:rsid w:val="00C54F3B"/>
    <w:rsid w:val="00C558C4"/>
    <w:rsid w:val="00C56719"/>
    <w:rsid w:val="00C5703E"/>
    <w:rsid w:val="00C57555"/>
    <w:rsid w:val="00C57E36"/>
    <w:rsid w:val="00C6024D"/>
    <w:rsid w:val="00C60DDF"/>
    <w:rsid w:val="00C618CB"/>
    <w:rsid w:val="00C61C09"/>
    <w:rsid w:val="00C6251C"/>
    <w:rsid w:val="00C6276E"/>
    <w:rsid w:val="00C64190"/>
    <w:rsid w:val="00C64560"/>
    <w:rsid w:val="00C6583C"/>
    <w:rsid w:val="00C668F2"/>
    <w:rsid w:val="00C66A75"/>
    <w:rsid w:val="00C66BD2"/>
    <w:rsid w:val="00C67F7D"/>
    <w:rsid w:val="00C71676"/>
    <w:rsid w:val="00C717A8"/>
    <w:rsid w:val="00C7183D"/>
    <w:rsid w:val="00C7239C"/>
    <w:rsid w:val="00C72996"/>
    <w:rsid w:val="00C72C44"/>
    <w:rsid w:val="00C733E6"/>
    <w:rsid w:val="00C7351D"/>
    <w:rsid w:val="00C74A6A"/>
    <w:rsid w:val="00C74C9A"/>
    <w:rsid w:val="00C75E6B"/>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1CA"/>
    <w:rsid w:val="00C834CB"/>
    <w:rsid w:val="00C835C0"/>
    <w:rsid w:val="00C83A77"/>
    <w:rsid w:val="00C84084"/>
    <w:rsid w:val="00C8459C"/>
    <w:rsid w:val="00C8486C"/>
    <w:rsid w:val="00C85BC1"/>
    <w:rsid w:val="00C8600F"/>
    <w:rsid w:val="00C86418"/>
    <w:rsid w:val="00C86635"/>
    <w:rsid w:val="00C8665F"/>
    <w:rsid w:val="00C871EC"/>
    <w:rsid w:val="00C87662"/>
    <w:rsid w:val="00C9082F"/>
    <w:rsid w:val="00C90944"/>
    <w:rsid w:val="00C90C61"/>
    <w:rsid w:val="00C92428"/>
    <w:rsid w:val="00C939AD"/>
    <w:rsid w:val="00C94810"/>
    <w:rsid w:val="00C9512B"/>
    <w:rsid w:val="00C95149"/>
    <w:rsid w:val="00C9519C"/>
    <w:rsid w:val="00C959AF"/>
    <w:rsid w:val="00C95D8D"/>
    <w:rsid w:val="00C96457"/>
    <w:rsid w:val="00C9662B"/>
    <w:rsid w:val="00C96E78"/>
    <w:rsid w:val="00C96E94"/>
    <w:rsid w:val="00C9761B"/>
    <w:rsid w:val="00C97627"/>
    <w:rsid w:val="00C97C64"/>
    <w:rsid w:val="00CA1491"/>
    <w:rsid w:val="00CA1A2B"/>
    <w:rsid w:val="00CA1B63"/>
    <w:rsid w:val="00CA1BA0"/>
    <w:rsid w:val="00CA1EBF"/>
    <w:rsid w:val="00CA34D3"/>
    <w:rsid w:val="00CA45A1"/>
    <w:rsid w:val="00CA4991"/>
    <w:rsid w:val="00CA5972"/>
    <w:rsid w:val="00CA6E4D"/>
    <w:rsid w:val="00CA7121"/>
    <w:rsid w:val="00CA71B0"/>
    <w:rsid w:val="00CA72C9"/>
    <w:rsid w:val="00CA7938"/>
    <w:rsid w:val="00CB074F"/>
    <w:rsid w:val="00CB146E"/>
    <w:rsid w:val="00CB21B0"/>
    <w:rsid w:val="00CB246E"/>
    <w:rsid w:val="00CB33D5"/>
    <w:rsid w:val="00CB5C7D"/>
    <w:rsid w:val="00CB6949"/>
    <w:rsid w:val="00CB7244"/>
    <w:rsid w:val="00CC093F"/>
    <w:rsid w:val="00CC0DE1"/>
    <w:rsid w:val="00CC1FF7"/>
    <w:rsid w:val="00CC230D"/>
    <w:rsid w:val="00CC2453"/>
    <w:rsid w:val="00CC26BF"/>
    <w:rsid w:val="00CC4B96"/>
    <w:rsid w:val="00CC4F4A"/>
    <w:rsid w:val="00CC5873"/>
    <w:rsid w:val="00CC6845"/>
    <w:rsid w:val="00CC6A34"/>
    <w:rsid w:val="00CD169E"/>
    <w:rsid w:val="00CD20A1"/>
    <w:rsid w:val="00CD2BA2"/>
    <w:rsid w:val="00CD32B1"/>
    <w:rsid w:val="00CD366F"/>
    <w:rsid w:val="00CD3E3B"/>
    <w:rsid w:val="00CD4306"/>
    <w:rsid w:val="00CD44A3"/>
    <w:rsid w:val="00CD49C7"/>
    <w:rsid w:val="00CD6068"/>
    <w:rsid w:val="00CD67F8"/>
    <w:rsid w:val="00CD75CB"/>
    <w:rsid w:val="00CE0E18"/>
    <w:rsid w:val="00CE2B68"/>
    <w:rsid w:val="00CE2C2C"/>
    <w:rsid w:val="00CE2FFE"/>
    <w:rsid w:val="00CE31FD"/>
    <w:rsid w:val="00CE32A6"/>
    <w:rsid w:val="00CE39B3"/>
    <w:rsid w:val="00CE428D"/>
    <w:rsid w:val="00CE5385"/>
    <w:rsid w:val="00CE5667"/>
    <w:rsid w:val="00CE56F3"/>
    <w:rsid w:val="00CE6CBF"/>
    <w:rsid w:val="00CE7502"/>
    <w:rsid w:val="00CE7E6F"/>
    <w:rsid w:val="00CF0ED3"/>
    <w:rsid w:val="00CF19A9"/>
    <w:rsid w:val="00CF2101"/>
    <w:rsid w:val="00CF24FB"/>
    <w:rsid w:val="00CF2A18"/>
    <w:rsid w:val="00CF303A"/>
    <w:rsid w:val="00CF3579"/>
    <w:rsid w:val="00CF36AE"/>
    <w:rsid w:val="00CF477E"/>
    <w:rsid w:val="00CF49EE"/>
    <w:rsid w:val="00CF6F77"/>
    <w:rsid w:val="00CF711D"/>
    <w:rsid w:val="00CF7396"/>
    <w:rsid w:val="00CF74E6"/>
    <w:rsid w:val="00CF78D7"/>
    <w:rsid w:val="00CF7C35"/>
    <w:rsid w:val="00CF7D48"/>
    <w:rsid w:val="00D0036E"/>
    <w:rsid w:val="00D011EE"/>
    <w:rsid w:val="00D014A9"/>
    <w:rsid w:val="00D01B62"/>
    <w:rsid w:val="00D0202D"/>
    <w:rsid w:val="00D04179"/>
    <w:rsid w:val="00D0432F"/>
    <w:rsid w:val="00D04394"/>
    <w:rsid w:val="00D04B55"/>
    <w:rsid w:val="00D04D77"/>
    <w:rsid w:val="00D0506E"/>
    <w:rsid w:val="00D0511A"/>
    <w:rsid w:val="00D06444"/>
    <w:rsid w:val="00D0734F"/>
    <w:rsid w:val="00D074A2"/>
    <w:rsid w:val="00D10241"/>
    <w:rsid w:val="00D11C08"/>
    <w:rsid w:val="00D11C4A"/>
    <w:rsid w:val="00D13109"/>
    <w:rsid w:val="00D135E8"/>
    <w:rsid w:val="00D13B5A"/>
    <w:rsid w:val="00D16275"/>
    <w:rsid w:val="00D168D1"/>
    <w:rsid w:val="00D17316"/>
    <w:rsid w:val="00D17A91"/>
    <w:rsid w:val="00D2051A"/>
    <w:rsid w:val="00D21394"/>
    <w:rsid w:val="00D22770"/>
    <w:rsid w:val="00D22A14"/>
    <w:rsid w:val="00D2371C"/>
    <w:rsid w:val="00D24A29"/>
    <w:rsid w:val="00D25090"/>
    <w:rsid w:val="00D25239"/>
    <w:rsid w:val="00D25F7A"/>
    <w:rsid w:val="00D260B5"/>
    <w:rsid w:val="00D30293"/>
    <w:rsid w:val="00D30654"/>
    <w:rsid w:val="00D31578"/>
    <w:rsid w:val="00D32120"/>
    <w:rsid w:val="00D3239E"/>
    <w:rsid w:val="00D329D8"/>
    <w:rsid w:val="00D32C18"/>
    <w:rsid w:val="00D3313D"/>
    <w:rsid w:val="00D3348B"/>
    <w:rsid w:val="00D34787"/>
    <w:rsid w:val="00D349C8"/>
    <w:rsid w:val="00D35466"/>
    <w:rsid w:val="00D35961"/>
    <w:rsid w:val="00D3625C"/>
    <w:rsid w:val="00D36A88"/>
    <w:rsid w:val="00D372CB"/>
    <w:rsid w:val="00D3774B"/>
    <w:rsid w:val="00D37942"/>
    <w:rsid w:val="00D37D37"/>
    <w:rsid w:val="00D40381"/>
    <w:rsid w:val="00D40A9F"/>
    <w:rsid w:val="00D416EF"/>
    <w:rsid w:val="00D41B8D"/>
    <w:rsid w:val="00D42095"/>
    <w:rsid w:val="00D42B40"/>
    <w:rsid w:val="00D430D8"/>
    <w:rsid w:val="00D43254"/>
    <w:rsid w:val="00D43EA8"/>
    <w:rsid w:val="00D45203"/>
    <w:rsid w:val="00D45276"/>
    <w:rsid w:val="00D45C8F"/>
    <w:rsid w:val="00D46060"/>
    <w:rsid w:val="00D475D0"/>
    <w:rsid w:val="00D47D40"/>
    <w:rsid w:val="00D509D0"/>
    <w:rsid w:val="00D515D0"/>
    <w:rsid w:val="00D51C46"/>
    <w:rsid w:val="00D52357"/>
    <w:rsid w:val="00D53638"/>
    <w:rsid w:val="00D5371B"/>
    <w:rsid w:val="00D53751"/>
    <w:rsid w:val="00D53CD6"/>
    <w:rsid w:val="00D54E6D"/>
    <w:rsid w:val="00D5557C"/>
    <w:rsid w:val="00D55AAE"/>
    <w:rsid w:val="00D55EFD"/>
    <w:rsid w:val="00D5717E"/>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BFD"/>
    <w:rsid w:val="00D74E38"/>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7243"/>
    <w:rsid w:val="00D87DB5"/>
    <w:rsid w:val="00D90834"/>
    <w:rsid w:val="00D90D73"/>
    <w:rsid w:val="00D92192"/>
    <w:rsid w:val="00D931C9"/>
    <w:rsid w:val="00D932AA"/>
    <w:rsid w:val="00D93993"/>
    <w:rsid w:val="00D93DDF"/>
    <w:rsid w:val="00D9405E"/>
    <w:rsid w:val="00D942C5"/>
    <w:rsid w:val="00D942F5"/>
    <w:rsid w:val="00D9447B"/>
    <w:rsid w:val="00D94969"/>
    <w:rsid w:val="00D949DD"/>
    <w:rsid w:val="00D94F97"/>
    <w:rsid w:val="00D96C85"/>
    <w:rsid w:val="00D97422"/>
    <w:rsid w:val="00D97982"/>
    <w:rsid w:val="00D97A0F"/>
    <w:rsid w:val="00D97BF2"/>
    <w:rsid w:val="00D97E8E"/>
    <w:rsid w:val="00DA04DE"/>
    <w:rsid w:val="00DA0540"/>
    <w:rsid w:val="00DA0842"/>
    <w:rsid w:val="00DA099D"/>
    <w:rsid w:val="00DA0D1A"/>
    <w:rsid w:val="00DA15EC"/>
    <w:rsid w:val="00DA18A3"/>
    <w:rsid w:val="00DA1E60"/>
    <w:rsid w:val="00DA23F3"/>
    <w:rsid w:val="00DA33A7"/>
    <w:rsid w:val="00DA35A3"/>
    <w:rsid w:val="00DA379C"/>
    <w:rsid w:val="00DA379D"/>
    <w:rsid w:val="00DA5E38"/>
    <w:rsid w:val="00DA75A0"/>
    <w:rsid w:val="00DA7CBB"/>
    <w:rsid w:val="00DB0B91"/>
    <w:rsid w:val="00DB0D94"/>
    <w:rsid w:val="00DB3972"/>
    <w:rsid w:val="00DB3A75"/>
    <w:rsid w:val="00DB3D97"/>
    <w:rsid w:val="00DB4BE7"/>
    <w:rsid w:val="00DB50B8"/>
    <w:rsid w:val="00DB53DA"/>
    <w:rsid w:val="00DB586B"/>
    <w:rsid w:val="00DC042A"/>
    <w:rsid w:val="00DC189B"/>
    <w:rsid w:val="00DC18A3"/>
    <w:rsid w:val="00DC40EC"/>
    <w:rsid w:val="00DC4E9E"/>
    <w:rsid w:val="00DC5982"/>
    <w:rsid w:val="00DC5D47"/>
    <w:rsid w:val="00DC61ED"/>
    <w:rsid w:val="00DC6C98"/>
    <w:rsid w:val="00DC6DCF"/>
    <w:rsid w:val="00DC761B"/>
    <w:rsid w:val="00DD0588"/>
    <w:rsid w:val="00DD1C94"/>
    <w:rsid w:val="00DD2B32"/>
    <w:rsid w:val="00DD38C0"/>
    <w:rsid w:val="00DD3CA4"/>
    <w:rsid w:val="00DD3E0F"/>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192"/>
    <w:rsid w:val="00DF3C7F"/>
    <w:rsid w:val="00DF426E"/>
    <w:rsid w:val="00DF441E"/>
    <w:rsid w:val="00DF574B"/>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D3D"/>
    <w:rsid w:val="00E07EF1"/>
    <w:rsid w:val="00E106F7"/>
    <w:rsid w:val="00E10883"/>
    <w:rsid w:val="00E11121"/>
    <w:rsid w:val="00E11915"/>
    <w:rsid w:val="00E11A60"/>
    <w:rsid w:val="00E1219D"/>
    <w:rsid w:val="00E12641"/>
    <w:rsid w:val="00E14224"/>
    <w:rsid w:val="00E143E0"/>
    <w:rsid w:val="00E14835"/>
    <w:rsid w:val="00E15530"/>
    <w:rsid w:val="00E15ADE"/>
    <w:rsid w:val="00E15DDA"/>
    <w:rsid w:val="00E164E8"/>
    <w:rsid w:val="00E167A4"/>
    <w:rsid w:val="00E176AB"/>
    <w:rsid w:val="00E2051A"/>
    <w:rsid w:val="00E20B5C"/>
    <w:rsid w:val="00E213B7"/>
    <w:rsid w:val="00E2174B"/>
    <w:rsid w:val="00E21F3C"/>
    <w:rsid w:val="00E2202F"/>
    <w:rsid w:val="00E22394"/>
    <w:rsid w:val="00E2242D"/>
    <w:rsid w:val="00E2255E"/>
    <w:rsid w:val="00E229C0"/>
    <w:rsid w:val="00E230EE"/>
    <w:rsid w:val="00E233AB"/>
    <w:rsid w:val="00E24D31"/>
    <w:rsid w:val="00E25414"/>
    <w:rsid w:val="00E25A3A"/>
    <w:rsid w:val="00E26536"/>
    <w:rsid w:val="00E269E2"/>
    <w:rsid w:val="00E27368"/>
    <w:rsid w:val="00E276B2"/>
    <w:rsid w:val="00E27D0C"/>
    <w:rsid w:val="00E30A95"/>
    <w:rsid w:val="00E317FC"/>
    <w:rsid w:val="00E31B8F"/>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15B1"/>
    <w:rsid w:val="00E52919"/>
    <w:rsid w:val="00E52EC9"/>
    <w:rsid w:val="00E531E5"/>
    <w:rsid w:val="00E5365A"/>
    <w:rsid w:val="00E539EB"/>
    <w:rsid w:val="00E53FCA"/>
    <w:rsid w:val="00E547C1"/>
    <w:rsid w:val="00E55F7E"/>
    <w:rsid w:val="00E600AE"/>
    <w:rsid w:val="00E60617"/>
    <w:rsid w:val="00E60EAA"/>
    <w:rsid w:val="00E61074"/>
    <w:rsid w:val="00E612F9"/>
    <w:rsid w:val="00E6175F"/>
    <w:rsid w:val="00E62623"/>
    <w:rsid w:val="00E62799"/>
    <w:rsid w:val="00E63C80"/>
    <w:rsid w:val="00E641A8"/>
    <w:rsid w:val="00E646C4"/>
    <w:rsid w:val="00E65E15"/>
    <w:rsid w:val="00E66B90"/>
    <w:rsid w:val="00E67DCD"/>
    <w:rsid w:val="00E67F80"/>
    <w:rsid w:val="00E7070D"/>
    <w:rsid w:val="00E707E6"/>
    <w:rsid w:val="00E70F49"/>
    <w:rsid w:val="00E710A4"/>
    <w:rsid w:val="00E71B92"/>
    <w:rsid w:val="00E738EC"/>
    <w:rsid w:val="00E73B8F"/>
    <w:rsid w:val="00E742E0"/>
    <w:rsid w:val="00E7435E"/>
    <w:rsid w:val="00E74BA6"/>
    <w:rsid w:val="00E74D70"/>
    <w:rsid w:val="00E756CD"/>
    <w:rsid w:val="00E759B7"/>
    <w:rsid w:val="00E76188"/>
    <w:rsid w:val="00E76CFA"/>
    <w:rsid w:val="00E77E02"/>
    <w:rsid w:val="00E77E7F"/>
    <w:rsid w:val="00E808DD"/>
    <w:rsid w:val="00E80FE3"/>
    <w:rsid w:val="00E82BCA"/>
    <w:rsid w:val="00E82D52"/>
    <w:rsid w:val="00E85CA4"/>
    <w:rsid w:val="00E85E7E"/>
    <w:rsid w:val="00E864B1"/>
    <w:rsid w:val="00E868E4"/>
    <w:rsid w:val="00E86BF4"/>
    <w:rsid w:val="00E86E72"/>
    <w:rsid w:val="00E87C0B"/>
    <w:rsid w:val="00E90A09"/>
    <w:rsid w:val="00E90D1D"/>
    <w:rsid w:val="00E90DA4"/>
    <w:rsid w:val="00E90EB7"/>
    <w:rsid w:val="00E91330"/>
    <w:rsid w:val="00E91E09"/>
    <w:rsid w:val="00E948E1"/>
    <w:rsid w:val="00E94E9D"/>
    <w:rsid w:val="00E95453"/>
    <w:rsid w:val="00E95CC6"/>
    <w:rsid w:val="00E95EA3"/>
    <w:rsid w:val="00E964CA"/>
    <w:rsid w:val="00E96AED"/>
    <w:rsid w:val="00E97ACD"/>
    <w:rsid w:val="00EA15EB"/>
    <w:rsid w:val="00EA1D5A"/>
    <w:rsid w:val="00EA1E30"/>
    <w:rsid w:val="00EA2347"/>
    <w:rsid w:val="00EA26A2"/>
    <w:rsid w:val="00EA2FA5"/>
    <w:rsid w:val="00EA3DF0"/>
    <w:rsid w:val="00EA46F3"/>
    <w:rsid w:val="00EA47A2"/>
    <w:rsid w:val="00EA4EB4"/>
    <w:rsid w:val="00EA6035"/>
    <w:rsid w:val="00EA6BE6"/>
    <w:rsid w:val="00EA6D8E"/>
    <w:rsid w:val="00EA7821"/>
    <w:rsid w:val="00EA7F6B"/>
    <w:rsid w:val="00EB016C"/>
    <w:rsid w:val="00EB0E37"/>
    <w:rsid w:val="00EB1661"/>
    <w:rsid w:val="00EB189A"/>
    <w:rsid w:val="00EB2887"/>
    <w:rsid w:val="00EB35C0"/>
    <w:rsid w:val="00EB37C1"/>
    <w:rsid w:val="00EB3A10"/>
    <w:rsid w:val="00EB4EAE"/>
    <w:rsid w:val="00EB4F55"/>
    <w:rsid w:val="00EB52EA"/>
    <w:rsid w:val="00EC05EE"/>
    <w:rsid w:val="00EC15A8"/>
    <w:rsid w:val="00EC1EB5"/>
    <w:rsid w:val="00EC2A5C"/>
    <w:rsid w:val="00EC36F0"/>
    <w:rsid w:val="00EC3936"/>
    <w:rsid w:val="00EC4C13"/>
    <w:rsid w:val="00EC53AF"/>
    <w:rsid w:val="00EC5566"/>
    <w:rsid w:val="00EC5FD2"/>
    <w:rsid w:val="00EC66A8"/>
    <w:rsid w:val="00EC6EF3"/>
    <w:rsid w:val="00EC7753"/>
    <w:rsid w:val="00ED008E"/>
    <w:rsid w:val="00ED048A"/>
    <w:rsid w:val="00ED1496"/>
    <w:rsid w:val="00ED15F6"/>
    <w:rsid w:val="00ED1C39"/>
    <w:rsid w:val="00ED1C9E"/>
    <w:rsid w:val="00ED1D3B"/>
    <w:rsid w:val="00ED2082"/>
    <w:rsid w:val="00ED210D"/>
    <w:rsid w:val="00ED2C89"/>
    <w:rsid w:val="00ED37CE"/>
    <w:rsid w:val="00ED39EB"/>
    <w:rsid w:val="00ED4A49"/>
    <w:rsid w:val="00ED57F0"/>
    <w:rsid w:val="00ED63A2"/>
    <w:rsid w:val="00ED6997"/>
    <w:rsid w:val="00ED79CD"/>
    <w:rsid w:val="00ED7AA2"/>
    <w:rsid w:val="00EE0EC2"/>
    <w:rsid w:val="00EE11A1"/>
    <w:rsid w:val="00EE11CF"/>
    <w:rsid w:val="00EE14D1"/>
    <w:rsid w:val="00EE26FA"/>
    <w:rsid w:val="00EE2E5C"/>
    <w:rsid w:val="00EE330F"/>
    <w:rsid w:val="00EE442B"/>
    <w:rsid w:val="00EE45E5"/>
    <w:rsid w:val="00EE45F0"/>
    <w:rsid w:val="00EE4BAD"/>
    <w:rsid w:val="00EE4C37"/>
    <w:rsid w:val="00EE507E"/>
    <w:rsid w:val="00EE52AC"/>
    <w:rsid w:val="00EE52BB"/>
    <w:rsid w:val="00EE5AE1"/>
    <w:rsid w:val="00EE70CC"/>
    <w:rsid w:val="00EE7176"/>
    <w:rsid w:val="00EE759C"/>
    <w:rsid w:val="00EE7CC5"/>
    <w:rsid w:val="00EE7F74"/>
    <w:rsid w:val="00EF050A"/>
    <w:rsid w:val="00EF0A3C"/>
    <w:rsid w:val="00EF1FC9"/>
    <w:rsid w:val="00EF380C"/>
    <w:rsid w:val="00EF4161"/>
    <w:rsid w:val="00EF45B7"/>
    <w:rsid w:val="00EF48BB"/>
    <w:rsid w:val="00EF4F70"/>
    <w:rsid w:val="00EF53CA"/>
    <w:rsid w:val="00EF5884"/>
    <w:rsid w:val="00EF5B7D"/>
    <w:rsid w:val="00EF5F1A"/>
    <w:rsid w:val="00EF666C"/>
    <w:rsid w:val="00EF6E30"/>
    <w:rsid w:val="00F0009A"/>
    <w:rsid w:val="00F0048A"/>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FA2"/>
    <w:rsid w:val="00F10510"/>
    <w:rsid w:val="00F10BFA"/>
    <w:rsid w:val="00F10C2C"/>
    <w:rsid w:val="00F10CDB"/>
    <w:rsid w:val="00F1134E"/>
    <w:rsid w:val="00F11950"/>
    <w:rsid w:val="00F11AD9"/>
    <w:rsid w:val="00F12031"/>
    <w:rsid w:val="00F12417"/>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B0C"/>
    <w:rsid w:val="00F26341"/>
    <w:rsid w:val="00F26C9F"/>
    <w:rsid w:val="00F26E89"/>
    <w:rsid w:val="00F27D23"/>
    <w:rsid w:val="00F30145"/>
    <w:rsid w:val="00F3040B"/>
    <w:rsid w:val="00F30BFA"/>
    <w:rsid w:val="00F31504"/>
    <w:rsid w:val="00F31ED6"/>
    <w:rsid w:val="00F322CF"/>
    <w:rsid w:val="00F32DE2"/>
    <w:rsid w:val="00F32E92"/>
    <w:rsid w:val="00F3368C"/>
    <w:rsid w:val="00F34B58"/>
    <w:rsid w:val="00F3518D"/>
    <w:rsid w:val="00F357EE"/>
    <w:rsid w:val="00F36179"/>
    <w:rsid w:val="00F37CCA"/>
    <w:rsid w:val="00F40775"/>
    <w:rsid w:val="00F40834"/>
    <w:rsid w:val="00F41B45"/>
    <w:rsid w:val="00F428A4"/>
    <w:rsid w:val="00F43426"/>
    <w:rsid w:val="00F436F3"/>
    <w:rsid w:val="00F43C23"/>
    <w:rsid w:val="00F45182"/>
    <w:rsid w:val="00F457F8"/>
    <w:rsid w:val="00F46A24"/>
    <w:rsid w:val="00F46CFA"/>
    <w:rsid w:val="00F46D32"/>
    <w:rsid w:val="00F4730B"/>
    <w:rsid w:val="00F47BCD"/>
    <w:rsid w:val="00F503E7"/>
    <w:rsid w:val="00F5139C"/>
    <w:rsid w:val="00F5176E"/>
    <w:rsid w:val="00F5190A"/>
    <w:rsid w:val="00F521DD"/>
    <w:rsid w:val="00F5226F"/>
    <w:rsid w:val="00F52DDA"/>
    <w:rsid w:val="00F52F87"/>
    <w:rsid w:val="00F5351B"/>
    <w:rsid w:val="00F547C0"/>
    <w:rsid w:val="00F54D9A"/>
    <w:rsid w:val="00F551FA"/>
    <w:rsid w:val="00F55B47"/>
    <w:rsid w:val="00F56A01"/>
    <w:rsid w:val="00F56DC8"/>
    <w:rsid w:val="00F57086"/>
    <w:rsid w:val="00F571D2"/>
    <w:rsid w:val="00F57354"/>
    <w:rsid w:val="00F57386"/>
    <w:rsid w:val="00F60ACD"/>
    <w:rsid w:val="00F62F04"/>
    <w:rsid w:val="00F63305"/>
    <w:rsid w:val="00F647E7"/>
    <w:rsid w:val="00F64D1D"/>
    <w:rsid w:val="00F65AA3"/>
    <w:rsid w:val="00F65F87"/>
    <w:rsid w:val="00F67E5A"/>
    <w:rsid w:val="00F704BD"/>
    <w:rsid w:val="00F71737"/>
    <w:rsid w:val="00F71C84"/>
    <w:rsid w:val="00F72C7D"/>
    <w:rsid w:val="00F73DBB"/>
    <w:rsid w:val="00F74692"/>
    <w:rsid w:val="00F74AEF"/>
    <w:rsid w:val="00F75B1D"/>
    <w:rsid w:val="00F75ED9"/>
    <w:rsid w:val="00F76BB9"/>
    <w:rsid w:val="00F76E91"/>
    <w:rsid w:val="00F77573"/>
    <w:rsid w:val="00F77A87"/>
    <w:rsid w:val="00F77DD6"/>
    <w:rsid w:val="00F803C2"/>
    <w:rsid w:val="00F80DFD"/>
    <w:rsid w:val="00F81F01"/>
    <w:rsid w:val="00F81FE0"/>
    <w:rsid w:val="00F828AB"/>
    <w:rsid w:val="00F83281"/>
    <w:rsid w:val="00F845D9"/>
    <w:rsid w:val="00F8529A"/>
    <w:rsid w:val="00F85880"/>
    <w:rsid w:val="00F85B59"/>
    <w:rsid w:val="00F866CE"/>
    <w:rsid w:val="00F87118"/>
    <w:rsid w:val="00F87486"/>
    <w:rsid w:val="00F876AB"/>
    <w:rsid w:val="00F8783B"/>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230D"/>
    <w:rsid w:val="00FA43C2"/>
    <w:rsid w:val="00FA4EC9"/>
    <w:rsid w:val="00FA5486"/>
    <w:rsid w:val="00FA69B2"/>
    <w:rsid w:val="00FA6B47"/>
    <w:rsid w:val="00FA6ECA"/>
    <w:rsid w:val="00FA7FB0"/>
    <w:rsid w:val="00FB00C0"/>
    <w:rsid w:val="00FB18D3"/>
    <w:rsid w:val="00FB1928"/>
    <w:rsid w:val="00FB1AB0"/>
    <w:rsid w:val="00FB2856"/>
    <w:rsid w:val="00FB2ABB"/>
    <w:rsid w:val="00FB50E9"/>
    <w:rsid w:val="00FB5B33"/>
    <w:rsid w:val="00FB5D77"/>
    <w:rsid w:val="00FB5EBF"/>
    <w:rsid w:val="00FB6126"/>
    <w:rsid w:val="00FB64DE"/>
    <w:rsid w:val="00FB72F9"/>
    <w:rsid w:val="00FB79B8"/>
    <w:rsid w:val="00FC0352"/>
    <w:rsid w:val="00FC0475"/>
    <w:rsid w:val="00FC0506"/>
    <w:rsid w:val="00FC10BB"/>
    <w:rsid w:val="00FC151D"/>
    <w:rsid w:val="00FC1A05"/>
    <w:rsid w:val="00FC23AB"/>
    <w:rsid w:val="00FC28FE"/>
    <w:rsid w:val="00FC3217"/>
    <w:rsid w:val="00FC326D"/>
    <w:rsid w:val="00FC3825"/>
    <w:rsid w:val="00FC4C34"/>
    <w:rsid w:val="00FC519D"/>
    <w:rsid w:val="00FC53A6"/>
    <w:rsid w:val="00FC5A47"/>
    <w:rsid w:val="00FC630A"/>
    <w:rsid w:val="00FC6F78"/>
    <w:rsid w:val="00FC7505"/>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D7F5D"/>
    <w:rsid w:val="00FE1207"/>
    <w:rsid w:val="00FE1DC6"/>
    <w:rsid w:val="00FE1F13"/>
    <w:rsid w:val="00FE228C"/>
    <w:rsid w:val="00FE27E9"/>
    <w:rsid w:val="00FE2EC3"/>
    <w:rsid w:val="00FE3141"/>
    <w:rsid w:val="00FE3191"/>
    <w:rsid w:val="00FE35D7"/>
    <w:rsid w:val="00FE5AD5"/>
    <w:rsid w:val="00FE5CB3"/>
    <w:rsid w:val="00FE69D4"/>
    <w:rsid w:val="00FE71C9"/>
    <w:rsid w:val="00FE777C"/>
    <w:rsid w:val="00FE7EA9"/>
    <w:rsid w:val="00FF03E4"/>
    <w:rsid w:val="00FF0615"/>
    <w:rsid w:val="00FF0A1F"/>
    <w:rsid w:val="00FF15C4"/>
    <w:rsid w:val="00FF16CB"/>
    <w:rsid w:val="00FF228B"/>
    <w:rsid w:val="00FF38C6"/>
    <w:rsid w:val="00FF3A83"/>
    <w:rsid w:val="00FF4119"/>
    <w:rsid w:val="00FF5492"/>
    <w:rsid w:val="00FF585F"/>
    <w:rsid w:val="00FF680A"/>
    <w:rsid w:val="00FF6BB4"/>
    <w:rsid w:val="00FF6DE5"/>
    <w:rsid w:val="00FF731F"/>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0EAF8"/>
  <w15:docId w15:val="{734D1573-5562-8A42-BF5C-9A8190D7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 w:type="numbering" w:customStyle="1" w:styleId="ImportedStyle200">
    <w:name w:val="Imported Style 2.0.0"/>
    <w:rsid w:val="00DB4BE7"/>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10/Vol10templatedotx.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Vol10templatedotx.dotx</Template>
  <TotalTime>22</TotalTime>
  <Pages>11</Pages>
  <Words>2804</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21</cp:revision>
  <cp:lastPrinted>2024-11-11T19:06:00Z</cp:lastPrinted>
  <dcterms:created xsi:type="dcterms:W3CDTF">2025-03-25T20:01:00Z</dcterms:created>
  <dcterms:modified xsi:type="dcterms:W3CDTF">2025-06-12T18:56:00Z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