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EAA9F" w14:textId="3DD7B2A3" w:rsidR="00AD044B" w:rsidRDefault="00CF7584">
      <w:pPr>
        <w:pStyle w:val="Heading1"/>
      </w:pPr>
      <w:r>
        <w:t>Israel</w:t>
      </w:r>
      <w:r w:rsidR="00C61B99">
        <w:t xml:space="preserve"> 202</w:t>
      </w:r>
      <w:r w:rsidR="0087763D">
        <w:t>4</w:t>
      </w:r>
      <w:r>
        <w:t xml:space="preserve"> </w:t>
      </w:r>
      <w:r w:rsidR="001430BF">
        <w:t xml:space="preserve">Quick </w:t>
      </w:r>
      <w:r>
        <w:t xml:space="preserve">Prep </w:t>
      </w:r>
      <w:r w:rsidR="001430BF">
        <w:t>List</w:t>
      </w:r>
    </w:p>
    <w:p w14:paraId="07146989" w14:textId="14A475E1" w:rsidR="00AD044B" w:rsidRDefault="00E17FD6" w:rsidP="00E17FD6">
      <w:pPr>
        <w:pStyle w:val="Heading2"/>
        <w:rPr>
          <w:b w:val="0"/>
        </w:rPr>
      </w:pPr>
      <w:r>
        <w:rPr>
          <w:b w:val="0"/>
        </w:rPr>
        <w:t>Packing Details:</w:t>
      </w:r>
    </w:p>
    <w:p w14:paraId="5CE35DA5" w14:textId="3791051F" w:rsidR="00CF7584" w:rsidRDefault="00CF7584" w:rsidP="00FF598C">
      <w:pPr>
        <w:pStyle w:val="ListParagraph"/>
        <w:numPr>
          <w:ilvl w:val="0"/>
          <w:numId w:val="5"/>
        </w:numPr>
      </w:pPr>
      <w:r>
        <w:t>C</w:t>
      </w:r>
      <w:r w:rsidR="00765FEF">
        <w:t>all c</w:t>
      </w:r>
      <w:r>
        <w:t>redit card</w:t>
      </w:r>
      <w:r w:rsidR="00765FEF">
        <w:t xml:space="preserve"> company about Israel travel</w:t>
      </w:r>
    </w:p>
    <w:p w14:paraId="198C5930" w14:textId="79AA574C" w:rsidR="00CF7584" w:rsidRDefault="00F63882" w:rsidP="00CF7584">
      <w:pPr>
        <w:pStyle w:val="ListParagraph"/>
        <w:numPr>
          <w:ilvl w:val="0"/>
          <w:numId w:val="5"/>
        </w:numPr>
      </w:pPr>
      <w:r>
        <w:t>Charging</w:t>
      </w:r>
      <w:r w:rsidR="00CF7584">
        <w:t xml:space="preserve"> adaptors</w:t>
      </w:r>
      <w:r w:rsidR="001501ED">
        <w:t xml:space="preserve"> for Israel</w:t>
      </w:r>
    </w:p>
    <w:p w14:paraId="38463C89" w14:textId="3CEE4447" w:rsidR="00CF7584" w:rsidRDefault="004C715E" w:rsidP="00CF7584">
      <w:pPr>
        <w:pStyle w:val="ListParagraph"/>
        <w:numPr>
          <w:ilvl w:val="0"/>
          <w:numId w:val="5"/>
        </w:numPr>
      </w:pPr>
      <w:r>
        <w:t>Recommended c</w:t>
      </w:r>
      <w:r w:rsidR="00CF7584">
        <w:t>ash</w:t>
      </w:r>
      <w:r>
        <w:t xml:space="preserve"> to bring</w:t>
      </w:r>
      <w:r w:rsidR="00CF7584">
        <w:t xml:space="preserve"> $</w:t>
      </w:r>
      <w:r w:rsidR="000F14E1">
        <w:t>4</w:t>
      </w:r>
      <w:r w:rsidR="00CF7584">
        <w:t>00</w:t>
      </w:r>
    </w:p>
    <w:p w14:paraId="798D3326" w14:textId="4E5FA301" w:rsidR="00CF7584" w:rsidRDefault="00CF7584" w:rsidP="00CF7584">
      <w:pPr>
        <w:pStyle w:val="ListParagraph"/>
        <w:numPr>
          <w:ilvl w:val="0"/>
          <w:numId w:val="5"/>
        </w:numPr>
      </w:pPr>
      <w:r>
        <w:t>Passport</w:t>
      </w:r>
      <w:r w:rsidR="001430BF">
        <w:t xml:space="preserve"> (3-copies)</w:t>
      </w:r>
      <w:r w:rsidR="00F63882">
        <w:t xml:space="preserve"> – place in luggage / backpack / carry-on</w:t>
      </w:r>
    </w:p>
    <w:p w14:paraId="74182444" w14:textId="4B36BCF2" w:rsidR="00CF7584" w:rsidRDefault="00CF7584" w:rsidP="001430BF">
      <w:pPr>
        <w:pStyle w:val="ListParagraph"/>
        <w:numPr>
          <w:ilvl w:val="0"/>
          <w:numId w:val="5"/>
        </w:numPr>
      </w:pPr>
      <w:r>
        <w:t xml:space="preserve">Cell phone </w:t>
      </w:r>
      <w:r w:rsidR="001501ED">
        <w:t>international</w:t>
      </w:r>
      <w:r>
        <w:t xml:space="preserve"> activation</w:t>
      </w:r>
    </w:p>
    <w:p w14:paraId="5D342EA6" w14:textId="0E9BB189" w:rsidR="00CF7584" w:rsidRDefault="00CF7584" w:rsidP="00CF7584">
      <w:pPr>
        <w:pStyle w:val="ListParagraph"/>
        <w:numPr>
          <w:ilvl w:val="0"/>
          <w:numId w:val="5"/>
        </w:numPr>
      </w:pPr>
      <w:r>
        <w:t xml:space="preserve">Be </w:t>
      </w:r>
      <w:r w:rsidR="001430BF">
        <w:t>at</w:t>
      </w:r>
      <w:r>
        <w:t xml:space="preserve"> airport terminal 3-hrs prior to departure</w:t>
      </w:r>
    </w:p>
    <w:p w14:paraId="35EE9083" w14:textId="2C666407" w:rsidR="00CF7584" w:rsidRDefault="00CF7584" w:rsidP="00CF7584">
      <w:pPr>
        <w:pStyle w:val="ListParagraph"/>
        <w:numPr>
          <w:ilvl w:val="0"/>
          <w:numId w:val="5"/>
        </w:numPr>
      </w:pPr>
      <w:r>
        <w:t xml:space="preserve"> </w:t>
      </w:r>
      <w:r w:rsidR="00E17FD6">
        <w:t>Jetlag pills</w:t>
      </w:r>
      <w:r w:rsidR="00C97BC1">
        <w:t xml:space="preserve"> </w:t>
      </w:r>
    </w:p>
    <w:p w14:paraId="6F1831B0" w14:textId="1307F5E9" w:rsidR="00F63882" w:rsidRDefault="00F63882" w:rsidP="00CF7584">
      <w:pPr>
        <w:pStyle w:val="ListParagraph"/>
        <w:numPr>
          <w:ilvl w:val="0"/>
          <w:numId w:val="5"/>
        </w:numPr>
      </w:pPr>
      <w:r>
        <w:t xml:space="preserve">Melatonin </w:t>
      </w:r>
    </w:p>
    <w:p w14:paraId="044AE8D9" w14:textId="180B5E0F" w:rsidR="00E17FD6" w:rsidRDefault="00E17FD6" w:rsidP="00CF7584">
      <w:pPr>
        <w:pStyle w:val="ListParagraph"/>
        <w:numPr>
          <w:ilvl w:val="0"/>
          <w:numId w:val="5"/>
        </w:numPr>
      </w:pPr>
      <w:r>
        <w:t xml:space="preserve">Toiletries </w:t>
      </w:r>
      <w:r w:rsidR="00DC10D3">
        <w:t>for carry on TSA approved</w:t>
      </w:r>
    </w:p>
    <w:p w14:paraId="072419E7" w14:textId="20A2264B" w:rsidR="00DC10D3" w:rsidRDefault="00DC10D3" w:rsidP="00CF7584">
      <w:pPr>
        <w:pStyle w:val="ListParagraph"/>
        <w:numPr>
          <w:ilvl w:val="0"/>
          <w:numId w:val="5"/>
        </w:numPr>
      </w:pPr>
      <w:r>
        <w:t>Extra change of clothes for 24-hour travel</w:t>
      </w:r>
    </w:p>
    <w:p w14:paraId="66A36D11" w14:textId="7C6DFEE6" w:rsidR="00E17FD6" w:rsidRDefault="00DC10D3" w:rsidP="004719D6">
      <w:pPr>
        <w:pStyle w:val="ListParagraph"/>
        <w:numPr>
          <w:ilvl w:val="0"/>
          <w:numId w:val="5"/>
        </w:numPr>
      </w:pPr>
      <w:r>
        <w:t xml:space="preserve">Travel </w:t>
      </w:r>
      <w:r w:rsidR="00E17FD6">
        <w:t>Bible &amp; note taking items</w:t>
      </w:r>
    </w:p>
    <w:p w14:paraId="1BC63407" w14:textId="3F2C09EB" w:rsidR="00FF598C" w:rsidRDefault="00E17FD6" w:rsidP="00A642AF">
      <w:pPr>
        <w:pStyle w:val="ListParagraph"/>
        <w:numPr>
          <w:ilvl w:val="0"/>
          <w:numId w:val="5"/>
        </w:numPr>
      </w:pPr>
      <w:r>
        <w:t>Ipad for plane</w:t>
      </w:r>
      <w:r w:rsidR="001A0321">
        <w:t xml:space="preserve"> (download movies to Ipad)</w:t>
      </w:r>
    </w:p>
    <w:p w14:paraId="696F5B66" w14:textId="5B9FD8B6" w:rsidR="00FF598C" w:rsidRDefault="00FF598C" w:rsidP="00CF7584">
      <w:pPr>
        <w:pStyle w:val="ListParagraph"/>
        <w:numPr>
          <w:ilvl w:val="0"/>
          <w:numId w:val="5"/>
        </w:numPr>
      </w:pPr>
      <w:r>
        <w:t>Phone charger</w:t>
      </w:r>
    </w:p>
    <w:p w14:paraId="0891C784" w14:textId="307A7F7B" w:rsidR="00FF598C" w:rsidRDefault="00A642AF" w:rsidP="00CF7584">
      <w:pPr>
        <w:pStyle w:val="ListParagraph"/>
        <w:numPr>
          <w:ilvl w:val="0"/>
          <w:numId w:val="5"/>
        </w:numPr>
      </w:pPr>
      <w:r>
        <w:t>Small f</w:t>
      </w:r>
      <w:r w:rsidR="00FF598C">
        <w:t>lashlights for</w:t>
      </w:r>
      <w:r>
        <w:t xml:space="preserve"> Hezekiah’s</w:t>
      </w:r>
      <w:r w:rsidR="00FF598C">
        <w:t xml:space="preserve"> tunnel</w:t>
      </w:r>
    </w:p>
    <w:p w14:paraId="07C6946C" w14:textId="7BC1989D" w:rsidR="00FF598C" w:rsidRDefault="0020081B" w:rsidP="00CF7584">
      <w:pPr>
        <w:pStyle w:val="ListParagraph"/>
        <w:numPr>
          <w:ilvl w:val="0"/>
          <w:numId w:val="5"/>
        </w:numPr>
      </w:pPr>
      <w:r>
        <w:t>Sunglasses</w:t>
      </w:r>
    </w:p>
    <w:p w14:paraId="1ECEB9FB" w14:textId="70F36C59" w:rsidR="0020081B" w:rsidRDefault="0020081B" w:rsidP="00CF7584">
      <w:pPr>
        <w:pStyle w:val="ListParagraph"/>
        <w:numPr>
          <w:ilvl w:val="0"/>
          <w:numId w:val="5"/>
        </w:numPr>
      </w:pPr>
      <w:r>
        <w:t>Hat</w:t>
      </w:r>
      <w:r w:rsidR="00BE6CA6">
        <w:t xml:space="preserve"> with rim is preferred in summer heat</w:t>
      </w:r>
    </w:p>
    <w:p w14:paraId="4D08B559" w14:textId="760E4EEE" w:rsidR="0020081B" w:rsidRDefault="0020081B" w:rsidP="00CF7584">
      <w:pPr>
        <w:pStyle w:val="ListParagraph"/>
        <w:numPr>
          <w:ilvl w:val="0"/>
          <w:numId w:val="5"/>
        </w:numPr>
      </w:pPr>
      <w:r>
        <w:t>Sunscreen</w:t>
      </w:r>
    </w:p>
    <w:p w14:paraId="1DF70516" w14:textId="64883103" w:rsidR="004719D6" w:rsidRDefault="004719D6" w:rsidP="00CF7584">
      <w:pPr>
        <w:pStyle w:val="ListParagraph"/>
        <w:numPr>
          <w:ilvl w:val="0"/>
          <w:numId w:val="5"/>
        </w:numPr>
      </w:pPr>
      <w:r>
        <w:t>Chapstick / lip balm</w:t>
      </w:r>
    </w:p>
    <w:p w14:paraId="4A1A0312" w14:textId="7D278F83" w:rsidR="0020081B" w:rsidRDefault="009D20F1" w:rsidP="00CF7584">
      <w:pPr>
        <w:pStyle w:val="ListParagraph"/>
        <w:numPr>
          <w:ilvl w:val="0"/>
          <w:numId w:val="5"/>
        </w:numPr>
      </w:pPr>
      <w:r>
        <w:t>Hand sanitizer</w:t>
      </w:r>
    </w:p>
    <w:p w14:paraId="070634EB" w14:textId="44409B9C" w:rsidR="009D20F1" w:rsidRDefault="009D20F1" w:rsidP="00CF7584">
      <w:pPr>
        <w:pStyle w:val="ListParagraph"/>
        <w:numPr>
          <w:ilvl w:val="0"/>
          <w:numId w:val="5"/>
        </w:numPr>
      </w:pPr>
      <w:r>
        <w:t xml:space="preserve">Airborne </w:t>
      </w:r>
      <w:r w:rsidR="00B23EA8">
        <w:t>/ multi-vitamins</w:t>
      </w:r>
    </w:p>
    <w:p w14:paraId="71B9891A" w14:textId="21478437" w:rsidR="009D20F1" w:rsidRDefault="006E3981" w:rsidP="00CF7584">
      <w:pPr>
        <w:pStyle w:val="ListParagraph"/>
        <w:numPr>
          <w:ilvl w:val="0"/>
          <w:numId w:val="5"/>
        </w:numPr>
      </w:pPr>
      <w:r>
        <w:t>Granola bars for backpack / bag</w:t>
      </w:r>
    </w:p>
    <w:p w14:paraId="66E067E5" w14:textId="33719B4D" w:rsidR="00C97BC1" w:rsidRDefault="006B64FF" w:rsidP="004B5375">
      <w:pPr>
        <w:pStyle w:val="ListParagraph"/>
        <w:numPr>
          <w:ilvl w:val="0"/>
          <w:numId w:val="5"/>
        </w:numPr>
      </w:pPr>
      <w:r>
        <w:t>Water bottle</w:t>
      </w:r>
    </w:p>
    <w:p w14:paraId="285FA088" w14:textId="5E20F8B6" w:rsidR="00F63882" w:rsidRDefault="00C61B99" w:rsidP="004B5375">
      <w:pPr>
        <w:pStyle w:val="ListParagraph"/>
        <w:numPr>
          <w:ilvl w:val="0"/>
          <w:numId w:val="5"/>
        </w:numPr>
      </w:pPr>
      <w:r>
        <w:t xml:space="preserve">Travel pillow </w:t>
      </w:r>
      <w:hyperlink r:id="rId7" w:history="1">
        <w:r w:rsidRPr="00C61B99">
          <w:rPr>
            <w:rStyle w:val="Hyperlink"/>
          </w:rPr>
          <w:t>(Amazon Link)</w:t>
        </w:r>
      </w:hyperlink>
    </w:p>
    <w:p w14:paraId="4BA28AF8" w14:textId="77777777" w:rsidR="00C97BC1" w:rsidRDefault="00C97BC1" w:rsidP="00C97BC1">
      <w:pPr>
        <w:pStyle w:val="ListParagraph"/>
      </w:pPr>
    </w:p>
    <w:p w14:paraId="402320F2" w14:textId="4FA7F81D" w:rsidR="00C97BC1" w:rsidRDefault="00C97BC1" w:rsidP="00C97BC1">
      <w:pPr>
        <w:pStyle w:val="ListParagraph"/>
      </w:pPr>
    </w:p>
    <w:p w14:paraId="3985FB98" w14:textId="720115D2" w:rsidR="006E3981" w:rsidRDefault="006E3981" w:rsidP="003C04DA"/>
    <w:p w14:paraId="2EAF0077" w14:textId="77777777" w:rsidR="003C04DA" w:rsidRDefault="003C04DA" w:rsidP="003C04DA"/>
    <w:p w14:paraId="716F1C2D" w14:textId="3CC3BAEE" w:rsidR="00C97BC1" w:rsidRDefault="00765FEF" w:rsidP="00C97BC1">
      <w:pPr>
        <w:pStyle w:val="ListParagraph"/>
        <w:jc w:val="center"/>
      </w:pPr>
      <w:r>
        <w:t>Year-Round</w:t>
      </w:r>
      <w:r w:rsidR="00C97BC1">
        <w:t xml:space="preserve"> Temperatures in Israel</w:t>
      </w:r>
    </w:p>
    <w:p w14:paraId="5C736912" w14:textId="4AD1EC60" w:rsidR="00C97BC1" w:rsidRDefault="00C97BC1" w:rsidP="00C97BC1">
      <w:pPr>
        <w:pStyle w:val="ListParagraph"/>
        <w:jc w:val="center"/>
      </w:pPr>
      <w:r>
        <w:t>Climate is like costal Southern California</w:t>
      </w:r>
    </w:p>
    <w:p w14:paraId="7265FE55" w14:textId="77777777" w:rsidR="006E3981" w:rsidRDefault="006E3981" w:rsidP="00C97BC1">
      <w:pPr>
        <w:pStyle w:val="ListParagraph"/>
        <w:jc w:val="center"/>
      </w:pPr>
    </w:p>
    <w:p w14:paraId="1E499C14" w14:textId="654803A2" w:rsidR="00FF598C" w:rsidRDefault="00C97BC1" w:rsidP="002370E5">
      <w:pPr>
        <w:jc w:val="center"/>
      </w:pPr>
      <w:r w:rsidRPr="00C97BC1">
        <w:rPr>
          <w:noProof/>
        </w:rPr>
        <w:drawing>
          <wp:inline distT="0" distB="0" distL="0" distR="0" wp14:anchorId="435C25B8" wp14:editId="2B80B469">
            <wp:extent cx="4838700" cy="2705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1505" cy="270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0481A" w14:textId="699AD6A6" w:rsidR="00A2486E" w:rsidRDefault="00A2486E" w:rsidP="00C97BC1">
      <w:pPr>
        <w:pStyle w:val="ListParagraph"/>
      </w:pPr>
    </w:p>
    <w:p w14:paraId="742989E6" w14:textId="617CAC77" w:rsidR="00A2486E" w:rsidRDefault="00A2486E" w:rsidP="00C97BC1">
      <w:pPr>
        <w:pStyle w:val="ListParagraph"/>
      </w:pPr>
    </w:p>
    <w:p w14:paraId="53078D15" w14:textId="1BE1FFDC" w:rsidR="008C768B" w:rsidRDefault="008C768B" w:rsidP="0025711E">
      <w:pPr>
        <w:pStyle w:val="ListParagraph"/>
      </w:pPr>
      <w:r>
        <w:t xml:space="preserve">As of this moment, the U.S. Dollar is more than 3x times stronger than the Israeli Shekel. </w:t>
      </w:r>
      <w:r w:rsidR="003C04DA">
        <w:t>Review</w:t>
      </w:r>
      <w:r>
        <w:t xml:space="preserve"> the conversion chart below</w:t>
      </w:r>
      <w:r w:rsidR="003C04DA">
        <w:t xml:space="preserve"> dated  </w:t>
      </w:r>
      <w:r w:rsidR="00DC10D3">
        <w:t>April 11</w:t>
      </w:r>
      <w:r w:rsidR="003C04DA">
        <w:t>, 2022</w:t>
      </w:r>
      <w:r>
        <w:t xml:space="preserve">. </w:t>
      </w:r>
    </w:p>
    <w:p w14:paraId="4692C7FB" w14:textId="141FCF56" w:rsidR="008C768B" w:rsidRPr="008C768B" w:rsidRDefault="00DC10D3" w:rsidP="008C768B">
      <w:pPr>
        <w:tabs>
          <w:tab w:val="left" w:pos="3607"/>
        </w:tabs>
      </w:pPr>
      <w:r>
        <w:rPr>
          <w:noProof/>
        </w:rPr>
        <w:drawing>
          <wp:inline distT="0" distB="0" distL="0" distR="0" wp14:anchorId="2361E418" wp14:editId="584433A4">
            <wp:extent cx="5943600" cy="19329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768B" w:rsidRPr="008C768B" w:rsidSect="004B5375">
      <w:headerReference w:type="even" r:id="rId10"/>
      <w:headerReference w:type="default" r:id="rId11"/>
      <w:footerReference w:type="even" r:id="rId12"/>
      <w:footerReference w:type="default" r:id="rId13"/>
      <w:footerReference w:type="first" r:id="rId14"/>
      <w:pgSz w:w="12240" w:h="15840"/>
      <w:pgMar w:top="72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0E420" w14:textId="77777777" w:rsidR="00C01E98" w:rsidRDefault="00C01E98">
      <w:r>
        <w:separator/>
      </w:r>
    </w:p>
    <w:p w14:paraId="1A3C49AA" w14:textId="77777777" w:rsidR="00C01E98" w:rsidRDefault="00C01E98"/>
  </w:endnote>
  <w:endnote w:type="continuationSeparator" w:id="0">
    <w:p w14:paraId="3449EB91" w14:textId="77777777" w:rsidR="00C01E98" w:rsidRDefault="00C01E98">
      <w:r>
        <w:continuationSeparator/>
      </w:r>
    </w:p>
    <w:p w14:paraId="12DEEDB6" w14:textId="77777777" w:rsidR="00C01E98" w:rsidRDefault="00C01E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5873982"/>
      <w:docPartObj>
        <w:docPartGallery w:val="Page Numbers (Bottom of Page)"/>
        <w:docPartUnique/>
      </w:docPartObj>
    </w:sdtPr>
    <w:sdtContent>
      <w:p w14:paraId="6B5505F0" w14:textId="046388B4" w:rsidR="003C04DA" w:rsidRDefault="003C04DA" w:rsidP="00CA59D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542B637" w14:textId="77777777" w:rsidR="003C04DA" w:rsidRDefault="003C04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122800458"/>
      <w:docPartObj>
        <w:docPartGallery w:val="Page Numbers (Bottom of Page)"/>
        <w:docPartUnique/>
      </w:docPartObj>
    </w:sdtPr>
    <w:sdtContent>
      <w:p w14:paraId="7227B294" w14:textId="41FEAE8C" w:rsidR="003C04DA" w:rsidRDefault="003C04DA" w:rsidP="00CA59D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3557CA25" w14:textId="0231A49B" w:rsidR="00AD044B" w:rsidRPr="003C04DA" w:rsidRDefault="003C04DA">
    <w:pPr>
      <w:pStyle w:val="Footer"/>
      <w:rPr>
        <w:sz w:val="20"/>
        <w:szCs w:val="20"/>
      </w:rPr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</w:t>
    </w:r>
    <w:r>
      <w:rPr>
        <w:sz w:val="20"/>
        <w:szCs w:val="20"/>
      </w:rPr>
      <w:t>(rev. 0</w:t>
    </w:r>
    <w:r w:rsidR="0087763D">
      <w:rPr>
        <w:sz w:val="20"/>
        <w:szCs w:val="20"/>
      </w:rPr>
      <w:t>2</w:t>
    </w:r>
    <w:r>
      <w:rPr>
        <w:sz w:val="20"/>
        <w:szCs w:val="20"/>
      </w:rPr>
      <w:t>/</w:t>
    </w:r>
    <w:r w:rsidR="0087763D">
      <w:rPr>
        <w:sz w:val="20"/>
        <w:szCs w:val="20"/>
      </w:rPr>
      <w:t>22</w:t>
    </w:r>
    <w:r>
      <w:rPr>
        <w:sz w:val="20"/>
        <w:szCs w:val="20"/>
      </w:rPr>
      <w:t>/2</w:t>
    </w:r>
    <w:r w:rsidR="0087763D">
      <w:rPr>
        <w:sz w:val="20"/>
        <w:szCs w:val="20"/>
      </w:rPr>
      <w:t>3</w:t>
    </w:r>
    <w:r>
      <w:rPr>
        <w:sz w:val="20"/>
        <w:szCs w:val="20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038F8" w14:textId="385BCC6C" w:rsidR="00FF598C" w:rsidRDefault="00FF598C">
    <w:pPr>
      <w:pStyle w:val="Footer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>(Rev. 02/08/2018)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769D1" w14:textId="77777777" w:rsidR="00C01E98" w:rsidRDefault="00C01E98">
      <w:r>
        <w:separator/>
      </w:r>
    </w:p>
    <w:p w14:paraId="08C35F74" w14:textId="77777777" w:rsidR="00C01E98" w:rsidRDefault="00C01E98"/>
  </w:footnote>
  <w:footnote w:type="continuationSeparator" w:id="0">
    <w:p w14:paraId="6DF4BD55" w14:textId="77777777" w:rsidR="00C01E98" w:rsidRDefault="00C01E98">
      <w:r>
        <w:continuationSeparator/>
      </w:r>
    </w:p>
    <w:p w14:paraId="6110572B" w14:textId="77777777" w:rsidR="00C01E98" w:rsidRDefault="00C01E9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0436C" w14:textId="77777777" w:rsidR="004B5375" w:rsidRDefault="004B5375" w:rsidP="00F63882">
    <w:pPr>
      <w:pStyle w:val="Head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D8DF6C1" w14:textId="77777777" w:rsidR="004B5375" w:rsidRDefault="004B5375" w:rsidP="004B5375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08566" w14:textId="77777777" w:rsidR="004B5375" w:rsidRDefault="004B5375" w:rsidP="004B5375">
    <w:pPr>
      <w:pStyle w:val="Header"/>
      <w:ind w:right="360"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930A86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1682D6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A42EC1"/>
    <w:multiLevelType w:val="hybridMultilevel"/>
    <w:tmpl w:val="325415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906CDF"/>
    <w:multiLevelType w:val="hybridMultilevel"/>
    <w:tmpl w:val="9E244A1C"/>
    <w:lvl w:ilvl="0" w:tplc="A78AD9E8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AB4355"/>
    <w:multiLevelType w:val="hybridMultilevel"/>
    <w:tmpl w:val="0B203272"/>
    <w:lvl w:ilvl="0" w:tplc="CE0E85FE">
      <w:start w:val="1"/>
      <w:numFmt w:val="decimal"/>
      <w:pStyle w:val="ListNumber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558122337">
    <w:abstractNumId w:val="1"/>
  </w:num>
  <w:num w:numId="2" w16cid:durableId="405109416">
    <w:abstractNumId w:val="0"/>
  </w:num>
  <w:num w:numId="3" w16cid:durableId="856233637">
    <w:abstractNumId w:val="3"/>
  </w:num>
  <w:num w:numId="4" w16cid:durableId="1454321016">
    <w:abstractNumId w:val="4"/>
  </w:num>
  <w:num w:numId="5" w16cid:durableId="19103400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584"/>
    <w:rsid w:val="00012992"/>
    <w:rsid w:val="00062EAA"/>
    <w:rsid w:val="000F14E1"/>
    <w:rsid w:val="001430BF"/>
    <w:rsid w:val="001501ED"/>
    <w:rsid w:val="001A0321"/>
    <w:rsid w:val="001A3F69"/>
    <w:rsid w:val="0020081B"/>
    <w:rsid w:val="002370E5"/>
    <w:rsid w:val="002500DE"/>
    <w:rsid w:val="0025711E"/>
    <w:rsid w:val="002F34BC"/>
    <w:rsid w:val="003A4F3E"/>
    <w:rsid w:val="003C04DA"/>
    <w:rsid w:val="004719D6"/>
    <w:rsid w:val="004B16AF"/>
    <w:rsid w:val="004B5375"/>
    <w:rsid w:val="004C715E"/>
    <w:rsid w:val="00517496"/>
    <w:rsid w:val="00556303"/>
    <w:rsid w:val="005D79FE"/>
    <w:rsid w:val="006B64FF"/>
    <w:rsid w:val="006E3981"/>
    <w:rsid w:val="00705E96"/>
    <w:rsid w:val="007319EF"/>
    <w:rsid w:val="00765FEF"/>
    <w:rsid w:val="007E2BA9"/>
    <w:rsid w:val="007F7FB5"/>
    <w:rsid w:val="0087763D"/>
    <w:rsid w:val="008C768B"/>
    <w:rsid w:val="009D20F1"/>
    <w:rsid w:val="00A03F70"/>
    <w:rsid w:val="00A2486E"/>
    <w:rsid w:val="00A642AF"/>
    <w:rsid w:val="00AD044B"/>
    <w:rsid w:val="00B23EA8"/>
    <w:rsid w:val="00B859A5"/>
    <w:rsid w:val="00BB21A6"/>
    <w:rsid w:val="00BE6CA6"/>
    <w:rsid w:val="00C01E98"/>
    <w:rsid w:val="00C61B99"/>
    <w:rsid w:val="00C656EC"/>
    <w:rsid w:val="00C97BC1"/>
    <w:rsid w:val="00CF7584"/>
    <w:rsid w:val="00D366CB"/>
    <w:rsid w:val="00DC10D3"/>
    <w:rsid w:val="00E17FD6"/>
    <w:rsid w:val="00EA6C48"/>
    <w:rsid w:val="00F63882"/>
    <w:rsid w:val="00F814CB"/>
    <w:rsid w:val="00FD493E"/>
    <w:rsid w:val="00FF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0518A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95959" w:themeColor="text1" w:themeTint="A6"/>
        <w:sz w:val="30"/>
        <w:szCs w:val="30"/>
        <w:lang w:val="en-US" w:eastAsia="ja-JP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bottom w:val="single" w:sz="12" w:space="12" w:color="56152F" w:themeColor="accent4"/>
      </w:pBdr>
      <w:spacing w:before="460" w:after="480"/>
      <w:outlineLvl w:val="0"/>
    </w:pPr>
    <w:rPr>
      <w:rFonts w:asciiTheme="majorHAnsi" w:eastAsiaTheme="majorEastAsia" w:hAnsiTheme="majorHAnsi" w:cstheme="majorBidi"/>
      <w:color w:val="731C3F" w:themeColor="accen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60"/>
      <w:outlineLvl w:val="1"/>
    </w:pPr>
    <w:rPr>
      <w:rFonts w:asciiTheme="majorHAnsi" w:eastAsiaTheme="majorEastAsia" w:hAnsiTheme="majorHAnsi" w:cstheme="majorBidi"/>
      <w:b/>
      <w:color w:val="7F7F7F" w:themeColor="text1" w:themeTint="8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60"/>
      <w:outlineLvl w:val="2"/>
    </w:pPr>
    <w:rPr>
      <w:rFonts w:asciiTheme="majorHAnsi" w:eastAsiaTheme="majorEastAsia" w:hAnsiTheme="majorHAnsi" w:cstheme="majorBidi"/>
      <w:sz w:val="4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60"/>
      <w:outlineLvl w:val="3"/>
    </w:pPr>
    <w:rPr>
      <w:rFonts w:asciiTheme="majorHAnsi" w:eastAsiaTheme="majorEastAsia" w:hAnsiTheme="majorHAnsi" w:cstheme="majorBidi"/>
      <w:i/>
      <w:iCs/>
      <w:sz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60"/>
      <w:outlineLvl w:val="4"/>
    </w:pPr>
    <w:rPr>
      <w:rFonts w:asciiTheme="majorHAnsi" w:eastAsiaTheme="majorEastAsia" w:hAnsiTheme="majorHAnsi" w:cstheme="majorBidi"/>
      <w:color w:val="262626" w:themeColor="text1" w:themeTint="D9"/>
      <w:sz w:val="3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60"/>
      <w:outlineLvl w:val="5"/>
    </w:pPr>
    <w:rPr>
      <w:rFonts w:asciiTheme="majorHAnsi" w:eastAsiaTheme="majorEastAsia" w:hAnsiTheme="majorHAnsi" w:cstheme="majorBidi"/>
      <w:i/>
      <w:color w:val="262626" w:themeColor="text1" w:themeTint="D9"/>
      <w:sz w:val="3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60"/>
      <w:outlineLvl w:val="6"/>
    </w:pPr>
    <w:rPr>
      <w:rFonts w:asciiTheme="majorHAnsi" w:eastAsiaTheme="majorEastAsia" w:hAnsiTheme="majorHAnsi" w:cstheme="majorBidi"/>
      <w:iCs/>
      <w:sz w:val="3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460"/>
      <w:outlineLvl w:val="7"/>
    </w:pPr>
    <w:rPr>
      <w:rFonts w:asciiTheme="majorHAnsi" w:eastAsiaTheme="majorEastAsia" w:hAnsiTheme="majorHAnsi" w:cstheme="majorBidi"/>
      <w:i/>
      <w:sz w:val="34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60"/>
      <w:outlineLvl w:val="8"/>
    </w:pPr>
    <w:rPr>
      <w:rFonts w:asciiTheme="majorHAnsi" w:eastAsiaTheme="majorEastAsia" w:hAnsiTheme="majorHAnsi" w:cstheme="majorBidi"/>
      <w:iCs/>
      <w:color w:val="262626" w:themeColor="text1" w:themeTint="D9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9"/>
    <w:qFormat/>
    <w:pPr>
      <w:numPr>
        <w:numId w:val="3"/>
      </w:numPr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731C3F" w:themeColor="accent1"/>
      <w:sz w:val="40"/>
      <w:szCs w:val="32"/>
    </w:rPr>
  </w:style>
  <w:style w:type="paragraph" w:styleId="ListNumber">
    <w:name w:val="List Number"/>
    <w:basedOn w:val="Normal"/>
    <w:uiPriority w:val="9"/>
    <w:qFormat/>
    <w:pPr>
      <w:numPr>
        <w:numId w:val="4"/>
      </w:numPr>
    </w:p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link w:val="TitleChar"/>
    <w:uiPriority w:val="10"/>
    <w:semiHidden/>
    <w:unhideWhenUsed/>
    <w:qFormat/>
    <w:pPr>
      <w:spacing w:after="60" w:line="240" w:lineRule="auto"/>
      <w:contextualSpacing/>
    </w:pPr>
    <w:rPr>
      <w:rFonts w:asciiTheme="majorHAnsi" w:eastAsiaTheme="majorEastAsia" w:hAnsiTheme="majorHAnsi" w:cstheme="majorBidi"/>
      <w:caps/>
      <w:color w:val="262626" w:themeColor="text1" w:themeTint="D9"/>
      <w:kern w:val="28"/>
      <w:sz w:val="6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aps/>
      <w:color w:val="262626" w:themeColor="text1" w:themeTint="D9"/>
      <w:kern w:val="28"/>
      <w:sz w:val="6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520"/>
      <w:contextualSpacing/>
    </w:pPr>
    <w:rPr>
      <w:rFonts w:eastAsiaTheme="minorEastAsia"/>
      <w:caps/>
      <w:sz w:val="40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aps/>
      <w:sz w:val="4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262626" w:themeColor="text1" w:themeTint="D9"/>
      <w:spacing w:val="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color w:val="7F7F7F" w:themeColor="text1" w:themeTint="8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sz w:val="4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sz w:val="4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62626" w:themeColor="text1" w:themeTint="D9"/>
      <w:sz w:val="34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color w:val="262626" w:themeColor="text1" w:themeTint="D9"/>
      <w:sz w:val="34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sz w:val="3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sz w:val="3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262626" w:themeColor="text1" w:themeTint="D9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unhideWhenUsed/>
    <w:qFormat/>
    <w:rPr>
      <w:b/>
      <w:iCs/>
      <w:color w:val="262626" w:themeColor="text1" w:themeTint="D9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262626" w:themeColor="text1" w:themeTint="D9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262626" w:themeColor="text1" w:themeTint="D9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4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Hyperlink">
    <w:name w:val="Hyperlink"/>
    <w:basedOn w:val="DefaultParagraphFont"/>
    <w:uiPriority w:val="99"/>
    <w:unhideWhenUsed/>
    <w:rPr>
      <w:color w:val="731C3F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CF7584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4B5375"/>
  </w:style>
  <w:style w:type="character" w:styleId="UnresolvedMention">
    <w:name w:val="Unresolved Mention"/>
    <w:basedOn w:val="DefaultParagraphFont"/>
    <w:uiPriority w:val="99"/>
    <w:rsid w:val="00A248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amazon.com/dp/B09Y5HRQ8P?ref_=cm_sw_r_cp_ud_dp_S0AC9Q4778GGCJ3PGD61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effcramer/Library/Containers/com.microsoft.Word/Data/Library/Caches/1033/TM10002086/Take%20Notes.dotx" TargetMode="External"/></Relationships>
</file>

<file path=word/theme/theme1.xml><?xml version="1.0" encoding="utf-8"?>
<a:theme xmlns:a="http://schemas.openxmlformats.org/drawingml/2006/main" name="Office Theme">
  <a:themeElements>
    <a:clrScheme name="Notes">
      <a:dk1>
        <a:sysClr val="windowText" lastClr="000000"/>
      </a:dk1>
      <a:lt1>
        <a:sysClr val="window" lastClr="FFFFFF"/>
      </a:lt1>
      <a:dk2>
        <a:srgbClr val="37030F"/>
      </a:dk2>
      <a:lt2>
        <a:srgbClr val="DEE4C3"/>
      </a:lt2>
      <a:accent1>
        <a:srgbClr val="731C3F"/>
      </a:accent1>
      <a:accent2>
        <a:srgbClr val="214C5E"/>
      </a:accent2>
      <a:accent3>
        <a:srgbClr val="62C7AD"/>
      </a:accent3>
      <a:accent4>
        <a:srgbClr val="56152F"/>
      </a:accent4>
      <a:accent5>
        <a:srgbClr val="D87330"/>
      </a:accent5>
      <a:accent6>
        <a:srgbClr val="DEBC53"/>
      </a:accent6>
      <a:hlink>
        <a:srgbClr val="731C3F"/>
      </a:hlink>
      <a:folHlink>
        <a:srgbClr val="214C5E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Take Notes.dotx</Template>
  <TotalTime>0</TotalTime>
  <Pages>2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Cramer</dc:creator>
  <cp:keywords/>
  <dc:description/>
  <cp:lastModifiedBy>Jeff Cramer</cp:lastModifiedBy>
  <cp:revision>2</cp:revision>
  <cp:lastPrinted>2022-01-24T04:23:00Z</cp:lastPrinted>
  <dcterms:created xsi:type="dcterms:W3CDTF">2023-02-22T22:52:00Z</dcterms:created>
  <dcterms:modified xsi:type="dcterms:W3CDTF">2023-02-22T22:52:00Z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TF10002051</vt:lpwstr>
  </property>
</Properties>
</file>