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2BCF9" w14:textId="417DD98C" w:rsidR="0055054D" w:rsidRDefault="0055054D" w:rsidP="00B37AA7">
      <w:pPr>
        <w:pStyle w:val="Heading3"/>
        <w:tabs>
          <w:tab w:val="right" w:pos="9923"/>
        </w:tabs>
      </w:pPr>
    </w:p>
    <w:p w14:paraId="653A5899" w14:textId="77777777" w:rsidR="0055054D" w:rsidRDefault="0055054D" w:rsidP="00B37AA7">
      <w:pPr>
        <w:pStyle w:val="Heading3"/>
        <w:tabs>
          <w:tab w:val="right" w:pos="9923"/>
        </w:tabs>
      </w:pPr>
    </w:p>
    <w:p w14:paraId="3209530F" w14:textId="77777777" w:rsidR="00811759" w:rsidRDefault="00811759" w:rsidP="00B37AA7">
      <w:pPr>
        <w:pStyle w:val="Heading3"/>
        <w:tabs>
          <w:tab w:val="right" w:pos="9923"/>
        </w:tabs>
      </w:pPr>
    </w:p>
    <w:p w14:paraId="41B2F8CB" w14:textId="5A75579C" w:rsidR="00811759" w:rsidRDefault="00811759" w:rsidP="00B37AA7">
      <w:pPr>
        <w:pStyle w:val="Heading3"/>
        <w:tabs>
          <w:tab w:val="right" w:pos="9923"/>
        </w:tabs>
      </w:pPr>
    </w:p>
    <w:p w14:paraId="62AEE0C0" w14:textId="16DAC5B6" w:rsidR="002A0B97" w:rsidRDefault="002A0B97" w:rsidP="002A0B97"/>
    <w:p w14:paraId="5DBAF354" w14:textId="461E69D5" w:rsidR="002A0B97" w:rsidRPr="002A0B97" w:rsidRDefault="00EE1C13" w:rsidP="00EE1C13">
      <w:pPr>
        <w:jc w:val="center"/>
      </w:pPr>
      <w:r>
        <w:rPr>
          <w:noProof/>
        </w:rPr>
        <w:drawing>
          <wp:inline distT="0" distB="0" distL="0" distR="0" wp14:anchorId="17CEFBD4" wp14:editId="6A26E1A6">
            <wp:extent cx="4514850" cy="2539365"/>
            <wp:effectExtent l="0" t="0" r="6350" b="635"/>
            <wp:docPr id="382813309" name="Picture 2" descr="A blue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13309" name="Picture 2" descr="A blue circle with white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74D20" w14:textId="77777777" w:rsidR="00F3396A" w:rsidRPr="00F3396A" w:rsidRDefault="00F3396A" w:rsidP="00F3396A"/>
    <w:p w14:paraId="7CDF7BBC" w14:textId="77777777" w:rsidR="002A0B97" w:rsidRDefault="002A0B97" w:rsidP="00451D23">
      <w:pPr>
        <w:pStyle w:val="Heading3"/>
        <w:tabs>
          <w:tab w:val="right" w:pos="9923"/>
        </w:tabs>
      </w:pPr>
    </w:p>
    <w:p w14:paraId="5FD859AE" w14:textId="50FA8756" w:rsidR="002A0B97" w:rsidRPr="002A0B97" w:rsidRDefault="002A0B97" w:rsidP="00EE1C13">
      <w:pPr>
        <w:jc w:val="center"/>
      </w:pPr>
    </w:p>
    <w:p w14:paraId="1132D085" w14:textId="397CA9A0" w:rsidR="00827611" w:rsidRPr="00B23FEF" w:rsidRDefault="00FC5158" w:rsidP="00EE1C13">
      <w:pPr>
        <w:pStyle w:val="Heading1"/>
        <w:jc w:val="center"/>
        <w:rPr>
          <w:sz w:val="72"/>
          <w:szCs w:val="72"/>
        </w:rPr>
      </w:pPr>
      <w:r w:rsidRPr="00B23FEF">
        <w:rPr>
          <w:sz w:val="72"/>
          <w:szCs w:val="72"/>
        </w:rPr>
        <w:t>Camera Operator</w:t>
      </w:r>
    </w:p>
    <w:p w14:paraId="3BDB55DD" w14:textId="77777777" w:rsidR="00EE1C13" w:rsidRPr="00B23FEF" w:rsidRDefault="00EE1C13" w:rsidP="00EE1C13">
      <w:pPr>
        <w:pStyle w:val="Heading3"/>
        <w:tabs>
          <w:tab w:val="right" w:pos="9923"/>
        </w:tabs>
        <w:jc w:val="center"/>
        <w:rPr>
          <w:sz w:val="32"/>
          <w:szCs w:val="32"/>
        </w:rPr>
      </w:pPr>
      <w:r w:rsidRPr="00B23FEF">
        <w:rPr>
          <w:sz w:val="32"/>
          <w:szCs w:val="32"/>
        </w:rPr>
        <w:t>Video Production Team</w:t>
      </w:r>
    </w:p>
    <w:p w14:paraId="239468EE" w14:textId="77777777" w:rsidR="00EE1C13" w:rsidRPr="00EE1C13" w:rsidRDefault="00EE1C13" w:rsidP="00EE1C13"/>
    <w:p w14:paraId="3DB5E800" w14:textId="0D590563" w:rsidR="002A0B97" w:rsidRPr="00B23FEF" w:rsidRDefault="00F3396A" w:rsidP="00EE1C13">
      <w:pPr>
        <w:pStyle w:val="Heading3"/>
        <w:tabs>
          <w:tab w:val="right" w:pos="9923"/>
        </w:tabs>
        <w:jc w:val="center"/>
        <w:rPr>
          <w:sz w:val="32"/>
          <w:szCs w:val="32"/>
        </w:rPr>
      </w:pPr>
      <w:r w:rsidRPr="00B23FEF">
        <w:rPr>
          <w:sz w:val="32"/>
          <w:szCs w:val="32"/>
        </w:rPr>
        <w:t>P</w:t>
      </w:r>
      <w:r w:rsidR="002A0B97" w:rsidRPr="00B23FEF">
        <w:rPr>
          <w:sz w:val="32"/>
          <w:szCs w:val="32"/>
        </w:rPr>
        <w:t>osition Handbook</w:t>
      </w:r>
    </w:p>
    <w:p w14:paraId="3E1EC69A" w14:textId="77777777" w:rsidR="002A0B97" w:rsidRDefault="002A0B97" w:rsidP="00EE1C13">
      <w:pPr>
        <w:jc w:val="center"/>
      </w:pPr>
    </w:p>
    <w:p w14:paraId="6923B17C" w14:textId="77777777" w:rsidR="00536A6F" w:rsidRPr="00536A6F" w:rsidRDefault="0055054D" w:rsidP="00EE1C13">
      <w:pPr>
        <w:pStyle w:val="Heading2"/>
        <w:jc w:val="center"/>
      </w:pPr>
      <w:r>
        <w:br w:type="column"/>
      </w:r>
      <w:r w:rsidR="00DC0B45">
        <w:lastRenderedPageBreak/>
        <w:t>Terminology</w:t>
      </w:r>
      <w:r w:rsidR="00451D23">
        <w:br/>
      </w:r>
    </w:p>
    <w:p w14:paraId="0AF5800B" w14:textId="7B622005" w:rsidR="00DC0B45" w:rsidRDefault="00DC0B45" w:rsidP="00DC0B45">
      <w:pPr>
        <w:tabs>
          <w:tab w:val="left" w:pos="1560"/>
        </w:tabs>
        <w:ind w:left="1701" w:hanging="1701"/>
      </w:pPr>
      <w:r w:rsidRPr="00DC0B45">
        <w:rPr>
          <w:b/>
          <w:bCs/>
        </w:rPr>
        <w:t xml:space="preserve">Pan </w:t>
      </w:r>
      <w:r>
        <w:tab/>
        <w:t xml:space="preserve">Horizontal movement of the camera left or </w:t>
      </w:r>
      <w:proofErr w:type="gramStart"/>
      <w:r>
        <w:t>right</w:t>
      </w:r>
      <w:proofErr w:type="gramEnd"/>
    </w:p>
    <w:p w14:paraId="11BE836F" w14:textId="098C42EA" w:rsidR="00DC0B45" w:rsidRDefault="00DC0B45" w:rsidP="00DC0B45">
      <w:pPr>
        <w:tabs>
          <w:tab w:val="left" w:pos="1560"/>
        </w:tabs>
        <w:ind w:left="1701" w:hanging="1701"/>
      </w:pPr>
      <w:r w:rsidRPr="00DC0B45">
        <w:rPr>
          <w:b/>
          <w:bCs/>
        </w:rPr>
        <w:t>Tilt</w:t>
      </w:r>
      <w:r>
        <w:tab/>
        <w:t>Vertical movement of the camera up and down</w:t>
      </w:r>
    </w:p>
    <w:p w14:paraId="1EED1BED" w14:textId="5A8E72A1" w:rsidR="00DC0B45" w:rsidRDefault="00DC0B45" w:rsidP="00DC0B45">
      <w:pPr>
        <w:tabs>
          <w:tab w:val="left" w:pos="1560"/>
        </w:tabs>
        <w:ind w:left="1701" w:hanging="1701"/>
      </w:pPr>
      <w:r w:rsidRPr="00DC0B45">
        <w:rPr>
          <w:b/>
          <w:bCs/>
        </w:rPr>
        <w:t>Zoom</w:t>
      </w:r>
      <w:r>
        <w:tab/>
        <w:t>Using thumb controls</w:t>
      </w:r>
      <w:r w:rsidR="00FA2835">
        <w:t xml:space="preserve"> or by rotating the zoom control on the rounded part of the camera</w:t>
      </w:r>
      <w:r>
        <w:t xml:space="preserve"> to enlarge (zoom in) or shrink (zoom out) the subject.</w:t>
      </w:r>
    </w:p>
    <w:p w14:paraId="1222FFA0" w14:textId="07B76228" w:rsidR="00DC0B45" w:rsidRDefault="00DC0B45" w:rsidP="00DC0B45">
      <w:pPr>
        <w:tabs>
          <w:tab w:val="left" w:pos="1560"/>
        </w:tabs>
        <w:ind w:left="1701" w:hanging="1701"/>
      </w:pPr>
      <w:r w:rsidRPr="00DC0B45">
        <w:rPr>
          <w:b/>
          <w:bCs/>
        </w:rPr>
        <w:t>Framing</w:t>
      </w:r>
      <w:r>
        <w:tab/>
        <w:t xml:space="preserve">Adjusting the subject to a </w:t>
      </w:r>
      <w:r w:rsidR="00536A6F">
        <w:t>certain</w:t>
      </w:r>
      <w:r>
        <w:t xml:space="preserve"> place in the camera viewing area</w:t>
      </w:r>
    </w:p>
    <w:p w14:paraId="05CF9319" w14:textId="3037440D" w:rsidR="00F473E0" w:rsidRDefault="00F473E0" w:rsidP="00DC0B45">
      <w:pPr>
        <w:tabs>
          <w:tab w:val="left" w:pos="1560"/>
        </w:tabs>
        <w:ind w:left="1701" w:hanging="1701"/>
      </w:pPr>
      <w:r>
        <w:rPr>
          <w:b/>
          <w:bCs/>
        </w:rPr>
        <w:t>Lead Room</w:t>
      </w:r>
      <w:r>
        <w:tab/>
      </w:r>
      <w:r w:rsidR="00536A6F">
        <w:t>When viewing a subject from the side, the s</w:t>
      </w:r>
      <w:r>
        <w:t xml:space="preserve">pace in front of the subjects </w:t>
      </w:r>
      <w:proofErr w:type="gramStart"/>
      <w:r>
        <w:t>face</w:t>
      </w:r>
      <w:proofErr w:type="gramEnd"/>
    </w:p>
    <w:p w14:paraId="2AD8C288" w14:textId="29F9C460" w:rsidR="005F4BBA" w:rsidRDefault="00F473E0" w:rsidP="00AB4586">
      <w:pPr>
        <w:tabs>
          <w:tab w:val="left" w:pos="1560"/>
        </w:tabs>
        <w:ind w:left="1701" w:hanging="1701"/>
      </w:pPr>
      <w:r>
        <w:rPr>
          <w:b/>
          <w:bCs/>
        </w:rPr>
        <w:t>Head Room</w:t>
      </w:r>
      <w:r>
        <w:rPr>
          <w:b/>
          <w:bCs/>
        </w:rPr>
        <w:tab/>
      </w:r>
      <w:r>
        <w:t xml:space="preserve">Space above the subject’s head </w:t>
      </w:r>
      <w:r w:rsidR="00536A6F">
        <w:t>–</w:t>
      </w:r>
      <w:r>
        <w:t xml:space="preserve"> </w:t>
      </w:r>
      <w:r w:rsidR="00536A6F">
        <w:t>less for close shots, more for wider shots</w:t>
      </w:r>
      <w:r>
        <w:t>.</w:t>
      </w:r>
      <w:r w:rsidR="00451D23">
        <w:br/>
      </w:r>
    </w:p>
    <w:p w14:paraId="5459D435" w14:textId="77777777" w:rsidR="005F4BBA" w:rsidRDefault="00DC0B45" w:rsidP="00DC0B45">
      <w:pPr>
        <w:tabs>
          <w:tab w:val="left" w:pos="1560"/>
        </w:tabs>
        <w:ind w:left="1701" w:hanging="1701"/>
      </w:pPr>
      <w:r w:rsidRPr="00DC0B45">
        <w:rPr>
          <w:b/>
          <w:bCs/>
        </w:rPr>
        <w:t>Rule of Thirds</w:t>
      </w:r>
      <w:r>
        <w:tab/>
      </w:r>
    </w:p>
    <w:p w14:paraId="071828D3" w14:textId="737EB3F8" w:rsidR="00F473E0" w:rsidRDefault="00D01C6F" w:rsidP="005F4BBA">
      <w:pPr>
        <w:tabs>
          <w:tab w:val="left" w:pos="1560"/>
        </w:tabs>
        <w:ind w:left="284" w:hanging="284"/>
      </w:pPr>
      <w:r>
        <w:t>Imagine that there is a</w:t>
      </w:r>
      <w:r w:rsidR="00DC0B45">
        <w:t xml:space="preserve"> 3x3 box on the camera viewing screen to “frame” the subject so that they are ideally placed within the viewing area (not just centered). </w:t>
      </w:r>
    </w:p>
    <w:p w14:paraId="64BC50FC" w14:textId="4664A5BE" w:rsidR="00F473E0" w:rsidRDefault="00DC0B45" w:rsidP="005F4BBA">
      <w:pPr>
        <w:tabs>
          <w:tab w:val="left" w:pos="1560"/>
        </w:tabs>
        <w:ind w:left="284" w:hanging="284"/>
      </w:pPr>
      <w:r>
        <w:t xml:space="preserve">On closer shots, the subject’s ears should be found </w:t>
      </w:r>
      <w:r w:rsidR="00536A6F">
        <w:t xml:space="preserve">on either the left or </w:t>
      </w:r>
      <w:r w:rsidR="00EE1C13">
        <w:t>right-side</w:t>
      </w:r>
      <w:r w:rsidR="00536A6F">
        <w:t xml:space="preserve"> vertical lines</w:t>
      </w:r>
      <w:r w:rsidR="00F473E0">
        <w:t>, depending on which way they are facing.</w:t>
      </w:r>
    </w:p>
    <w:p w14:paraId="7D6C8978" w14:textId="66D22948" w:rsidR="00A438B6" w:rsidRDefault="00F473E0" w:rsidP="00BA1E52">
      <w:pPr>
        <w:tabs>
          <w:tab w:val="left" w:pos="1560"/>
        </w:tabs>
        <w:ind w:left="284" w:hanging="284"/>
      </w:pPr>
      <w:r>
        <w:t xml:space="preserve">Example: </w:t>
      </w:r>
      <w:r w:rsidR="00536A6F">
        <w:t>For a tighter shot, i</w:t>
      </w:r>
      <w:r>
        <w:t xml:space="preserve">f the subject is facing left to right in the shot, they should be framed so their ears are </w:t>
      </w:r>
      <w:r w:rsidR="001045A1">
        <w:t>on or near</w:t>
      </w:r>
      <w:r>
        <w:t xml:space="preserve"> the upper left intersection of the lines to provide them with more “lead” room (more room to their front than behind them).</w:t>
      </w:r>
      <w:r w:rsidR="005F4BBA">
        <w:t xml:space="preserve"> Center (“head on”) shots can center the subject.</w:t>
      </w:r>
    </w:p>
    <w:p w14:paraId="304C6F1B" w14:textId="77777777" w:rsidR="00BA1E52" w:rsidRDefault="00BA1E52" w:rsidP="005F4BBA">
      <w:pPr>
        <w:tabs>
          <w:tab w:val="left" w:pos="1560"/>
        </w:tabs>
        <w:ind w:left="284" w:hanging="284"/>
      </w:pPr>
    </w:p>
    <w:p w14:paraId="196E95D2" w14:textId="110B2614" w:rsidR="00BA1E52" w:rsidRPr="00BA1E52" w:rsidRDefault="00BA1E52" w:rsidP="00BA1E52">
      <w:pPr>
        <w:tabs>
          <w:tab w:val="left" w:pos="1560"/>
        </w:tabs>
        <w:ind w:left="284" w:hanging="284"/>
      </w:pPr>
      <w:r>
        <w:t xml:space="preserve">     </w:t>
      </w:r>
      <w:r w:rsidRPr="00BA1E52">
        <w:t>Examples below</w:t>
      </w:r>
    </w:p>
    <w:p w14:paraId="32D15FFA" w14:textId="5A693784" w:rsidR="00FC22E9" w:rsidRDefault="00451D23" w:rsidP="00451D23">
      <w:pPr>
        <w:rPr>
          <w:noProof/>
        </w:rPr>
      </w:pPr>
      <w:r>
        <w:br w:type="column"/>
      </w:r>
    </w:p>
    <w:p w14:paraId="67430C05" w14:textId="77777777" w:rsidR="00FC22E9" w:rsidRDefault="00FC22E9" w:rsidP="00FC22E9">
      <w:pPr>
        <w:tabs>
          <w:tab w:val="left" w:pos="1560"/>
        </w:tabs>
        <w:ind w:left="1701" w:hanging="1701"/>
        <w:jc w:val="center"/>
      </w:pPr>
      <w:r>
        <w:t>From right</w:t>
      </w:r>
    </w:p>
    <w:p w14:paraId="73A71A0A" w14:textId="4E9D41D4" w:rsidR="005F4BBA" w:rsidRDefault="005F4BBA" w:rsidP="005F4BBA">
      <w:pPr>
        <w:jc w:val="center"/>
        <w:rPr>
          <w:noProof/>
        </w:rPr>
      </w:pPr>
      <w:r>
        <w:rPr>
          <w:noProof/>
        </w:rPr>
        <w:t xml:space="preserve"> </w:t>
      </w:r>
      <w:r w:rsidR="007601A8" w:rsidRPr="007601A8">
        <w:rPr>
          <w:noProof/>
        </w:rPr>
        <w:drawing>
          <wp:inline distT="0" distB="0" distL="0" distR="0" wp14:anchorId="01B3696B" wp14:editId="6B5E95D5">
            <wp:extent cx="2836670" cy="1594273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1331" cy="166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  <w:t>From Left</w:t>
      </w:r>
      <w:r>
        <w:rPr>
          <w:noProof/>
        </w:rPr>
        <w:br/>
      </w:r>
      <w:r w:rsidRPr="005631B2">
        <w:rPr>
          <w:noProof/>
        </w:rPr>
        <w:drawing>
          <wp:inline distT="0" distB="0" distL="0" distR="0" wp14:anchorId="3111E2C2" wp14:editId="714ABA6C">
            <wp:extent cx="2769658" cy="1560408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5826" cy="161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451D23">
        <w:rPr>
          <w:noProof/>
        </w:rPr>
        <w:br/>
      </w:r>
      <w:r w:rsidR="00451D23">
        <w:rPr>
          <w:noProof/>
        </w:rPr>
        <w:br/>
        <w:t>From Center</w:t>
      </w:r>
      <w:r w:rsidR="00451D23">
        <w:rPr>
          <w:noProof/>
        </w:rPr>
        <w:br/>
      </w:r>
      <w:r w:rsidRPr="005F4BBA">
        <w:rPr>
          <w:noProof/>
        </w:rPr>
        <w:drawing>
          <wp:inline distT="0" distB="0" distL="0" distR="0" wp14:anchorId="6CE92812" wp14:editId="7721578E">
            <wp:extent cx="2765820" cy="1555538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2153" cy="160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B8590" w14:textId="648494A0" w:rsidR="007351FF" w:rsidRDefault="007351FF" w:rsidP="007351FF">
      <w:pPr>
        <w:pStyle w:val="Heading2"/>
      </w:pPr>
    </w:p>
    <w:p w14:paraId="2B4BAD5B" w14:textId="77777777" w:rsidR="007351FF" w:rsidRDefault="007351FF" w:rsidP="007351FF"/>
    <w:p w14:paraId="51A51260" w14:textId="77777777" w:rsidR="007351FF" w:rsidRPr="007351FF" w:rsidRDefault="007351FF" w:rsidP="007351FF"/>
    <w:p w14:paraId="3A15C86A" w14:textId="42EA837A" w:rsidR="00F473E0" w:rsidRDefault="00F473E0" w:rsidP="007351FF">
      <w:pPr>
        <w:tabs>
          <w:tab w:val="left" w:pos="1560"/>
        </w:tabs>
        <w:ind w:left="1701" w:hanging="1701"/>
      </w:pPr>
      <w:r>
        <w:fldChar w:fldCharType="begin"/>
      </w:r>
      <w:r>
        <w:instrText xml:space="preserve"> INCLUDEPICTURE "blob:https://messages.google.com/a79b6ccf-33ab-4b5d-848d-c27cb7b9e4f2" \* MERGEFORMATINET </w:instrText>
      </w:r>
      <w:r w:rsidR="00000000">
        <w:fldChar w:fldCharType="separate"/>
      </w:r>
      <w:r>
        <w:fldChar w:fldCharType="end"/>
      </w:r>
    </w:p>
    <w:p w14:paraId="0F0C69EF" w14:textId="3C53BA08" w:rsidR="00005272" w:rsidRDefault="00005272" w:rsidP="00FC5158">
      <w:pPr>
        <w:pStyle w:val="Heading2"/>
        <w:sectPr w:rsidR="00005272" w:rsidSect="00811759">
          <w:footerReference w:type="default" r:id="rId12"/>
          <w:pgSz w:w="7920" w:h="12240"/>
          <w:pgMar w:top="367" w:right="335" w:bottom="452" w:left="475" w:header="413" w:footer="708" w:gutter="0"/>
          <w:cols w:space="708"/>
          <w:docGrid w:linePitch="360"/>
        </w:sectPr>
      </w:pPr>
    </w:p>
    <w:p w14:paraId="5E0DCC2D" w14:textId="77777777" w:rsidR="007351FF" w:rsidRDefault="007351FF" w:rsidP="007351FF">
      <w:pPr>
        <w:pStyle w:val="Heading2"/>
        <w:jc w:val="center"/>
      </w:pPr>
      <w:r>
        <w:lastRenderedPageBreak/>
        <w:t>Camera Shot Names</w:t>
      </w:r>
    </w:p>
    <w:p w14:paraId="525EBEAD" w14:textId="77777777" w:rsidR="007351FF" w:rsidRPr="00A02AC2" w:rsidRDefault="007351FF" w:rsidP="007351FF"/>
    <w:p w14:paraId="17C5D502" w14:textId="77777777" w:rsidR="007351FF" w:rsidRDefault="007351FF" w:rsidP="007351FF">
      <w:pPr>
        <w:tabs>
          <w:tab w:val="left" w:pos="1560"/>
        </w:tabs>
        <w:ind w:left="1701" w:hanging="1701"/>
      </w:pPr>
      <w:r w:rsidRPr="00EE1C13">
        <w:rPr>
          <w:b/>
          <w:bCs/>
        </w:rPr>
        <w:t>Cover Shot</w:t>
      </w:r>
      <w:r>
        <w:t xml:space="preserve"> – zoom out as far as you can covering a lot of the room.</w:t>
      </w:r>
    </w:p>
    <w:p w14:paraId="1B895F42" w14:textId="77777777" w:rsidR="007351FF" w:rsidRDefault="007351FF" w:rsidP="007351FF">
      <w:pPr>
        <w:tabs>
          <w:tab w:val="left" w:pos="1560"/>
        </w:tabs>
        <w:ind w:left="1701" w:hanging="1701"/>
      </w:pPr>
      <w:r w:rsidRPr="007351FF">
        <w:rPr>
          <w:b/>
          <w:bCs/>
        </w:rPr>
        <w:t>Full Body</w:t>
      </w:r>
      <w:r>
        <w:t xml:space="preserve"> – From head to toe of the person</w:t>
      </w:r>
    </w:p>
    <w:p w14:paraId="00181CEE" w14:textId="40C272FD" w:rsidR="007351FF" w:rsidRDefault="007351FF" w:rsidP="007351FF">
      <w:pPr>
        <w:tabs>
          <w:tab w:val="left" w:pos="1560"/>
        </w:tabs>
        <w:ind w:left="1701" w:hanging="1701"/>
      </w:pPr>
      <w:r w:rsidRPr="007351FF">
        <w:rPr>
          <w:b/>
          <w:bCs/>
        </w:rPr>
        <w:t>Knee Up</w:t>
      </w:r>
      <w:r>
        <w:t xml:space="preserve"> – From the </w:t>
      </w:r>
      <w:r w:rsidR="00FA2835">
        <w:t>subjects</w:t>
      </w:r>
      <w:r>
        <w:t xml:space="preserve"> knees </w:t>
      </w:r>
      <w:proofErr w:type="gramStart"/>
      <w:r>
        <w:t>up</w:t>
      </w:r>
      <w:proofErr w:type="gramEnd"/>
    </w:p>
    <w:p w14:paraId="381A818C" w14:textId="78931947" w:rsidR="007351FF" w:rsidRDefault="007351FF" w:rsidP="007351FF">
      <w:pPr>
        <w:tabs>
          <w:tab w:val="left" w:pos="1560"/>
        </w:tabs>
        <w:ind w:left="1701" w:hanging="1701"/>
      </w:pPr>
      <w:r w:rsidRPr="007351FF">
        <w:rPr>
          <w:b/>
          <w:bCs/>
        </w:rPr>
        <w:t>Waist up</w:t>
      </w:r>
      <w:r>
        <w:t xml:space="preserve"> – From the </w:t>
      </w:r>
      <w:proofErr w:type="gramStart"/>
      <w:r w:rsidR="00FA2835">
        <w:t>subjects</w:t>
      </w:r>
      <w:proofErr w:type="gramEnd"/>
      <w:r>
        <w:t xml:space="preserve"> waist up</w:t>
      </w:r>
    </w:p>
    <w:p w14:paraId="6BE89C58" w14:textId="1EF4E051" w:rsidR="007351FF" w:rsidRDefault="007351FF" w:rsidP="007351FF">
      <w:pPr>
        <w:tabs>
          <w:tab w:val="left" w:pos="1560"/>
        </w:tabs>
        <w:ind w:left="1701" w:hanging="1701"/>
      </w:pPr>
      <w:r w:rsidRPr="007351FF">
        <w:rPr>
          <w:b/>
          <w:bCs/>
        </w:rPr>
        <w:t>Chase</w:t>
      </w:r>
      <w:r>
        <w:t xml:space="preserve"> – Keep up with the </w:t>
      </w:r>
      <w:proofErr w:type="gramStart"/>
      <w:r w:rsidR="00FA2835">
        <w:t>subject</w:t>
      </w:r>
      <w:proofErr w:type="gramEnd"/>
    </w:p>
    <w:p w14:paraId="2BED7F1E" w14:textId="31DA51F8" w:rsidR="007351FF" w:rsidRDefault="007351FF" w:rsidP="007351FF">
      <w:pPr>
        <w:tabs>
          <w:tab w:val="left" w:pos="1560"/>
        </w:tabs>
        <w:ind w:left="1701" w:hanging="1701"/>
      </w:pPr>
      <w:r>
        <w:rPr>
          <w:b/>
          <w:bCs/>
        </w:rPr>
        <w:t>Live</w:t>
      </w:r>
      <w:r>
        <w:t xml:space="preserve"> – This means your camera is on air. </w:t>
      </w:r>
    </w:p>
    <w:p w14:paraId="2B1571B7" w14:textId="3E0C38EB" w:rsidR="007351FF" w:rsidRDefault="007351FF" w:rsidP="007351FF">
      <w:pPr>
        <w:tabs>
          <w:tab w:val="left" w:pos="1560"/>
        </w:tabs>
        <w:ind w:left="1701" w:hanging="1701"/>
      </w:pPr>
      <w:r>
        <w:rPr>
          <w:b/>
          <w:bCs/>
        </w:rPr>
        <w:t xml:space="preserve">Preview </w:t>
      </w:r>
      <w:r>
        <w:t xml:space="preserve">– This means the video Director </w:t>
      </w:r>
      <w:r w:rsidR="00FA2835">
        <w:t>has your</w:t>
      </w:r>
      <w:r>
        <w:t xml:space="preserve"> camera</w:t>
      </w:r>
      <w:r w:rsidR="00FA2835">
        <w:t xml:space="preserve"> to go live</w:t>
      </w:r>
      <w:r>
        <w:t xml:space="preserve"> </w:t>
      </w:r>
      <w:proofErr w:type="gramStart"/>
      <w:r>
        <w:t>next</w:t>
      </w:r>
      <w:proofErr w:type="gramEnd"/>
    </w:p>
    <w:p w14:paraId="3982A9A8" w14:textId="620FEC3E" w:rsidR="005631B2" w:rsidRDefault="00FA2835" w:rsidP="00B5301D">
      <w:pPr>
        <w:pStyle w:val="Heading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F5F6D0" wp14:editId="13923419">
                <wp:simplePos x="0" y="0"/>
                <wp:positionH relativeFrom="column">
                  <wp:posOffset>1116275</wp:posOffset>
                </wp:positionH>
                <wp:positionV relativeFrom="paragraph">
                  <wp:posOffset>1731235</wp:posOffset>
                </wp:positionV>
                <wp:extent cx="0" cy="2204977"/>
                <wp:effectExtent l="0" t="0" r="12700" b="17780"/>
                <wp:wrapNone/>
                <wp:docPr id="777431235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49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86B4A9" id="Straight Connector 1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9pt,136.3pt" to="87.9pt,309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421B2B" wp14:editId="4BE5EF65">
                <wp:simplePos x="0" y="0"/>
                <wp:positionH relativeFrom="column">
                  <wp:posOffset>2065398</wp:posOffset>
                </wp:positionH>
                <wp:positionV relativeFrom="paragraph">
                  <wp:posOffset>2784531</wp:posOffset>
                </wp:positionV>
                <wp:extent cx="0" cy="532436"/>
                <wp:effectExtent l="0" t="0" r="12700" b="13970"/>
                <wp:wrapNone/>
                <wp:docPr id="537909401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24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9CD8DE" id="Straight Connector 1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65pt,219.25pt" to="162.65pt,26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27C8BE" wp14:editId="15B93EB9">
                <wp:simplePos x="0" y="0"/>
                <wp:positionH relativeFrom="column">
                  <wp:posOffset>1411428</wp:posOffset>
                </wp:positionH>
                <wp:positionV relativeFrom="paragraph">
                  <wp:posOffset>2321543</wp:posOffset>
                </wp:positionV>
                <wp:extent cx="0" cy="1238491"/>
                <wp:effectExtent l="0" t="0" r="12700" b="6350"/>
                <wp:wrapNone/>
                <wp:docPr id="1418433307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4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5C5526" id="Straight Connector 1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15pt,182.8pt" to="111.15pt,28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" strokecolor="black [3200]" strokeweight=".5pt">
                <v:stroke joinstyle="miter"/>
              </v:line>
            </w:pict>
          </mc:Fallback>
        </mc:AlternateContent>
      </w:r>
      <w:r w:rsidR="00512FC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811DEA" wp14:editId="5AB3A4C8">
                <wp:simplePos x="0" y="0"/>
                <wp:positionH relativeFrom="column">
                  <wp:posOffset>754737</wp:posOffset>
                </wp:positionH>
                <wp:positionV relativeFrom="paragraph">
                  <wp:posOffset>2782814</wp:posOffset>
                </wp:positionV>
                <wp:extent cx="1419616" cy="0"/>
                <wp:effectExtent l="0" t="0" r="15875" b="12700"/>
                <wp:wrapNone/>
                <wp:docPr id="399227602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61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2F8860" id="Straight Connector 10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.45pt,219.1pt" to="171.25pt,21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  <w:r w:rsidR="00512FC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F098E9" wp14:editId="64E188D1">
                <wp:simplePos x="0" y="0"/>
                <wp:positionH relativeFrom="column">
                  <wp:posOffset>2174353</wp:posOffset>
                </wp:positionH>
                <wp:positionV relativeFrom="paragraph">
                  <wp:posOffset>336063</wp:posOffset>
                </wp:positionV>
                <wp:extent cx="0" cy="2446751"/>
                <wp:effectExtent l="0" t="0" r="12700" b="17145"/>
                <wp:wrapNone/>
                <wp:docPr id="1849119394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467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8AFC0C" id="Straight Connector 11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1.2pt,26.45pt" to="171.2pt,21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" strokecolor="black [3200]" strokeweight=".5pt">
                <v:stroke joinstyle="miter"/>
              </v:line>
            </w:pict>
          </mc:Fallback>
        </mc:AlternateContent>
      </w:r>
      <w:r w:rsidR="00512FC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D63561" wp14:editId="049390FD">
                <wp:simplePos x="0" y="0"/>
                <wp:positionH relativeFrom="column">
                  <wp:posOffset>1902956</wp:posOffset>
                </wp:positionH>
                <wp:positionV relativeFrom="paragraph">
                  <wp:posOffset>336063</wp:posOffset>
                </wp:positionV>
                <wp:extent cx="271397" cy="0"/>
                <wp:effectExtent l="0" t="0" r="8255" b="12700"/>
                <wp:wrapNone/>
                <wp:docPr id="1552534662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3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9B06A" id="Straight Connector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5pt,26.45pt" to="171.2pt,2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="00512FC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252BCC" wp14:editId="6F44DB41">
                <wp:simplePos x="0" y="0"/>
                <wp:positionH relativeFrom="column">
                  <wp:posOffset>1901329</wp:posOffset>
                </wp:positionH>
                <wp:positionV relativeFrom="paragraph">
                  <wp:posOffset>336063</wp:posOffset>
                </wp:positionV>
                <wp:extent cx="0" cy="1983288"/>
                <wp:effectExtent l="0" t="0" r="12700" b="10795"/>
                <wp:wrapNone/>
                <wp:docPr id="121160355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32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25655D" id="Straight Connector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7pt,26.45pt" to="149.7pt,18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" strokecolor="black [3200]" strokeweight=".5pt">
                <v:stroke joinstyle="miter"/>
              </v:line>
            </w:pict>
          </mc:Fallback>
        </mc:AlternateContent>
      </w:r>
      <w:r w:rsidR="00512FC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863C2B" wp14:editId="334A4C78">
                <wp:simplePos x="0" y="0"/>
                <wp:positionH relativeFrom="column">
                  <wp:posOffset>846593</wp:posOffset>
                </wp:positionH>
                <wp:positionV relativeFrom="paragraph">
                  <wp:posOffset>2319351</wp:posOffset>
                </wp:positionV>
                <wp:extent cx="1055109" cy="0"/>
                <wp:effectExtent l="0" t="0" r="12065" b="12700"/>
                <wp:wrapNone/>
                <wp:docPr id="183181807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510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AB1D7F"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65pt,182.65pt" to="149.75pt,18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" strokecolor="black [3200]" strokeweight=".5pt">
                <v:stroke joinstyle="miter"/>
              </v:line>
            </w:pict>
          </mc:Fallback>
        </mc:AlternateContent>
      </w:r>
      <w:r w:rsidR="00512FC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5A95CC" wp14:editId="12120F2E">
                <wp:simplePos x="0" y="0"/>
                <wp:positionH relativeFrom="column">
                  <wp:posOffset>1628097</wp:posOffset>
                </wp:positionH>
                <wp:positionV relativeFrom="paragraph">
                  <wp:posOffset>336063</wp:posOffset>
                </wp:positionV>
                <wp:extent cx="274859" cy="0"/>
                <wp:effectExtent l="0" t="0" r="17780" b="12700"/>
                <wp:wrapNone/>
                <wp:docPr id="1419744639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8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C91959"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2pt,26.45pt" to="149.85pt,2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" strokecolor="black [3200]" strokeweight=".5pt">
                <v:stroke joinstyle="miter"/>
              </v:line>
            </w:pict>
          </mc:Fallback>
        </mc:AlternateContent>
      </w:r>
      <w:r w:rsidR="00512FC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BBD225" wp14:editId="6275D9FE">
                <wp:simplePos x="0" y="0"/>
                <wp:positionH relativeFrom="column">
                  <wp:posOffset>1627383</wp:posOffset>
                </wp:positionH>
                <wp:positionV relativeFrom="paragraph">
                  <wp:posOffset>336064</wp:posOffset>
                </wp:positionV>
                <wp:extent cx="714" cy="1394564"/>
                <wp:effectExtent l="0" t="0" r="24765" b="15240"/>
                <wp:wrapNone/>
                <wp:docPr id="141807734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" cy="13945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D27A0F" id="Straight Connector 3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8.15pt,26.45pt" to="128.2pt,13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" strokecolor="black [3200]" strokeweight=".5pt">
                <v:stroke joinstyle="miter"/>
              </v:line>
            </w:pict>
          </mc:Fallback>
        </mc:AlternateContent>
      </w:r>
      <w:r w:rsidR="00512FC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239838" wp14:editId="35752999">
                <wp:simplePos x="0" y="0"/>
                <wp:positionH relativeFrom="column">
                  <wp:posOffset>800665</wp:posOffset>
                </wp:positionH>
                <wp:positionV relativeFrom="paragraph">
                  <wp:posOffset>1730627</wp:posOffset>
                </wp:positionV>
                <wp:extent cx="826196" cy="0"/>
                <wp:effectExtent l="0" t="0" r="12065" b="12700"/>
                <wp:wrapNone/>
                <wp:docPr id="56079551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619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12471" id="Straight Connector 4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05pt,136.25pt" to="128.1pt,13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" strokecolor="black [3200]" strokeweight=".5pt">
                <v:stroke joinstyle="miter"/>
              </v:line>
            </w:pict>
          </mc:Fallback>
        </mc:AlternateContent>
      </w:r>
      <w:r w:rsidR="00512FC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A3F2A" wp14:editId="37C64676">
                <wp:simplePos x="0" y="0"/>
                <wp:positionH relativeFrom="column">
                  <wp:posOffset>995160</wp:posOffset>
                </wp:positionH>
                <wp:positionV relativeFrom="paragraph">
                  <wp:posOffset>337012</wp:posOffset>
                </wp:positionV>
                <wp:extent cx="631768" cy="0"/>
                <wp:effectExtent l="0" t="0" r="16510" b="12700"/>
                <wp:wrapNone/>
                <wp:docPr id="118215679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7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D7E8F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35pt,26.55pt" to="128.1pt,2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" strokecolor="black [3200]" strokeweight=".5pt">
                <v:stroke joinstyle="miter"/>
              </v:line>
            </w:pict>
          </mc:Fallback>
        </mc:AlternateContent>
      </w:r>
      <w:r w:rsidR="00512FC4">
        <w:rPr>
          <w:noProof/>
        </w:rPr>
        <w:drawing>
          <wp:inline distT="0" distB="0" distL="0" distR="0" wp14:anchorId="77D48578" wp14:editId="1CC609B5">
            <wp:extent cx="4655127" cy="2900680"/>
            <wp:effectExtent l="0" t="0" r="6350" b="0"/>
            <wp:docPr id="1633931910" name="Picture 1" descr="A close-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31910" name="Picture 1" descr="A close-up of a pers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106" cy="292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43FD8" w14:textId="77777777" w:rsidR="00FA2835" w:rsidRPr="00FA2835" w:rsidRDefault="00FA2835" w:rsidP="00FA2835"/>
    <w:p w14:paraId="5F269474" w14:textId="77777777" w:rsidR="00FA2835" w:rsidRDefault="00FA2835" w:rsidP="00FA2835">
      <w:pPr>
        <w:rPr>
          <w:rFonts w:ascii="Akzidenz-Grotesk BQ" w:hAnsi="Akzidenz-Grotesk BQ"/>
          <w:b/>
          <w:bCs/>
          <w:noProof/>
          <w:sz w:val="32"/>
          <w:szCs w:val="32"/>
        </w:rPr>
      </w:pPr>
    </w:p>
    <w:p w14:paraId="13ED886A" w14:textId="312A718A" w:rsidR="00FA2835" w:rsidRDefault="00FA2835" w:rsidP="00FA2835">
      <w:pPr>
        <w:tabs>
          <w:tab w:val="left" w:pos="1695"/>
        </w:tabs>
      </w:pPr>
      <w:r>
        <w:t xml:space="preserve">                                                   Full Body Shot</w:t>
      </w:r>
    </w:p>
    <w:p w14:paraId="3130E4E6" w14:textId="226CDC21" w:rsidR="00FA2835" w:rsidRDefault="00FA2835" w:rsidP="00FA2835">
      <w:pPr>
        <w:tabs>
          <w:tab w:val="left" w:pos="1695"/>
        </w:tabs>
      </w:pPr>
      <w:r>
        <w:t xml:space="preserve">                                   Knee Up Shot </w:t>
      </w:r>
    </w:p>
    <w:p w14:paraId="55FF2A4E" w14:textId="77777777" w:rsidR="00FA2835" w:rsidRDefault="00FA2835" w:rsidP="00FA2835">
      <w:pPr>
        <w:tabs>
          <w:tab w:val="left" w:pos="1695"/>
        </w:tabs>
      </w:pPr>
    </w:p>
    <w:p w14:paraId="0E6712E5" w14:textId="320FA5AC" w:rsidR="00FA2835" w:rsidRPr="00FA2835" w:rsidRDefault="00FA2835" w:rsidP="00FA2835">
      <w:pPr>
        <w:tabs>
          <w:tab w:val="left" w:pos="1695"/>
        </w:tabs>
      </w:pPr>
      <w:r>
        <w:t xml:space="preserve">                       Waist Up Shot</w:t>
      </w:r>
    </w:p>
    <w:sectPr w:rsidR="00FA2835" w:rsidRPr="00FA2835" w:rsidSect="00811759">
      <w:pgSz w:w="7920" w:h="12240"/>
      <w:pgMar w:top="367" w:right="335" w:bottom="452" w:left="475" w:header="4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5ED64" w14:textId="77777777" w:rsidR="00D37882" w:rsidRDefault="00D37882" w:rsidP="00791EE5">
      <w:r>
        <w:separator/>
      </w:r>
    </w:p>
  </w:endnote>
  <w:endnote w:type="continuationSeparator" w:id="0">
    <w:p w14:paraId="31B9B501" w14:textId="77777777" w:rsidR="00D37882" w:rsidRDefault="00D37882" w:rsidP="00791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kzidenz-Grotesk BQ">
    <w:altName w:val="Calibri"/>
    <w:panose1 w:val="020B0604020202020204"/>
    <w:charset w:val="4D"/>
    <w:family w:val="auto"/>
    <w:pitch w:val="variable"/>
    <w:sig w:usb0="8000002F" w:usb1="0000000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0F882" w14:textId="072911E5" w:rsidR="00EE1C13" w:rsidRDefault="00005272" w:rsidP="00EE1C13">
    <w:pPr>
      <w:pStyle w:val="Footer"/>
      <w:tabs>
        <w:tab w:val="clear" w:pos="4680"/>
        <w:tab w:val="clear" w:pos="9360"/>
        <w:tab w:val="right" w:pos="13864"/>
      </w:tabs>
      <w:rPr>
        <w:sz w:val="11"/>
        <w:szCs w:val="11"/>
      </w:rPr>
    </w:pPr>
    <w:r w:rsidRPr="00BF13B7">
      <w:rPr>
        <w:color w:val="7F7F7F" w:themeColor="text1" w:themeTint="80"/>
        <w:sz w:val="20"/>
        <w:szCs w:val="20"/>
      </w:rPr>
      <w:tab/>
    </w:r>
  </w:p>
  <w:p w14:paraId="698D1F99" w14:textId="2C32548D" w:rsidR="00226BF8" w:rsidRPr="00005272" w:rsidRDefault="00005272" w:rsidP="00005272">
    <w:pPr>
      <w:pStyle w:val="Header"/>
      <w:pBdr>
        <w:bottom w:val="single" w:sz="4" w:space="1" w:color="auto"/>
      </w:pBdr>
      <w:tabs>
        <w:tab w:val="clear" w:pos="4680"/>
        <w:tab w:val="clear" w:pos="9360"/>
        <w:tab w:val="right" w:pos="13864"/>
      </w:tabs>
      <w:rPr>
        <w:sz w:val="11"/>
        <w:szCs w:val="11"/>
      </w:rPr>
    </w:pPr>
    <w:r>
      <w:rPr>
        <w:sz w:val="11"/>
        <w:szCs w:val="1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8BFA0" w14:textId="77777777" w:rsidR="00D37882" w:rsidRDefault="00D37882" w:rsidP="00791EE5">
      <w:r>
        <w:separator/>
      </w:r>
    </w:p>
  </w:footnote>
  <w:footnote w:type="continuationSeparator" w:id="0">
    <w:p w14:paraId="15938624" w14:textId="77777777" w:rsidR="00D37882" w:rsidRDefault="00D37882" w:rsidP="00791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01D3B"/>
    <w:multiLevelType w:val="hybridMultilevel"/>
    <w:tmpl w:val="37262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40C8E"/>
    <w:multiLevelType w:val="hybridMultilevel"/>
    <w:tmpl w:val="4BA0B1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D28DEA8">
      <w:start w:val="1"/>
      <w:numFmt w:val="decimal"/>
      <w:lvlText w:val="%2."/>
      <w:lvlJc w:val="left"/>
      <w:pPr>
        <w:ind w:left="1350" w:hanging="360"/>
      </w:pPr>
      <w:rPr>
        <w:rFonts w:ascii="Avenir Next" w:eastAsiaTheme="minorEastAsia" w:hAnsi="Avenir Next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562EF"/>
    <w:multiLevelType w:val="hybridMultilevel"/>
    <w:tmpl w:val="D598CCA6"/>
    <w:lvl w:ilvl="0" w:tplc="F96A1342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99E45812">
      <w:start w:val="1"/>
      <w:numFmt w:val="bullet"/>
      <w:pStyle w:val="BulletLis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19325A"/>
    <w:multiLevelType w:val="hybridMultilevel"/>
    <w:tmpl w:val="5AFE5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DB3BF4"/>
    <w:multiLevelType w:val="hybridMultilevel"/>
    <w:tmpl w:val="D7AEE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E1A7F"/>
    <w:multiLevelType w:val="hybridMultilevel"/>
    <w:tmpl w:val="5D98E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AA379C"/>
    <w:multiLevelType w:val="hybridMultilevel"/>
    <w:tmpl w:val="FCA4B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A3FDD"/>
    <w:multiLevelType w:val="hybridMultilevel"/>
    <w:tmpl w:val="898C2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E17680"/>
    <w:multiLevelType w:val="hybridMultilevel"/>
    <w:tmpl w:val="B75825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949D0"/>
    <w:multiLevelType w:val="hybridMultilevel"/>
    <w:tmpl w:val="037A9A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53456"/>
    <w:multiLevelType w:val="hybridMultilevel"/>
    <w:tmpl w:val="0BCCE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9018C"/>
    <w:multiLevelType w:val="hybridMultilevel"/>
    <w:tmpl w:val="1EE819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7B56FD"/>
    <w:multiLevelType w:val="hybridMultilevel"/>
    <w:tmpl w:val="FAECD7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73B0A"/>
    <w:multiLevelType w:val="hybridMultilevel"/>
    <w:tmpl w:val="434E79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675172"/>
    <w:multiLevelType w:val="hybridMultilevel"/>
    <w:tmpl w:val="83EC5E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B5B15"/>
    <w:multiLevelType w:val="hybridMultilevel"/>
    <w:tmpl w:val="01B6F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BB7EC4"/>
    <w:multiLevelType w:val="hybridMultilevel"/>
    <w:tmpl w:val="13A8965E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7" w15:restartNumberingAfterBreak="0">
    <w:nsid w:val="4A6B3BC6"/>
    <w:multiLevelType w:val="hybridMultilevel"/>
    <w:tmpl w:val="A92EB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B5506"/>
    <w:multiLevelType w:val="hybridMultilevel"/>
    <w:tmpl w:val="4D10EAC2"/>
    <w:lvl w:ilvl="0" w:tplc="ED38448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8F13AC"/>
    <w:multiLevelType w:val="hybridMultilevel"/>
    <w:tmpl w:val="612E94B8"/>
    <w:lvl w:ilvl="0" w:tplc="97C4DE00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2743F06"/>
    <w:multiLevelType w:val="hybridMultilevel"/>
    <w:tmpl w:val="07F6C2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3D05D5E"/>
    <w:multiLevelType w:val="hybridMultilevel"/>
    <w:tmpl w:val="31201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1F3234"/>
    <w:multiLevelType w:val="hybridMultilevel"/>
    <w:tmpl w:val="46C8F6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BB31DE"/>
    <w:multiLevelType w:val="hybridMultilevel"/>
    <w:tmpl w:val="06181A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9C53FB"/>
    <w:multiLevelType w:val="hybridMultilevel"/>
    <w:tmpl w:val="34BC8E16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02813788">
    <w:abstractNumId w:val="18"/>
  </w:num>
  <w:num w:numId="2" w16cid:durableId="1305771418">
    <w:abstractNumId w:val="19"/>
  </w:num>
  <w:num w:numId="3" w16cid:durableId="1200238659">
    <w:abstractNumId w:val="5"/>
  </w:num>
  <w:num w:numId="4" w16cid:durableId="1306005970">
    <w:abstractNumId w:val="0"/>
  </w:num>
  <w:num w:numId="5" w16cid:durableId="1452359635">
    <w:abstractNumId w:val="20"/>
  </w:num>
  <w:num w:numId="6" w16cid:durableId="634019117">
    <w:abstractNumId w:val="21"/>
  </w:num>
  <w:num w:numId="7" w16cid:durableId="35398627">
    <w:abstractNumId w:val="22"/>
  </w:num>
  <w:num w:numId="8" w16cid:durableId="205530329">
    <w:abstractNumId w:val="17"/>
  </w:num>
  <w:num w:numId="9" w16cid:durableId="1861509079">
    <w:abstractNumId w:val="8"/>
  </w:num>
  <w:num w:numId="10" w16cid:durableId="1260479785">
    <w:abstractNumId w:val="10"/>
  </w:num>
  <w:num w:numId="11" w16cid:durableId="955335912">
    <w:abstractNumId w:val="14"/>
  </w:num>
  <w:num w:numId="12" w16cid:durableId="950936985">
    <w:abstractNumId w:val="7"/>
  </w:num>
  <w:num w:numId="13" w16cid:durableId="1264220845">
    <w:abstractNumId w:val="11"/>
  </w:num>
  <w:num w:numId="14" w16cid:durableId="803235357">
    <w:abstractNumId w:val="12"/>
  </w:num>
  <w:num w:numId="15" w16cid:durableId="1337541463">
    <w:abstractNumId w:val="15"/>
  </w:num>
  <w:num w:numId="16" w16cid:durableId="828637634">
    <w:abstractNumId w:val="2"/>
  </w:num>
  <w:num w:numId="17" w16cid:durableId="1489706308">
    <w:abstractNumId w:val="23"/>
  </w:num>
  <w:num w:numId="18" w16cid:durableId="390421710">
    <w:abstractNumId w:val="6"/>
  </w:num>
  <w:num w:numId="19" w16cid:durableId="1580597675">
    <w:abstractNumId w:val="16"/>
  </w:num>
  <w:num w:numId="20" w16cid:durableId="1323268620">
    <w:abstractNumId w:val="24"/>
  </w:num>
  <w:num w:numId="21" w16cid:durableId="1048529432">
    <w:abstractNumId w:val="13"/>
  </w:num>
  <w:num w:numId="22" w16cid:durableId="2100633662">
    <w:abstractNumId w:val="9"/>
  </w:num>
  <w:num w:numId="23" w16cid:durableId="593317198">
    <w:abstractNumId w:val="1"/>
  </w:num>
  <w:num w:numId="24" w16cid:durableId="1431968009">
    <w:abstractNumId w:val="3"/>
  </w:num>
  <w:num w:numId="25" w16cid:durableId="18345669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158"/>
    <w:rsid w:val="000042D1"/>
    <w:rsid w:val="00005272"/>
    <w:rsid w:val="00010423"/>
    <w:rsid w:val="00031C9A"/>
    <w:rsid w:val="0003326B"/>
    <w:rsid w:val="00044745"/>
    <w:rsid w:val="000536D9"/>
    <w:rsid w:val="000608AF"/>
    <w:rsid w:val="00065451"/>
    <w:rsid w:val="00072A06"/>
    <w:rsid w:val="000915A6"/>
    <w:rsid w:val="00092EC5"/>
    <w:rsid w:val="00095ED7"/>
    <w:rsid w:val="000A3B4B"/>
    <w:rsid w:val="000B1208"/>
    <w:rsid w:val="000B3FE9"/>
    <w:rsid w:val="000C6E87"/>
    <w:rsid w:val="000C7D15"/>
    <w:rsid w:val="000D01FB"/>
    <w:rsid w:val="000D75EB"/>
    <w:rsid w:val="000E202E"/>
    <w:rsid w:val="000F7672"/>
    <w:rsid w:val="001045A1"/>
    <w:rsid w:val="00117F09"/>
    <w:rsid w:val="0013167A"/>
    <w:rsid w:val="0013741E"/>
    <w:rsid w:val="001400DD"/>
    <w:rsid w:val="00142810"/>
    <w:rsid w:val="00153B7B"/>
    <w:rsid w:val="00164D4F"/>
    <w:rsid w:val="00175976"/>
    <w:rsid w:val="00176768"/>
    <w:rsid w:val="0017753D"/>
    <w:rsid w:val="0018787C"/>
    <w:rsid w:val="0019621E"/>
    <w:rsid w:val="001B19AA"/>
    <w:rsid w:val="001C3E99"/>
    <w:rsid w:val="001D2830"/>
    <w:rsid w:val="001F0F96"/>
    <w:rsid w:val="00221555"/>
    <w:rsid w:val="002253A7"/>
    <w:rsid w:val="00226BF8"/>
    <w:rsid w:val="00230D14"/>
    <w:rsid w:val="0026461C"/>
    <w:rsid w:val="002649D1"/>
    <w:rsid w:val="00264F6F"/>
    <w:rsid w:val="00273D5A"/>
    <w:rsid w:val="002A0B97"/>
    <w:rsid w:val="002B0796"/>
    <w:rsid w:val="002B21DE"/>
    <w:rsid w:val="002D0BF7"/>
    <w:rsid w:val="002D596D"/>
    <w:rsid w:val="002E22A4"/>
    <w:rsid w:val="002E3605"/>
    <w:rsid w:val="002F1A94"/>
    <w:rsid w:val="002F6C3E"/>
    <w:rsid w:val="003016E5"/>
    <w:rsid w:val="00305EC9"/>
    <w:rsid w:val="00326EC3"/>
    <w:rsid w:val="00355368"/>
    <w:rsid w:val="0036528D"/>
    <w:rsid w:val="0038412A"/>
    <w:rsid w:val="00393B5E"/>
    <w:rsid w:val="003A7ED3"/>
    <w:rsid w:val="003C0DCD"/>
    <w:rsid w:val="003C7562"/>
    <w:rsid w:val="003E0F78"/>
    <w:rsid w:val="004059A2"/>
    <w:rsid w:val="004156EC"/>
    <w:rsid w:val="004322D2"/>
    <w:rsid w:val="00450569"/>
    <w:rsid w:val="00451D23"/>
    <w:rsid w:val="0046744A"/>
    <w:rsid w:val="00467926"/>
    <w:rsid w:val="00470349"/>
    <w:rsid w:val="00471C1C"/>
    <w:rsid w:val="004761D8"/>
    <w:rsid w:val="0047677B"/>
    <w:rsid w:val="0048658B"/>
    <w:rsid w:val="00496EFA"/>
    <w:rsid w:val="004A16E8"/>
    <w:rsid w:val="004A5DC3"/>
    <w:rsid w:val="004A7BC1"/>
    <w:rsid w:val="004B4F65"/>
    <w:rsid w:val="004B6A3D"/>
    <w:rsid w:val="004C4E01"/>
    <w:rsid w:val="004C7F3A"/>
    <w:rsid w:val="004D38B9"/>
    <w:rsid w:val="004D6FC9"/>
    <w:rsid w:val="004D7883"/>
    <w:rsid w:val="004E495B"/>
    <w:rsid w:val="004E6E46"/>
    <w:rsid w:val="004F1A15"/>
    <w:rsid w:val="005022B5"/>
    <w:rsid w:val="005126F1"/>
    <w:rsid w:val="00512FC4"/>
    <w:rsid w:val="00533A21"/>
    <w:rsid w:val="00536A6F"/>
    <w:rsid w:val="0055054D"/>
    <w:rsid w:val="005631B2"/>
    <w:rsid w:val="00577B5A"/>
    <w:rsid w:val="005948AE"/>
    <w:rsid w:val="00596F71"/>
    <w:rsid w:val="005973BF"/>
    <w:rsid w:val="005B028F"/>
    <w:rsid w:val="005B231B"/>
    <w:rsid w:val="005B4E15"/>
    <w:rsid w:val="005C1E96"/>
    <w:rsid w:val="005D00A7"/>
    <w:rsid w:val="005E069E"/>
    <w:rsid w:val="005E4AE1"/>
    <w:rsid w:val="005F1AEF"/>
    <w:rsid w:val="005F4BBA"/>
    <w:rsid w:val="0060077F"/>
    <w:rsid w:val="00601872"/>
    <w:rsid w:val="00620C6A"/>
    <w:rsid w:val="00621D8B"/>
    <w:rsid w:val="006304FC"/>
    <w:rsid w:val="00655A92"/>
    <w:rsid w:val="00657CFB"/>
    <w:rsid w:val="00662EBC"/>
    <w:rsid w:val="00663B3A"/>
    <w:rsid w:val="00680C85"/>
    <w:rsid w:val="00686896"/>
    <w:rsid w:val="00686DD3"/>
    <w:rsid w:val="00696DD8"/>
    <w:rsid w:val="0069757F"/>
    <w:rsid w:val="006A2051"/>
    <w:rsid w:val="006E6B38"/>
    <w:rsid w:val="006E76C3"/>
    <w:rsid w:val="006E78AA"/>
    <w:rsid w:val="006F0E3E"/>
    <w:rsid w:val="00716F06"/>
    <w:rsid w:val="00720AE3"/>
    <w:rsid w:val="007340CD"/>
    <w:rsid w:val="0073450B"/>
    <w:rsid w:val="007351FF"/>
    <w:rsid w:val="007433A0"/>
    <w:rsid w:val="00752E65"/>
    <w:rsid w:val="00755999"/>
    <w:rsid w:val="00757A7F"/>
    <w:rsid w:val="007601A8"/>
    <w:rsid w:val="00771ABC"/>
    <w:rsid w:val="00791EE5"/>
    <w:rsid w:val="00794E54"/>
    <w:rsid w:val="007A5911"/>
    <w:rsid w:val="007A7890"/>
    <w:rsid w:val="007B2056"/>
    <w:rsid w:val="007B6AD1"/>
    <w:rsid w:val="007E41FF"/>
    <w:rsid w:val="007F11E3"/>
    <w:rsid w:val="007F2D51"/>
    <w:rsid w:val="0080766E"/>
    <w:rsid w:val="00811759"/>
    <w:rsid w:val="00812E1B"/>
    <w:rsid w:val="0081728A"/>
    <w:rsid w:val="008203F4"/>
    <w:rsid w:val="00827611"/>
    <w:rsid w:val="00831C8C"/>
    <w:rsid w:val="008370BC"/>
    <w:rsid w:val="00845801"/>
    <w:rsid w:val="00847BAC"/>
    <w:rsid w:val="00855CB0"/>
    <w:rsid w:val="00877CDB"/>
    <w:rsid w:val="00882D31"/>
    <w:rsid w:val="00887E89"/>
    <w:rsid w:val="008A2821"/>
    <w:rsid w:val="008B14BD"/>
    <w:rsid w:val="008D31C8"/>
    <w:rsid w:val="008D5240"/>
    <w:rsid w:val="008F4D85"/>
    <w:rsid w:val="008F778C"/>
    <w:rsid w:val="00902FBA"/>
    <w:rsid w:val="00912145"/>
    <w:rsid w:val="00914F22"/>
    <w:rsid w:val="009157D3"/>
    <w:rsid w:val="00915DB4"/>
    <w:rsid w:val="00926E0C"/>
    <w:rsid w:val="00937715"/>
    <w:rsid w:val="00937D44"/>
    <w:rsid w:val="00947FAF"/>
    <w:rsid w:val="009515E5"/>
    <w:rsid w:val="00954FEA"/>
    <w:rsid w:val="0097755B"/>
    <w:rsid w:val="00980BB0"/>
    <w:rsid w:val="00985C30"/>
    <w:rsid w:val="0099095F"/>
    <w:rsid w:val="009A0DEB"/>
    <w:rsid w:val="009E315D"/>
    <w:rsid w:val="009E3C4B"/>
    <w:rsid w:val="009F09D5"/>
    <w:rsid w:val="009F1CA4"/>
    <w:rsid w:val="009F3C41"/>
    <w:rsid w:val="00A01AC7"/>
    <w:rsid w:val="00A02AC2"/>
    <w:rsid w:val="00A06679"/>
    <w:rsid w:val="00A14E82"/>
    <w:rsid w:val="00A438B6"/>
    <w:rsid w:val="00A55A26"/>
    <w:rsid w:val="00A67DE0"/>
    <w:rsid w:val="00A775A7"/>
    <w:rsid w:val="00A840DA"/>
    <w:rsid w:val="00AA28AD"/>
    <w:rsid w:val="00AB4586"/>
    <w:rsid w:val="00AB45FB"/>
    <w:rsid w:val="00AB51EA"/>
    <w:rsid w:val="00AB5E26"/>
    <w:rsid w:val="00AC3C08"/>
    <w:rsid w:val="00AC52ED"/>
    <w:rsid w:val="00AD6D8F"/>
    <w:rsid w:val="00AE3800"/>
    <w:rsid w:val="00B0315A"/>
    <w:rsid w:val="00B113E2"/>
    <w:rsid w:val="00B23FEF"/>
    <w:rsid w:val="00B24F22"/>
    <w:rsid w:val="00B37AA7"/>
    <w:rsid w:val="00B417E1"/>
    <w:rsid w:val="00B457FB"/>
    <w:rsid w:val="00B468B5"/>
    <w:rsid w:val="00B5301D"/>
    <w:rsid w:val="00B55DE4"/>
    <w:rsid w:val="00B63D8F"/>
    <w:rsid w:val="00B6416F"/>
    <w:rsid w:val="00B67402"/>
    <w:rsid w:val="00B71200"/>
    <w:rsid w:val="00B748B1"/>
    <w:rsid w:val="00B82505"/>
    <w:rsid w:val="00B9363E"/>
    <w:rsid w:val="00B97403"/>
    <w:rsid w:val="00B97FAF"/>
    <w:rsid w:val="00BA1E52"/>
    <w:rsid w:val="00BB0B02"/>
    <w:rsid w:val="00BC5605"/>
    <w:rsid w:val="00BC788A"/>
    <w:rsid w:val="00BF33CD"/>
    <w:rsid w:val="00C01C27"/>
    <w:rsid w:val="00C27842"/>
    <w:rsid w:val="00C33DFE"/>
    <w:rsid w:val="00C51A70"/>
    <w:rsid w:val="00C56C27"/>
    <w:rsid w:val="00C6073D"/>
    <w:rsid w:val="00C72720"/>
    <w:rsid w:val="00C7347B"/>
    <w:rsid w:val="00C82102"/>
    <w:rsid w:val="00C904DC"/>
    <w:rsid w:val="00CA588B"/>
    <w:rsid w:val="00CA5AD6"/>
    <w:rsid w:val="00CA5D88"/>
    <w:rsid w:val="00CD1F6F"/>
    <w:rsid w:val="00CE26D3"/>
    <w:rsid w:val="00CE6FDE"/>
    <w:rsid w:val="00CE74BF"/>
    <w:rsid w:val="00CF734D"/>
    <w:rsid w:val="00D008F5"/>
    <w:rsid w:val="00D01C6F"/>
    <w:rsid w:val="00D10F9C"/>
    <w:rsid w:val="00D139B5"/>
    <w:rsid w:val="00D30991"/>
    <w:rsid w:val="00D33919"/>
    <w:rsid w:val="00D353EB"/>
    <w:rsid w:val="00D37882"/>
    <w:rsid w:val="00D504E9"/>
    <w:rsid w:val="00D91184"/>
    <w:rsid w:val="00D94E3D"/>
    <w:rsid w:val="00DA1457"/>
    <w:rsid w:val="00DB537F"/>
    <w:rsid w:val="00DC0B45"/>
    <w:rsid w:val="00DC3F45"/>
    <w:rsid w:val="00DD13C2"/>
    <w:rsid w:val="00E00541"/>
    <w:rsid w:val="00E014B2"/>
    <w:rsid w:val="00E03814"/>
    <w:rsid w:val="00E05C38"/>
    <w:rsid w:val="00E06855"/>
    <w:rsid w:val="00E45647"/>
    <w:rsid w:val="00E61F98"/>
    <w:rsid w:val="00E80BFB"/>
    <w:rsid w:val="00E833FB"/>
    <w:rsid w:val="00E83F6B"/>
    <w:rsid w:val="00E94806"/>
    <w:rsid w:val="00EA734B"/>
    <w:rsid w:val="00EC0EC1"/>
    <w:rsid w:val="00EC1B04"/>
    <w:rsid w:val="00EC63D5"/>
    <w:rsid w:val="00EC7F89"/>
    <w:rsid w:val="00EE0042"/>
    <w:rsid w:val="00EE1B96"/>
    <w:rsid w:val="00EE1C13"/>
    <w:rsid w:val="00EF0A64"/>
    <w:rsid w:val="00F00160"/>
    <w:rsid w:val="00F3396A"/>
    <w:rsid w:val="00F364C2"/>
    <w:rsid w:val="00F473E0"/>
    <w:rsid w:val="00F515A3"/>
    <w:rsid w:val="00F53179"/>
    <w:rsid w:val="00F5517F"/>
    <w:rsid w:val="00F61119"/>
    <w:rsid w:val="00F65F70"/>
    <w:rsid w:val="00F76A3E"/>
    <w:rsid w:val="00F84F75"/>
    <w:rsid w:val="00F94237"/>
    <w:rsid w:val="00FA2835"/>
    <w:rsid w:val="00FA7F94"/>
    <w:rsid w:val="00FB761B"/>
    <w:rsid w:val="00FC22E9"/>
    <w:rsid w:val="00FC5158"/>
    <w:rsid w:val="00FD0D28"/>
    <w:rsid w:val="00FE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D186D1"/>
  <w15:chartTrackingRefBased/>
  <w15:docId w15:val="{A1F7C3AF-F8C6-6E48-8CE0-47526624B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EE5"/>
    <w:rPr>
      <w:rFonts w:ascii="Avenir Next" w:eastAsiaTheme="minorEastAsia" w:hAnsi="Avenir Next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31C8"/>
    <w:pPr>
      <w:outlineLvl w:val="0"/>
    </w:pPr>
    <w:rPr>
      <w:rFonts w:ascii="Akzidenz-Grotesk BQ" w:hAnsi="Akzidenz-Grotesk BQ"/>
      <w:b/>
      <w:bCs/>
      <w:sz w:val="52"/>
      <w:szCs w:val="5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D31C8"/>
    <w:pPr>
      <w:outlineLvl w:val="1"/>
    </w:pPr>
    <w:rPr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A0DEB"/>
    <w:pPr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6D8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F22"/>
    <w:pPr>
      <w:numPr>
        <w:numId w:val="16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46792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79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7926"/>
  </w:style>
  <w:style w:type="paragraph" w:styleId="Footer">
    <w:name w:val="footer"/>
    <w:basedOn w:val="Normal"/>
    <w:link w:val="FooterChar"/>
    <w:uiPriority w:val="99"/>
    <w:unhideWhenUsed/>
    <w:rsid w:val="004679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7926"/>
  </w:style>
  <w:style w:type="character" w:customStyle="1" w:styleId="Heading1Char">
    <w:name w:val="Heading 1 Char"/>
    <w:basedOn w:val="DefaultParagraphFont"/>
    <w:link w:val="Heading1"/>
    <w:uiPriority w:val="9"/>
    <w:rsid w:val="008D31C8"/>
    <w:rPr>
      <w:rFonts w:ascii="Akzidenz-Grotesk BQ" w:hAnsi="Akzidenz-Grotesk BQ"/>
      <w:b/>
      <w:bCs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8D31C8"/>
    <w:rPr>
      <w:rFonts w:ascii="Akzidenz-Grotesk BQ" w:hAnsi="Akzidenz-Grotesk BQ"/>
      <w:b/>
      <w:bC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8B14BD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2B21DE"/>
  </w:style>
  <w:style w:type="character" w:styleId="UnresolvedMention">
    <w:name w:val="Unresolved Mention"/>
    <w:basedOn w:val="DefaultParagraphFont"/>
    <w:uiPriority w:val="99"/>
    <w:semiHidden/>
    <w:unhideWhenUsed/>
    <w:rsid w:val="00596F7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9A0DEB"/>
    <w:rPr>
      <w:rFonts w:ascii="Akzidenz-Grotesk BQ" w:hAnsi="Akzidenz-Grotesk BQ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AD6D8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6D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rsid w:val="00AD6D8F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customStyle="1" w:styleId="BulletList">
    <w:name w:val="Bullet List"/>
    <w:basedOn w:val="ListParagraph"/>
    <w:qFormat/>
    <w:rsid w:val="00914F22"/>
    <w:pPr>
      <w:numPr>
        <w:ilvl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9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6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4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erveworship/Library/Group%20Containers/UBF8T346G9.Office/User%20Content.localized/Templates.localized/Colwood%20Church%20Internal%20Generic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F4A77E-1199-A74D-9257-235C970F8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Colwood Church Internal Generic Template.dotx</Template>
  <TotalTime>28</TotalTime>
  <Pages>4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Anderson</dc:creator>
  <cp:keywords/>
  <dc:description/>
  <cp:lastModifiedBy>Andrew York</cp:lastModifiedBy>
  <cp:revision>5</cp:revision>
  <cp:lastPrinted>2023-03-02T22:21:00Z</cp:lastPrinted>
  <dcterms:created xsi:type="dcterms:W3CDTF">2023-10-24T14:26:00Z</dcterms:created>
  <dcterms:modified xsi:type="dcterms:W3CDTF">2023-10-24T17:02:00Z</dcterms:modified>
</cp:coreProperties>
</file>