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24BA1" w14:textId="20FE94C6" w:rsidR="000A5927" w:rsidRDefault="001E07B0">
      <w:r w:rsidRPr="001E07B0">
        <w:rPr>
          <w:noProof/>
        </w:rPr>
        <w:drawing>
          <wp:inline distT="0" distB="0" distL="0" distR="0" wp14:anchorId="619E2DE5" wp14:editId="35097FE2">
            <wp:extent cx="1423600" cy="530352"/>
            <wp:effectExtent l="0" t="0" r="0" b="3175"/>
            <wp:docPr id="1953133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334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4859" cy="54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E32C1" w14:textId="134518CE" w:rsidR="001E07B0" w:rsidRDefault="001E07B0" w:rsidP="001E07B0">
      <w:pPr>
        <w:jc w:val="center"/>
        <w:rPr>
          <w:sz w:val="36"/>
          <w:szCs w:val="36"/>
        </w:rPr>
      </w:pPr>
      <w:r>
        <w:rPr>
          <w:sz w:val="36"/>
          <w:szCs w:val="36"/>
        </w:rPr>
        <w:t>SERMON TITLE</w:t>
      </w:r>
    </w:p>
    <w:p w14:paraId="7ED2A23F" w14:textId="21C4136B" w:rsidR="001E07B0" w:rsidRDefault="001E07B0" w:rsidP="001E07B0">
      <w:pPr>
        <w:jc w:val="center"/>
        <w:rPr>
          <w:i/>
          <w:iCs/>
          <w:sz w:val="28"/>
          <w:szCs w:val="28"/>
        </w:rPr>
      </w:pPr>
      <w:r w:rsidRPr="001E07B0">
        <w:rPr>
          <w:i/>
          <w:iCs/>
          <w:sz w:val="28"/>
          <w:szCs w:val="28"/>
        </w:rPr>
        <w:t>Scripture</w:t>
      </w:r>
    </w:p>
    <w:p w14:paraId="122B7A89" w14:textId="77777777" w:rsidR="001E07B0" w:rsidRDefault="001E07B0" w:rsidP="001E07B0">
      <w:pPr>
        <w:rPr>
          <w:i/>
          <w:iCs/>
          <w:sz w:val="22"/>
          <w:szCs w:val="22"/>
        </w:rPr>
      </w:pPr>
    </w:p>
    <w:p w14:paraId="394E52D7" w14:textId="7CF7353C" w:rsidR="001E07B0" w:rsidRPr="001E07B0" w:rsidRDefault="001E07B0" w:rsidP="001E07B0">
      <w:pPr>
        <w:jc w:val="center"/>
        <w:rPr>
          <w:sz w:val="28"/>
          <w:szCs w:val="28"/>
        </w:rPr>
      </w:pPr>
      <w:r w:rsidRPr="001E07B0">
        <w:rPr>
          <w:sz w:val="28"/>
          <w:szCs w:val="28"/>
        </w:rPr>
        <w:t>Heading Title</w:t>
      </w:r>
    </w:p>
    <w:p w14:paraId="3D4D2B58" w14:textId="1A831707" w:rsidR="001E07B0" w:rsidRPr="001E07B0" w:rsidRDefault="001E07B0" w:rsidP="001E07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E07B0">
        <w:rPr>
          <w:sz w:val="28"/>
          <w:szCs w:val="28"/>
        </w:rPr>
        <w:t>Fill in the blank point.</w:t>
      </w:r>
    </w:p>
    <w:p w14:paraId="65B6EC0B" w14:textId="2067A703" w:rsidR="001E07B0" w:rsidRPr="001E07B0" w:rsidRDefault="001E07B0" w:rsidP="001E07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E07B0">
        <w:rPr>
          <w:sz w:val="28"/>
          <w:szCs w:val="28"/>
        </w:rPr>
        <w:t>Fill in the blank point.</w:t>
      </w:r>
    </w:p>
    <w:p w14:paraId="3E02E2E6" w14:textId="77777777" w:rsidR="001E07B0" w:rsidRPr="001E07B0" w:rsidRDefault="001E07B0" w:rsidP="001E07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E07B0">
        <w:rPr>
          <w:sz w:val="28"/>
          <w:szCs w:val="28"/>
        </w:rPr>
        <w:t>Fill in the blank point.</w:t>
      </w:r>
    </w:p>
    <w:p w14:paraId="5729129F" w14:textId="0186E323" w:rsidR="001E07B0" w:rsidRPr="001E07B0" w:rsidRDefault="00952A7C" w:rsidP="001E07B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E07B0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85D50" wp14:editId="2B36ACE6">
                <wp:simplePos x="0" y="0"/>
                <wp:positionH relativeFrom="column">
                  <wp:posOffset>4750904</wp:posOffset>
                </wp:positionH>
                <wp:positionV relativeFrom="paragraph">
                  <wp:posOffset>192764</wp:posOffset>
                </wp:positionV>
                <wp:extent cx="1337752" cy="529590"/>
                <wp:effectExtent l="0" t="0" r="0" b="3810"/>
                <wp:wrapNone/>
                <wp:docPr id="2981866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52" cy="529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E311B5" w14:textId="112D072C" w:rsidR="00952A7C" w:rsidRPr="001E07B0" w:rsidRDefault="00952A7C" w:rsidP="00952A7C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Connect with Us radiuschurch.org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85D5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4.1pt;margin-top:15.2pt;width:105.35pt;height:4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" fillcolor="white [3201]" stroked="f" strokeweight=".5pt">
                <v:textbox>
                  <w:txbxContent>
                    <w:p w14:paraId="78E311B5" w14:textId="112D072C" w:rsidR="00952A7C" w:rsidRPr="001E07B0" w:rsidRDefault="00952A7C" w:rsidP="00952A7C">
                      <w:pPr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Connect with Us radiuschurch.org</w:t>
                      </w:r>
                    </w:p>
                  </w:txbxContent>
                </v:textbox>
              </v:shape>
            </w:pict>
          </mc:Fallback>
        </mc:AlternateContent>
      </w:r>
      <w:r w:rsidRPr="00952A7C">
        <w:rPr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62F344E6" wp14:editId="202B0D17">
            <wp:simplePos x="0" y="0"/>
            <wp:positionH relativeFrom="column">
              <wp:posOffset>6048541</wp:posOffset>
            </wp:positionH>
            <wp:positionV relativeFrom="paragraph">
              <wp:posOffset>33020</wp:posOffset>
            </wp:positionV>
            <wp:extent cx="808383" cy="808383"/>
            <wp:effectExtent l="0" t="0" r="4445" b="4445"/>
            <wp:wrapNone/>
            <wp:docPr id="1690073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073443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383" cy="808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7B0" w:rsidRPr="001E07B0">
        <w:rPr>
          <w:sz w:val="28"/>
          <w:szCs w:val="28"/>
        </w:rPr>
        <w:t>Fill in the blank point.</w:t>
      </w:r>
      <w:r w:rsidR="001E07B0" w:rsidRPr="001E07B0">
        <w:rPr>
          <w:noProof/>
          <w:sz w:val="32"/>
          <w:szCs w:val="32"/>
        </w:rPr>
        <w:t xml:space="preserve"> </w:t>
      </w:r>
    </w:p>
    <w:p w14:paraId="37D12635" w14:textId="493B7A17" w:rsidR="001E07B0" w:rsidRDefault="001E07B0" w:rsidP="001E07B0">
      <w:pPr>
        <w:rPr>
          <w:sz w:val="22"/>
          <w:szCs w:val="22"/>
        </w:rPr>
      </w:pPr>
    </w:p>
    <w:p w14:paraId="2E7E631F" w14:textId="54502812" w:rsidR="001E07B0" w:rsidRDefault="001E07B0" w:rsidP="001E07B0">
      <w:pPr>
        <w:rPr>
          <w:sz w:val="22"/>
          <w:szCs w:val="22"/>
        </w:rPr>
      </w:pPr>
    </w:p>
    <w:p w14:paraId="36B273F4" w14:textId="553AE564" w:rsidR="001E07B0" w:rsidRDefault="001E07B0" w:rsidP="001E07B0">
      <w:pPr>
        <w:rPr>
          <w:sz w:val="22"/>
          <w:szCs w:val="22"/>
        </w:rPr>
      </w:pPr>
    </w:p>
    <w:p w14:paraId="78F49D1A" w14:textId="0427916B" w:rsidR="001E07B0" w:rsidRDefault="001E07B0" w:rsidP="001E07B0">
      <w:pPr>
        <w:rPr>
          <w:sz w:val="22"/>
          <w:szCs w:val="22"/>
        </w:rPr>
      </w:pPr>
    </w:p>
    <w:p w14:paraId="485A6376" w14:textId="77777777" w:rsidR="001E07B0" w:rsidRDefault="001E07B0" w:rsidP="001E07B0">
      <w:pPr>
        <w:rPr>
          <w:sz w:val="22"/>
          <w:szCs w:val="22"/>
        </w:rPr>
      </w:pPr>
    </w:p>
    <w:p w14:paraId="65C005F0" w14:textId="77777777" w:rsidR="001E07B0" w:rsidRDefault="001E07B0" w:rsidP="001E07B0">
      <w:pPr>
        <w:rPr>
          <w:sz w:val="22"/>
          <w:szCs w:val="22"/>
        </w:rPr>
      </w:pPr>
    </w:p>
    <w:p w14:paraId="053BDA8B" w14:textId="77777777" w:rsidR="001E07B0" w:rsidRDefault="001E07B0" w:rsidP="001E07B0">
      <w:r w:rsidRPr="001E07B0">
        <w:rPr>
          <w:noProof/>
        </w:rPr>
        <w:drawing>
          <wp:inline distT="0" distB="0" distL="0" distR="0" wp14:anchorId="29972485" wp14:editId="2660D3D7">
            <wp:extent cx="1423600" cy="530352"/>
            <wp:effectExtent l="0" t="0" r="0" b="3175"/>
            <wp:docPr id="1353124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334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4859" cy="54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CA01" w14:textId="77777777" w:rsidR="001E07B0" w:rsidRDefault="001E07B0" w:rsidP="001E07B0">
      <w:pPr>
        <w:jc w:val="center"/>
        <w:rPr>
          <w:sz w:val="36"/>
          <w:szCs w:val="36"/>
        </w:rPr>
      </w:pPr>
      <w:r>
        <w:rPr>
          <w:sz w:val="36"/>
          <w:szCs w:val="36"/>
        </w:rPr>
        <w:t>SERMON TITLE</w:t>
      </w:r>
    </w:p>
    <w:p w14:paraId="64C17B74" w14:textId="77777777" w:rsidR="001E07B0" w:rsidRDefault="001E07B0" w:rsidP="001E07B0">
      <w:pPr>
        <w:jc w:val="center"/>
        <w:rPr>
          <w:i/>
          <w:iCs/>
          <w:sz w:val="28"/>
          <w:szCs w:val="28"/>
        </w:rPr>
      </w:pPr>
      <w:r w:rsidRPr="001E07B0">
        <w:rPr>
          <w:i/>
          <w:iCs/>
          <w:sz w:val="28"/>
          <w:szCs w:val="28"/>
        </w:rPr>
        <w:t>Scripture</w:t>
      </w:r>
    </w:p>
    <w:p w14:paraId="6DA9EAFA" w14:textId="77777777" w:rsidR="001E07B0" w:rsidRDefault="001E07B0" w:rsidP="001E07B0">
      <w:pPr>
        <w:rPr>
          <w:i/>
          <w:iCs/>
          <w:sz w:val="22"/>
          <w:szCs w:val="22"/>
        </w:rPr>
      </w:pPr>
    </w:p>
    <w:p w14:paraId="2AA870DB" w14:textId="77777777" w:rsidR="001E07B0" w:rsidRPr="001E07B0" w:rsidRDefault="001E07B0" w:rsidP="001E07B0">
      <w:pPr>
        <w:jc w:val="center"/>
        <w:rPr>
          <w:sz w:val="28"/>
          <w:szCs w:val="28"/>
        </w:rPr>
      </w:pPr>
      <w:r w:rsidRPr="001E07B0">
        <w:rPr>
          <w:sz w:val="28"/>
          <w:szCs w:val="28"/>
        </w:rPr>
        <w:t>Heading Title</w:t>
      </w:r>
    </w:p>
    <w:p w14:paraId="1AFE5AF3" w14:textId="77777777" w:rsidR="001E07B0" w:rsidRPr="001E07B0" w:rsidRDefault="001E07B0" w:rsidP="001E07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E07B0">
        <w:rPr>
          <w:sz w:val="28"/>
          <w:szCs w:val="28"/>
        </w:rPr>
        <w:t>Fill in the blank point.</w:t>
      </w:r>
    </w:p>
    <w:p w14:paraId="2AF3EA81" w14:textId="77777777" w:rsidR="001E07B0" w:rsidRPr="001E07B0" w:rsidRDefault="001E07B0" w:rsidP="001E07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E07B0">
        <w:rPr>
          <w:sz w:val="28"/>
          <w:szCs w:val="28"/>
        </w:rPr>
        <w:t>Fill in the blank point.</w:t>
      </w:r>
    </w:p>
    <w:p w14:paraId="6A78229D" w14:textId="1A9752D6" w:rsidR="001E07B0" w:rsidRPr="001E07B0" w:rsidRDefault="00952A7C" w:rsidP="001E07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952A7C">
        <w:rPr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4242B93C" wp14:editId="0846D376">
            <wp:simplePos x="0" y="0"/>
            <wp:positionH relativeFrom="column">
              <wp:posOffset>6082030</wp:posOffset>
            </wp:positionH>
            <wp:positionV relativeFrom="paragraph">
              <wp:posOffset>250825</wp:posOffset>
            </wp:positionV>
            <wp:extent cx="808383" cy="808383"/>
            <wp:effectExtent l="0" t="0" r="4445" b="4445"/>
            <wp:wrapNone/>
            <wp:docPr id="2060309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073443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383" cy="808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7B0" w:rsidRPr="001E07B0">
        <w:rPr>
          <w:sz w:val="28"/>
          <w:szCs w:val="28"/>
        </w:rPr>
        <w:t>Fill in the blank point.</w:t>
      </w:r>
    </w:p>
    <w:p w14:paraId="1DD4D361" w14:textId="0BC18851" w:rsidR="001E07B0" w:rsidRPr="001E07B0" w:rsidRDefault="001E07B0" w:rsidP="001E07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E07B0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ABAA8E" wp14:editId="09E3EEA5">
                <wp:simplePos x="0" y="0"/>
                <wp:positionH relativeFrom="column">
                  <wp:posOffset>4750904</wp:posOffset>
                </wp:positionH>
                <wp:positionV relativeFrom="paragraph">
                  <wp:posOffset>192653</wp:posOffset>
                </wp:positionV>
                <wp:extent cx="1337752" cy="530087"/>
                <wp:effectExtent l="0" t="0" r="0" b="3810"/>
                <wp:wrapNone/>
                <wp:docPr id="21174848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752" cy="530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0BE0CB" w14:textId="77777777" w:rsidR="00952A7C" w:rsidRPr="001E07B0" w:rsidRDefault="00952A7C" w:rsidP="00952A7C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Connect with Us radiuschurch.org</w:t>
                            </w:r>
                          </w:p>
                          <w:p w14:paraId="36D42FD5" w14:textId="1868A843" w:rsidR="001E07B0" w:rsidRPr="001E07B0" w:rsidRDefault="001E07B0" w:rsidP="001E07B0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BAA8E" id="_x0000_s1027" type="#_x0000_t202" style="position:absolute;left:0;text-align:left;margin-left:374.1pt;margin-top:15.15pt;width:105.35pt;height:4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" fillcolor="white [3201]" stroked="f" strokeweight=".5pt">
                <v:textbox>
                  <w:txbxContent>
                    <w:p w14:paraId="020BE0CB" w14:textId="77777777" w:rsidR="00952A7C" w:rsidRPr="001E07B0" w:rsidRDefault="00952A7C" w:rsidP="00952A7C">
                      <w:pPr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Connect with Us radiuschurch.org</w:t>
                      </w:r>
                    </w:p>
                    <w:p w14:paraId="36D42FD5" w14:textId="1868A843" w:rsidR="001E07B0" w:rsidRPr="001E07B0" w:rsidRDefault="001E07B0" w:rsidP="001E07B0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07B0">
        <w:rPr>
          <w:sz w:val="28"/>
          <w:szCs w:val="28"/>
        </w:rPr>
        <w:t>Fill in the blank point.</w:t>
      </w:r>
      <w:r w:rsidRPr="001E07B0">
        <w:rPr>
          <w:noProof/>
          <w:sz w:val="32"/>
          <w:szCs w:val="32"/>
        </w:rPr>
        <w:t xml:space="preserve"> </w:t>
      </w:r>
    </w:p>
    <w:p w14:paraId="08BDEAC3" w14:textId="77777777" w:rsidR="001E07B0" w:rsidRDefault="001E07B0" w:rsidP="001E07B0">
      <w:pPr>
        <w:rPr>
          <w:sz w:val="22"/>
          <w:szCs w:val="22"/>
        </w:rPr>
      </w:pPr>
    </w:p>
    <w:p w14:paraId="620C6117" w14:textId="77777777" w:rsidR="001E07B0" w:rsidRDefault="001E07B0" w:rsidP="001E07B0">
      <w:pPr>
        <w:rPr>
          <w:sz w:val="22"/>
          <w:szCs w:val="22"/>
        </w:rPr>
      </w:pPr>
    </w:p>
    <w:p w14:paraId="276A8F29" w14:textId="2643EFBD" w:rsidR="001E07B0" w:rsidRPr="001E07B0" w:rsidRDefault="001E07B0" w:rsidP="001E07B0">
      <w:pPr>
        <w:jc w:val="right"/>
        <w:rPr>
          <w:sz w:val="22"/>
          <w:szCs w:val="22"/>
        </w:rPr>
      </w:pPr>
    </w:p>
    <w:sectPr w:rsidR="001E07B0" w:rsidRPr="001E07B0" w:rsidSect="001E07B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D0876"/>
    <w:multiLevelType w:val="hybridMultilevel"/>
    <w:tmpl w:val="8C96F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E7BF9"/>
    <w:multiLevelType w:val="hybridMultilevel"/>
    <w:tmpl w:val="8C96FD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16929"/>
    <w:multiLevelType w:val="hybridMultilevel"/>
    <w:tmpl w:val="8C96FD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856305">
    <w:abstractNumId w:val="0"/>
  </w:num>
  <w:num w:numId="2" w16cid:durableId="1352412798">
    <w:abstractNumId w:val="1"/>
  </w:num>
  <w:num w:numId="3" w16cid:durableId="4070003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01"/>
    <w:rsid w:val="000A5927"/>
    <w:rsid w:val="001E07B0"/>
    <w:rsid w:val="001F278C"/>
    <w:rsid w:val="002A3375"/>
    <w:rsid w:val="00952A7C"/>
    <w:rsid w:val="00974781"/>
    <w:rsid w:val="00C6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CA0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F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F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F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F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F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F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F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F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F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F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F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F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F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F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F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F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F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F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F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F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F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5F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F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5F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F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5F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F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F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F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875ee080-a23d-4b22-8929-06111984f2ec" xsi:nil="true"/>
    <lcf76f155ced4ddcb4097134ff3c332f xmlns="126a9522-8961-4945-b148-6568726c2e80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3B70BA331F144D968DC824E35A91A5" ma:contentTypeVersion="16" ma:contentTypeDescription="Create a new document." ma:contentTypeScope="" ma:versionID="2763434f8a3ff5e85d9846498246d21a">
  <xsd:schema xmlns:xsd="http://www.w3.org/2001/XMLSchema" xmlns:xs="http://www.w3.org/2001/XMLSchema" xmlns:p="http://schemas.microsoft.com/office/2006/metadata/properties" xmlns:ns1="http://schemas.microsoft.com/sharepoint/v3" xmlns:ns2="126a9522-8961-4945-b148-6568726c2e80" xmlns:ns3="875ee080-a23d-4b22-8929-06111984f2ec" targetNamespace="http://schemas.microsoft.com/office/2006/metadata/properties" ma:root="true" ma:fieldsID="8d25a6239d43f5b8de73aa528a564166" ns1:_="" ns2:_="" ns3:_="">
    <xsd:import namespace="http://schemas.microsoft.com/sharepoint/v3"/>
    <xsd:import namespace="126a9522-8961-4945-b148-6568726c2e80"/>
    <xsd:import namespace="875ee080-a23d-4b22-8929-06111984f2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a9522-8961-4945-b148-6568726c2e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b956fc2-23a8-4170-92bf-8758c051b2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ee080-a23d-4b22-8929-06111984f2e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06395c7-8ce7-4035-a34c-cfc5ce4cd8fb}" ma:internalName="TaxCatchAll" ma:showField="CatchAllData" ma:web="875ee080-a23d-4b22-8929-06111984f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6F96BF-CFC1-46FD-B931-C7DB38409CE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75ee080-a23d-4b22-8929-06111984f2ec"/>
    <ds:schemaRef ds:uri="126a9522-8961-4945-b148-6568726c2e80"/>
  </ds:schemaRefs>
</ds:datastoreItem>
</file>

<file path=customXml/itemProps2.xml><?xml version="1.0" encoding="utf-8"?>
<ds:datastoreItem xmlns:ds="http://schemas.openxmlformats.org/officeDocument/2006/customXml" ds:itemID="{A9AB5670-2A0B-4B54-B4E2-3477C9F81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8132F-3A0F-4908-A746-F7A0F8466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26a9522-8961-4945-b148-6568726c2e80"/>
    <ds:schemaRef ds:uri="875ee080-a23d-4b22-8929-06111984f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Sermon Notes.dotx</Template>
  <TotalTime>7</TotalTime>
  <Pages>1</Pages>
  <Words>57</Words>
  <Characters>238</Characters>
  <Application>Microsoft Office Word</Application>
  <DocSecurity>0</DocSecurity>
  <Lines>29</Lines>
  <Paragraphs>16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King</dc:creator>
  <cp:keywords/>
  <dc:description/>
  <cp:lastModifiedBy>Kristen King</cp:lastModifiedBy>
  <cp:revision>3</cp:revision>
  <dcterms:created xsi:type="dcterms:W3CDTF">2026-06-08T17:33:00Z</dcterms:created>
  <dcterms:modified xsi:type="dcterms:W3CDTF">2026-06-08T17:46:00Z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0x010100C43B70BA331F144D968DC824E35A91A5</vt:lpwstr>
  </property>
  <property fmtid="{D5CDD505-2E9C-101B-9397-08002B2CF9AE}" pid="3" name="MediaServiceImageTags">
    <vt:lpwstr/>
  </property>
</Properties>
</file>