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20E80" w14:textId="77777777" w:rsidR="00CC7CA8" w:rsidRDefault="00CC7CA8"/>
    <w:sectPr w:rsidR="00CC7CA8" w:rsidSect="005C19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275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76BD8" w14:textId="77777777" w:rsidR="00B41A38" w:rsidRDefault="00B41A38" w:rsidP="00D20D2E">
      <w:r>
        <w:separator/>
      </w:r>
    </w:p>
  </w:endnote>
  <w:endnote w:type="continuationSeparator" w:id="0">
    <w:p w14:paraId="76EFEC70" w14:textId="77777777" w:rsidR="00B41A38" w:rsidRDefault="00B41A38" w:rsidP="00D2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D979C" w14:textId="77777777" w:rsidR="0028428C" w:rsidRDefault="002842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393CB" w14:textId="747F3E1C" w:rsidR="00371915" w:rsidRDefault="0062141E" w:rsidP="0062141E">
    <w:pPr>
      <w:pStyle w:val="Footer"/>
      <w:jc w:val="center"/>
    </w:pPr>
    <w:r>
      <w:rPr>
        <w:noProof/>
      </w:rPr>
      <w:drawing>
        <wp:inline distT="0" distB="0" distL="0" distR="0" wp14:anchorId="507EBA66" wp14:editId="79A2F2F8">
          <wp:extent cx="2736407" cy="950875"/>
          <wp:effectExtent l="0" t="0" r="0" b="0"/>
          <wp:docPr id="497280517" name="Picture 1" descr="A black and orang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280517" name="Picture 1" descr="A black and orang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5727" cy="971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EE6DD" w14:textId="77777777" w:rsidR="0028428C" w:rsidRDefault="00284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FD2D3" w14:textId="77777777" w:rsidR="00B41A38" w:rsidRDefault="00B41A38" w:rsidP="00D20D2E">
      <w:r>
        <w:separator/>
      </w:r>
    </w:p>
  </w:footnote>
  <w:footnote w:type="continuationSeparator" w:id="0">
    <w:p w14:paraId="3AF773DB" w14:textId="77777777" w:rsidR="00B41A38" w:rsidRDefault="00B41A38" w:rsidP="00D20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E6436" w14:textId="77777777" w:rsidR="0028428C" w:rsidRDefault="002842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4647E" w14:textId="57530945" w:rsidR="0060431C" w:rsidRDefault="0060431C" w:rsidP="0060431C">
    <w:pPr>
      <w:pStyle w:val="Header"/>
      <w:jc w:val="center"/>
    </w:pPr>
    <w:r>
      <w:rPr>
        <w:noProof/>
      </w:rPr>
      <w:drawing>
        <wp:inline distT="0" distB="0" distL="0" distR="0" wp14:anchorId="5C776F01" wp14:editId="5F44DD5D">
          <wp:extent cx="2189524" cy="701536"/>
          <wp:effectExtent l="0" t="0" r="0" b="0"/>
          <wp:docPr id="581458080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458080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1031" cy="727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94F5A" w14:textId="77777777" w:rsidR="0028428C" w:rsidRDefault="002842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AB"/>
    <w:rsid w:val="001925B6"/>
    <w:rsid w:val="001B7467"/>
    <w:rsid w:val="001F3385"/>
    <w:rsid w:val="002023BA"/>
    <w:rsid w:val="002170E0"/>
    <w:rsid w:val="0028428C"/>
    <w:rsid w:val="00371915"/>
    <w:rsid w:val="0043283B"/>
    <w:rsid w:val="00471155"/>
    <w:rsid w:val="005C1966"/>
    <w:rsid w:val="005C596B"/>
    <w:rsid w:val="0060431C"/>
    <w:rsid w:val="0062141E"/>
    <w:rsid w:val="00634F11"/>
    <w:rsid w:val="00773B04"/>
    <w:rsid w:val="008155CD"/>
    <w:rsid w:val="00856542"/>
    <w:rsid w:val="008A58F6"/>
    <w:rsid w:val="008E1B21"/>
    <w:rsid w:val="00A04AAB"/>
    <w:rsid w:val="00B16F23"/>
    <w:rsid w:val="00B41A38"/>
    <w:rsid w:val="00BE6465"/>
    <w:rsid w:val="00C93F4E"/>
    <w:rsid w:val="00CC7CA8"/>
    <w:rsid w:val="00D20D2E"/>
    <w:rsid w:val="00EB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373F5"/>
  <w15:chartTrackingRefBased/>
  <w15:docId w15:val="{C9415AC4-2C08-8A4D-A042-2344ABF0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D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0D2E"/>
  </w:style>
  <w:style w:type="paragraph" w:styleId="Footer">
    <w:name w:val="footer"/>
    <w:basedOn w:val="Normal"/>
    <w:link w:val="FooterChar"/>
    <w:uiPriority w:val="99"/>
    <w:unhideWhenUsed/>
    <w:rsid w:val="00D20D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MCC_Operations/Communications/Branding%20Materials/SEPTEMBER%202021%20BRANDING/Letterhead/Letterhead%20Template%20ZIP/LetterHeadTemplate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LetterHeadTemplate1.dotx</Template>
  <TotalTime>23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Gordon</dc:creator>
  <cp:keywords/>
  <dc:description/>
  <cp:lastModifiedBy>Teresa Gordon</cp:lastModifiedBy>
  <cp:revision>7</cp:revision>
  <cp:lastPrinted>2021-09-21T15:03:00Z</cp:lastPrinted>
  <dcterms:created xsi:type="dcterms:W3CDTF">2025-07-29T16:59:00Z</dcterms:created>
  <dcterms:modified xsi:type="dcterms:W3CDTF">2025-11-20T13:45:00Z</dcterms:modified>
</cp:coreProperties>
</file>